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375"/>
        <w:gridCol w:w="369"/>
        <w:gridCol w:w="7376"/>
      </w:tblGrid>
      <w:tr w:rsidR="00712ABA" w:rsidRPr="008C1733" w14:paraId="359948E7" w14:textId="77777777" w:rsidTr="00712ABA">
        <w:trPr>
          <w:trHeight w:val="8208"/>
          <w:jc w:val="center"/>
        </w:trPr>
        <w:tc>
          <w:tcPr>
            <w:tcW w:w="7375" w:type="dxa"/>
          </w:tcPr>
          <w:p w14:paraId="263A8D6D" w14:textId="77777777" w:rsidR="00C47D02" w:rsidRPr="00FF4EC4" w:rsidRDefault="00A87F41" w:rsidP="00C47D02">
            <w:pPr>
              <w:rPr>
                <w:b/>
                <w:bCs/>
              </w:rPr>
            </w:pPr>
            <w:r w:rsidRPr="00FF4EC4">
              <w:rPr>
                <w:b/>
                <w:bCs/>
              </w:rPr>
              <w:t>REGISTRATION INFORMATION</w:t>
            </w:r>
          </w:p>
          <w:p w14:paraId="2F505B7A" w14:textId="691A38FC" w:rsidR="00C47D02" w:rsidRPr="00C47D02" w:rsidRDefault="00D60823" w:rsidP="00C47D0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45489509" wp14:editId="11B1B284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1957705</wp:posOffset>
                      </wp:positionV>
                      <wp:extent cx="3783330" cy="1630680"/>
                      <wp:effectExtent l="0" t="0" r="7620" b="7620"/>
                      <wp:wrapSquare wrapText="bothSides"/>
                      <wp:docPr id="82238344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3330" cy="1630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5C41F" w14:textId="77777777" w:rsidR="00A87F41" w:rsidRPr="00FF4EC4" w:rsidRDefault="00A87F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F4EC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Registration fee for JCDMBA members whose churches are in good standing course cost is $10.00 per course for each course taken. All others registration fees will be $25.00</w:t>
                                  </w:r>
                                  <w:r w:rsidR="003532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per course per person</w:t>
                                  </w:r>
                                  <w:r w:rsidRPr="00FF4EC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 These courses are open to the public especially for those who are looking for COPP courses to further their level of certification.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4895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30pt;margin-top:154.15pt;width:297.9pt;height:128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">
                      <v:textbox>
                        <w:txbxContent>
                          <w:p w14:paraId="5A15C41F" w14:textId="77777777" w:rsidR="00A87F41" w:rsidRPr="00FF4EC4" w:rsidRDefault="00A87F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4E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Registration fee for JCDMBA members whose churches are in good standing course cost is $10.00 per course for each course taken. All others registration fees will be $25.00</w:t>
                            </w:r>
                            <w:r w:rsidR="003532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per course per person</w:t>
                            </w:r>
                            <w:r w:rsidRPr="00FF4E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 These courses are open to the public especially for those who are looking for COPP courses to further their level of certification.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C8A5E01" wp14:editId="66FE3F14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3839845</wp:posOffset>
                      </wp:positionV>
                      <wp:extent cx="3559810" cy="1160780"/>
                      <wp:effectExtent l="0" t="0" r="2540" b="1270"/>
                      <wp:wrapSquare wrapText="bothSides"/>
                      <wp:docPr id="148347270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9810" cy="1160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A5057" w14:textId="77777777" w:rsidR="00091335" w:rsidRPr="00091335" w:rsidRDefault="00091335" w:rsidP="00091335">
                                  <w:pPr>
                                    <w:pStyle w:val="Heading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91335">
                                    <w:rPr>
                                      <w:sz w:val="28"/>
                                      <w:szCs w:val="28"/>
                                    </w:rPr>
                                    <w:t xml:space="preserve">Thank You for Attending </w:t>
                                  </w:r>
                                </w:p>
                                <w:p w14:paraId="24B8CB96" w14:textId="77777777" w:rsidR="00091335" w:rsidRPr="00091335" w:rsidRDefault="00091335" w:rsidP="00091335">
                                  <w:pPr>
                                    <w:pStyle w:val="Heading2"/>
                                    <w:rPr>
                                      <w:szCs w:val="28"/>
                                    </w:rPr>
                                  </w:pPr>
                                  <w:r w:rsidRPr="00091335">
                                    <w:rPr>
                                      <w:szCs w:val="28"/>
                                    </w:rPr>
                                    <w:t xml:space="preserve">Jefferson County District </w:t>
                                  </w:r>
                                </w:p>
                                <w:p w14:paraId="6066F2E3" w14:textId="77777777" w:rsidR="00091335" w:rsidRPr="00091335" w:rsidRDefault="00091335" w:rsidP="00091335">
                                  <w:pPr>
                                    <w:pStyle w:val="Heading2"/>
                                    <w:rPr>
                                      <w:szCs w:val="28"/>
                                    </w:rPr>
                                  </w:pPr>
                                  <w:r w:rsidRPr="00091335">
                                    <w:rPr>
                                      <w:szCs w:val="28"/>
                                    </w:rPr>
                                    <w:t>Leadership School 2023</w:t>
                                  </w:r>
                                </w:p>
                                <w:p w14:paraId="6880CD8C" w14:textId="77777777" w:rsidR="00091335" w:rsidRDefault="000913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A5E01" id="Text Box 7" o:spid="_x0000_s1027" type="#_x0000_t202" style="position:absolute;left:0;text-align:left;margin-left:39.8pt;margin-top:302.35pt;width:280.3pt;height:91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">
                      <v:textbox>
                        <w:txbxContent>
                          <w:p w14:paraId="160A5057" w14:textId="77777777" w:rsidR="00091335" w:rsidRPr="00091335" w:rsidRDefault="00091335" w:rsidP="00091335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091335">
                              <w:rPr>
                                <w:sz w:val="28"/>
                                <w:szCs w:val="28"/>
                              </w:rPr>
                              <w:t xml:space="preserve">Thank You for Attending </w:t>
                            </w:r>
                          </w:p>
                          <w:p w14:paraId="24B8CB96" w14:textId="77777777" w:rsidR="00091335" w:rsidRPr="00091335" w:rsidRDefault="00091335" w:rsidP="00091335">
                            <w:pPr>
                              <w:pStyle w:val="Heading2"/>
                              <w:rPr>
                                <w:szCs w:val="28"/>
                              </w:rPr>
                            </w:pPr>
                            <w:r w:rsidRPr="00091335">
                              <w:rPr>
                                <w:szCs w:val="28"/>
                              </w:rPr>
                              <w:t xml:space="preserve">Jefferson County District </w:t>
                            </w:r>
                          </w:p>
                          <w:p w14:paraId="6066F2E3" w14:textId="77777777" w:rsidR="00091335" w:rsidRPr="00091335" w:rsidRDefault="00091335" w:rsidP="00091335">
                            <w:pPr>
                              <w:pStyle w:val="Heading2"/>
                              <w:rPr>
                                <w:szCs w:val="28"/>
                              </w:rPr>
                            </w:pPr>
                            <w:r w:rsidRPr="00091335">
                              <w:rPr>
                                <w:szCs w:val="28"/>
                              </w:rPr>
                              <w:t>Leadership School 2023</w:t>
                            </w:r>
                          </w:p>
                          <w:p w14:paraId="6880CD8C" w14:textId="77777777" w:rsidR="00091335" w:rsidRDefault="0009133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D218BC" w14:textId="3D927CC1" w:rsidR="00C47D02" w:rsidRDefault="00D60823" w:rsidP="00C47D02">
            <w:pPr>
              <w:tabs>
                <w:tab w:val="left" w:pos="2004"/>
                <w:tab w:val="center" w:pos="3687"/>
              </w:tabs>
              <w:jc w:val="left"/>
              <w:rPr>
                <w:rFonts w:asciiTheme="majorHAnsi" w:hAnsiTheme="majorHAnsi" w:cs="Arial"/>
                <w:b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344F6C6" wp14:editId="2BFA54C3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342265</wp:posOffset>
                      </wp:positionV>
                      <wp:extent cx="3788410" cy="1021080"/>
                      <wp:effectExtent l="0" t="0" r="2540" b="7620"/>
                      <wp:wrapSquare wrapText="bothSides"/>
                      <wp:docPr id="195942841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8410" cy="102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65C77" w14:textId="77777777" w:rsidR="00A87F41" w:rsidRPr="00091335" w:rsidRDefault="00A87F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9133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PRE-Registion can be done online at JCDMBA and go to the Congress link on the page. DEADLINE for ONLINE REGISTRATION is November 4, 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4F6C6" id="Text Box 6" o:spid="_x0000_s1028" type="#_x0000_t202" style="position:absolute;margin-left:35.4pt;margin-top:26.95pt;width:298.3pt;height:80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">
                      <v:textbox>
                        <w:txbxContent>
                          <w:p w14:paraId="16465C77" w14:textId="77777777" w:rsidR="00A87F41" w:rsidRPr="00091335" w:rsidRDefault="00A87F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9133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PRE-Registion can be done online at JCDMBA and go to the Congress link on the page. DEADLINE for ONLINE REGISTRATION is November 4, 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47D02">
              <w:rPr>
                <w:rFonts w:asciiTheme="majorHAnsi" w:hAnsiTheme="majorHAnsi" w:cs="Arial"/>
                <w:b/>
                <w:sz w:val="44"/>
                <w:szCs w:val="44"/>
              </w:rPr>
              <w:tab/>
            </w:r>
            <w:r w:rsidR="00C47D02">
              <w:rPr>
                <w:rFonts w:asciiTheme="majorHAnsi" w:hAnsiTheme="majorHAnsi" w:cs="Arial"/>
                <w:b/>
                <w:sz w:val="44"/>
                <w:szCs w:val="44"/>
              </w:rPr>
              <w:tab/>
            </w:r>
            <w:r w:rsidR="00C47D02">
              <w:rPr>
                <w:rFonts w:asciiTheme="majorHAnsi" w:hAnsiTheme="majorHAnsi" w:cs="Arial"/>
                <w:b/>
                <w:sz w:val="44"/>
                <w:szCs w:val="44"/>
              </w:rPr>
              <w:tab/>
            </w:r>
            <w:r w:rsidR="00C47D02">
              <w:rPr>
                <w:rFonts w:asciiTheme="majorHAnsi" w:hAnsiTheme="majorHAnsi" w:cs="Arial"/>
                <w:b/>
                <w:sz w:val="44"/>
                <w:szCs w:val="44"/>
              </w:rPr>
              <w:tab/>
            </w:r>
          </w:p>
          <w:p w14:paraId="6F0BADB9" w14:textId="77777777" w:rsidR="00C47D02" w:rsidRPr="00C47D02" w:rsidRDefault="00C47D02" w:rsidP="00C47D02"/>
        </w:tc>
        <w:tc>
          <w:tcPr>
            <w:tcW w:w="369" w:type="dxa"/>
          </w:tcPr>
          <w:p w14:paraId="2E1492B6" w14:textId="77777777" w:rsidR="00712ABA" w:rsidRPr="008C1733" w:rsidRDefault="00712ABA" w:rsidP="00CB5F66">
            <w:pPr>
              <w:rPr>
                <w:rFonts w:asciiTheme="majorHAnsi" w:hAnsiTheme="majorHAnsi"/>
              </w:rPr>
            </w:pPr>
          </w:p>
        </w:tc>
        <w:tc>
          <w:tcPr>
            <w:tcW w:w="7376" w:type="dxa"/>
          </w:tcPr>
          <w:p w14:paraId="664D175F" w14:textId="77777777" w:rsidR="00712ABA" w:rsidRDefault="00A76A8C" w:rsidP="00CB5F66">
            <w:pPr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 xml:space="preserve">                      </w:t>
            </w:r>
          </w:p>
          <w:p w14:paraId="36868DC0" w14:textId="77777777" w:rsidR="00A76A8C" w:rsidRPr="00CC2E8E" w:rsidRDefault="00A76A8C" w:rsidP="00A76A8C">
            <w:pPr>
              <w:pStyle w:val="Title"/>
              <w:rPr>
                <w:rStyle w:val="TitleChar"/>
                <w:rFonts w:cstheme="minorBidi"/>
                <w:b/>
                <w:noProof w:val="0"/>
                <w:color w:val="auto"/>
                <w:sz w:val="32"/>
                <w:szCs w:val="32"/>
                <w:lang w:eastAsia="ja-JP"/>
              </w:rPr>
            </w:pPr>
            <w:r w:rsidRPr="00CC2E8E">
              <w:rPr>
                <w:sz w:val="32"/>
                <w:szCs w:val="32"/>
              </w:rPr>
              <w:t>Jefferson County District Leadership School 2023</w:t>
            </w:r>
          </w:p>
          <w:p w14:paraId="62F8CA5A" w14:textId="77777777" w:rsidR="00A76A8C" w:rsidRPr="003532F5" w:rsidRDefault="00A76A8C" w:rsidP="00A76A8C">
            <w:pPr>
              <w:rPr>
                <w:sz w:val="24"/>
                <w:szCs w:val="24"/>
              </w:rPr>
            </w:pPr>
            <w:r w:rsidRPr="003532F5">
              <w:rPr>
                <w:sz w:val="24"/>
                <w:szCs w:val="24"/>
              </w:rPr>
              <w:t>November 6-9 &amp; November 13-16, 2023</w:t>
            </w:r>
          </w:p>
          <w:p w14:paraId="7D77C319" w14:textId="77777777" w:rsidR="00A76A8C" w:rsidRPr="003532F5" w:rsidRDefault="00A76A8C" w:rsidP="00A76A8C">
            <w:pPr>
              <w:rPr>
                <w:sz w:val="24"/>
                <w:szCs w:val="24"/>
              </w:rPr>
            </w:pPr>
            <w:r w:rsidRPr="003532F5">
              <w:rPr>
                <w:sz w:val="24"/>
                <w:szCs w:val="24"/>
              </w:rPr>
              <w:t>Time 6:00 p.m. – 8:00 p.m.</w:t>
            </w:r>
          </w:p>
          <w:p w14:paraId="76847F34" w14:textId="77777777" w:rsidR="00CC2E8E" w:rsidRDefault="003532F5" w:rsidP="00A76A8C">
            <w:r>
              <w:t xml:space="preserve">at </w:t>
            </w:r>
          </w:p>
          <w:p w14:paraId="5410E819" w14:textId="77777777" w:rsidR="003532F5" w:rsidRPr="003532F5" w:rsidRDefault="003532F5" w:rsidP="00A76A8C">
            <w:pPr>
              <w:rPr>
                <w:b/>
                <w:bCs/>
                <w:sz w:val="24"/>
                <w:szCs w:val="24"/>
              </w:rPr>
            </w:pPr>
            <w:r w:rsidRPr="003532F5">
              <w:rPr>
                <w:b/>
                <w:bCs/>
                <w:sz w:val="24"/>
                <w:szCs w:val="24"/>
              </w:rPr>
              <w:t xml:space="preserve">Friendship Brighton MBC </w:t>
            </w:r>
          </w:p>
          <w:p w14:paraId="27A4EAD0" w14:textId="77777777" w:rsidR="003532F5" w:rsidRPr="003532F5" w:rsidRDefault="003532F5" w:rsidP="00A76A8C">
            <w:pPr>
              <w:rPr>
                <w:b/>
                <w:bCs/>
                <w:sz w:val="24"/>
                <w:szCs w:val="24"/>
              </w:rPr>
            </w:pPr>
            <w:r w:rsidRPr="003532F5">
              <w:rPr>
                <w:b/>
                <w:bCs/>
                <w:sz w:val="24"/>
                <w:szCs w:val="24"/>
              </w:rPr>
              <w:t>4819 Main Street, Brighton, Al 35020</w:t>
            </w:r>
          </w:p>
          <w:p w14:paraId="7CD0FE55" w14:textId="77777777" w:rsidR="00CC2E8E" w:rsidRDefault="003532F5" w:rsidP="00CC2E8E">
            <w:pPr>
              <w:jc w:val="both"/>
            </w:pPr>
            <w:r w:rsidRPr="0024053A">
              <w:rPr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77BBDC6C" wp14:editId="7D041AE9">
                  <wp:simplePos x="0" y="0"/>
                  <wp:positionH relativeFrom="column">
                    <wp:posOffset>1452880</wp:posOffset>
                  </wp:positionH>
                  <wp:positionV relativeFrom="page">
                    <wp:posOffset>2051050</wp:posOffset>
                  </wp:positionV>
                  <wp:extent cx="1028700" cy="1259205"/>
                  <wp:effectExtent l="0" t="0" r="0" b="0"/>
                  <wp:wrapSquare wrapText="bothSides"/>
                  <wp:docPr id="112200282" name="Picture 7" descr="May be an image of ‎4 people and ‎text that says '‎New Hope Baptist Church Presents: NEW HOPE BAPTIST E界RSRD ●.....ま Pastor Jessie McAlpine M.Div 2023 REVIVAL SEPTEMBER 12TH 14TH I 6:30PM Dr. Victor Harkins Sr. Bessemer Kelvin] Anthony ۔ NEW HOPE BAPTIST CHURCH Calvin Bell, Sr. Bethel Baptist 3203 AVE. BESSEMER ALI 35020‎'‎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0282" name="Picture 7" descr="May be an image of ‎4 people and ‎text that says '‎New Hope Baptist Church Presents: NEW HOPE BAPTIST E界RSRD ●.....ま Pastor Jessie McAlpine M.Div 2023 REVIVAL SEPTEMBER 12TH 14TH I 6:30PM Dr. Victor Harkins Sr. Bessemer Kelvin] Anthony ۔ NEW HOPE BAPTIST CHURCH Calvin Bell, Sr. Bethel Baptist 3203 AVE. BESSEMER ALI 35020‎'‎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7" t="71766" r="67461" b="12271"/>
                          <a:stretch/>
                        </pic:blipFill>
                        <pic:spPr bwMode="auto">
                          <a:xfrm>
                            <a:off x="0" y="0"/>
                            <a:ext cx="102870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8B9FBBC" w14:textId="77777777" w:rsidR="00073857" w:rsidRDefault="00073857" w:rsidP="009B15E8">
            <w:pPr>
              <w:rPr>
                <w:noProof/>
              </w:rPr>
            </w:pPr>
          </w:p>
          <w:p w14:paraId="11FB5B0E" w14:textId="0FAD2092" w:rsidR="00073857" w:rsidRDefault="00D60823" w:rsidP="009B15E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21894A44" wp14:editId="1BAE7AE3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111125</wp:posOffset>
                      </wp:positionV>
                      <wp:extent cx="1249680" cy="594360"/>
                      <wp:effectExtent l="0" t="0" r="7620" b="0"/>
                      <wp:wrapTight wrapText="bothSides">
                        <wp:wrapPolygon edited="0">
                          <wp:start x="0" y="0"/>
                          <wp:lineTo x="0" y="21462"/>
                          <wp:lineTo x="21732" y="21462"/>
                          <wp:lineTo x="21732" y="0"/>
                          <wp:lineTo x="0" y="0"/>
                        </wp:wrapPolygon>
                      </wp:wrapTight>
                      <wp:docPr id="62406971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59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A1C36" w14:textId="77777777" w:rsidR="00073857" w:rsidRPr="00A87F41" w:rsidRDefault="00A83E47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JCDMBA </w:t>
                                  </w:r>
                                  <w:r w:rsidR="00073857" w:rsidRPr="00A87F4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Moderator </w:t>
                                  </w:r>
                                </w:p>
                                <w:p w14:paraId="6EA8F8AA" w14:textId="77777777" w:rsidR="0024053A" w:rsidRPr="00A87F41" w:rsidRDefault="00073857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Dr. Victor Harkins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94A44" id="Text Box 5" o:spid="_x0000_s1029" type="#_x0000_t202" style="position:absolute;left:0;text-align:left;margin-left:197.2pt;margin-top:8.75pt;width:98.4pt;height:46.8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">
                      <v:textbox>
                        <w:txbxContent>
                          <w:p w14:paraId="12CA1C36" w14:textId="77777777" w:rsidR="00073857" w:rsidRPr="00A87F41" w:rsidRDefault="00A83E4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JCDMBA </w:t>
                            </w:r>
                            <w:r w:rsidR="00073857" w:rsidRPr="00A87F4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Moderator </w:t>
                            </w:r>
                          </w:p>
                          <w:p w14:paraId="6EA8F8AA" w14:textId="77777777" w:rsidR="0024053A" w:rsidRPr="00A87F41" w:rsidRDefault="0007385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Dr. Victor Harkins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72E0D005" w14:textId="27DD6E43" w:rsidR="00A76A8C" w:rsidRPr="009B15E8" w:rsidRDefault="00D60823" w:rsidP="0007385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AF2E2A7" wp14:editId="39DB29C0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3639185</wp:posOffset>
                      </wp:positionV>
                      <wp:extent cx="1485900" cy="350520"/>
                      <wp:effectExtent l="0" t="0" r="0" b="0"/>
                      <wp:wrapSquare wrapText="bothSides"/>
                      <wp:docPr id="193311159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9F67F" w14:textId="77777777" w:rsidR="00682B8A" w:rsidRPr="00A87F41" w:rsidRDefault="00682B8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JCDCCE Assistant Dean</w:t>
                                  </w:r>
                                </w:p>
                                <w:p w14:paraId="0E924333" w14:textId="77777777" w:rsidR="00682B8A" w:rsidRPr="00A87F41" w:rsidRDefault="00682B8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Mrs. Catherine Shaw</w:t>
                                  </w:r>
                                </w:p>
                                <w:p w14:paraId="1C28C5EF" w14:textId="77777777" w:rsidR="00682B8A" w:rsidRDefault="00682B8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2E2A7" id="Text Box 4" o:spid="_x0000_s1030" type="#_x0000_t202" style="position:absolute;left:0;text-align:left;margin-left:182.8pt;margin-top:286.55pt;width:117pt;height:27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">
                      <v:textbox>
                        <w:txbxContent>
                          <w:p w14:paraId="5599F67F" w14:textId="77777777" w:rsidR="00682B8A" w:rsidRPr="00A87F41" w:rsidRDefault="00682B8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JCDCCE Assistant Dean</w:t>
                            </w:r>
                          </w:p>
                          <w:p w14:paraId="0E924333" w14:textId="77777777" w:rsidR="00682B8A" w:rsidRPr="00A87F41" w:rsidRDefault="00682B8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Mrs. Catherine Shaw</w:t>
                            </w:r>
                          </w:p>
                          <w:p w14:paraId="1C28C5EF" w14:textId="77777777" w:rsidR="00682B8A" w:rsidRDefault="00682B8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1" locked="0" layoutInCell="1" allowOverlap="1" wp14:anchorId="42EDF33D" wp14:editId="19A41A2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3613150</wp:posOffset>
                      </wp:positionV>
                      <wp:extent cx="1234440" cy="381000"/>
                      <wp:effectExtent l="0" t="0" r="3810" b="0"/>
                      <wp:wrapTight wrapText="bothSides">
                        <wp:wrapPolygon edited="0">
                          <wp:start x="0" y="0"/>
                          <wp:lineTo x="0" y="21600"/>
                          <wp:lineTo x="21667" y="21600"/>
                          <wp:lineTo x="21667" y="0"/>
                          <wp:lineTo x="0" y="0"/>
                        </wp:wrapPolygon>
                      </wp:wrapTight>
                      <wp:docPr id="2961067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444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34433" w14:textId="77777777" w:rsidR="00682B8A" w:rsidRPr="00A87F41" w:rsidRDefault="00682B8A" w:rsidP="00682B8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JCDCCE Dean</w:t>
                                  </w:r>
                                </w:p>
                                <w:p w14:paraId="66BC4CAA" w14:textId="77777777" w:rsidR="00682B8A" w:rsidRPr="00A87F41" w:rsidRDefault="00682B8A" w:rsidP="00682B8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Minister Edna Hinson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DF33D" id="Text Box 3" o:spid="_x0000_s1031" type="#_x0000_t202" style="position:absolute;left:0;text-align:left;margin-left:2.4pt;margin-top:284.5pt;width:97.2pt;height:30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">
                      <v:textbox>
                        <w:txbxContent>
                          <w:p w14:paraId="61E34433" w14:textId="77777777" w:rsidR="00682B8A" w:rsidRPr="00A87F41" w:rsidRDefault="00682B8A" w:rsidP="00682B8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JCDCCE Dean</w:t>
                            </w:r>
                          </w:p>
                          <w:p w14:paraId="66BC4CAA" w14:textId="77777777" w:rsidR="00682B8A" w:rsidRPr="00A87F41" w:rsidRDefault="00682B8A" w:rsidP="00682B8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Minister Edna Hinson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3532F5">
              <w:rPr>
                <w:noProof/>
                <w:lang w:eastAsia="en-US"/>
              </w:rPr>
              <w:drawing>
                <wp:anchor distT="0" distB="0" distL="114300" distR="114300" simplePos="0" relativeHeight="251666432" behindDoc="1" locked="0" layoutInCell="1" allowOverlap="1" wp14:anchorId="3D994B72" wp14:editId="3CF0178D">
                  <wp:simplePos x="0" y="0"/>
                  <wp:positionH relativeFrom="column">
                    <wp:posOffset>2725420</wp:posOffset>
                  </wp:positionH>
                  <wp:positionV relativeFrom="paragraph">
                    <wp:posOffset>2750185</wp:posOffset>
                  </wp:positionV>
                  <wp:extent cx="571500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0880" y="20919"/>
                      <wp:lineTo x="20880" y="0"/>
                      <wp:lineTo x="0" y="0"/>
                    </wp:wrapPolygon>
                  </wp:wrapTight>
                  <wp:docPr id="15608608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532F5">
              <w:rPr>
                <w:noProof/>
                <w:lang w:eastAsia="en-US"/>
              </w:rPr>
              <w:drawing>
                <wp:anchor distT="0" distB="0" distL="114300" distR="114300" simplePos="0" relativeHeight="251665408" behindDoc="1" locked="0" layoutInCell="1" allowOverlap="1" wp14:anchorId="61C44C78" wp14:editId="29DA1BB5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2621915</wp:posOffset>
                  </wp:positionV>
                  <wp:extent cx="891540" cy="978535"/>
                  <wp:effectExtent l="152400" t="152400" r="365760" b="354965"/>
                  <wp:wrapTight wrapText="bothSides">
                    <wp:wrapPolygon edited="0">
                      <wp:start x="1846" y="-3364"/>
                      <wp:lineTo x="-3692" y="-2523"/>
                      <wp:lineTo x="-3692" y="23128"/>
                      <wp:lineTo x="-2769" y="24810"/>
                      <wp:lineTo x="4154" y="28174"/>
                      <wp:lineTo x="4615" y="29015"/>
                      <wp:lineTo x="21692" y="29015"/>
                      <wp:lineTo x="22154" y="28174"/>
                      <wp:lineTo x="28615" y="24810"/>
                      <wp:lineTo x="30000" y="17661"/>
                      <wp:lineTo x="30000" y="4205"/>
                      <wp:lineTo x="24462" y="-2103"/>
                      <wp:lineTo x="24000" y="-3364"/>
                      <wp:lineTo x="1846" y="-3364"/>
                    </wp:wrapPolygon>
                  </wp:wrapTight>
                  <wp:docPr id="1866140027" name="Picture 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40027" name="Picture 5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7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6F40FD6E" wp14:editId="3693A400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1886585</wp:posOffset>
                      </wp:positionV>
                      <wp:extent cx="1348740" cy="342900"/>
                      <wp:effectExtent l="0" t="0" r="3810" b="0"/>
                      <wp:wrapSquare wrapText="bothSides"/>
                      <wp:docPr id="193726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87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4AE4E" w14:textId="77777777" w:rsidR="00682B8A" w:rsidRPr="00A87F41" w:rsidRDefault="00A83E47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JCDCCE </w:t>
                                  </w:r>
                                  <w:r w:rsidR="00682B8A"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Acting Dean</w:t>
                                  </w:r>
                                </w:p>
                                <w:p w14:paraId="504F9E9B" w14:textId="77777777" w:rsidR="00682B8A" w:rsidRPr="00A87F41" w:rsidRDefault="00682B8A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 Minister Ron Percy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0FD6E" id="Text Box 2" o:spid="_x0000_s1032" type="#_x0000_t202" style="position:absolute;left:0;text-align:left;margin-left:178.6pt;margin-top:148.55pt;width:106.2pt;height:2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">
                      <v:textbox>
                        <w:txbxContent>
                          <w:p w14:paraId="0D74AE4E" w14:textId="77777777" w:rsidR="00682B8A" w:rsidRPr="00A87F41" w:rsidRDefault="00A83E4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JCDCCE </w:t>
                            </w:r>
                            <w:r w:rsidR="00682B8A"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Acting Dean</w:t>
                            </w:r>
                          </w:p>
                          <w:p w14:paraId="504F9E9B" w14:textId="77777777" w:rsidR="00682B8A" w:rsidRPr="00A87F41" w:rsidRDefault="00682B8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Minister Ron Percy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B474FF6" wp14:editId="24D60BA3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1757045</wp:posOffset>
                      </wp:positionV>
                      <wp:extent cx="1607820" cy="472440"/>
                      <wp:effectExtent l="0" t="0" r="0" b="3810"/>
                      <wp:wrapTopAndBottom/>
                      <wp:docPr id="367560470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D5A31" w14:textId="77777777" w:rsidR="00A83E47" w:rsidRPr="00A87F41" w:rsidRDefault="00A83E47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JCDCCE President  </w:t>
                                  </w:r>
                                </w:p>
                                <w:p w14:paraId="7169C9A3" w14:textId="77777777" w:rsidR="0094572F" w:rsidRPr="00A87F41" w:rsidRDefault="00A87F41" w:rsidP="00A83E47">
                                  <w:pPr>
                                    <w:jc w:val="both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Pastor </w:t>
                                  </w:r>
                                  <w:r w:rsidR="0094572F" w:rsidRPr="00A87F41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Charles Hollingsworth</w:t>
                                  </w:r>
                                </w:p>
                                <w:p w14:paraId="02696921" w14:textId="77777777" w:rsidR="0094572F" w:rsidRPr="00073857" w:rsidRDefault="0094572F">
                                  <w:pPr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74FF6" id="Text Box 1" o:spid="_x0000_s1033" type="#_x0000_t202" style="position:absolute;left:0;text-align:left;margin-left:1.8pt;margin-top:138.35pt;width:126.6pt;height:37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">
                      <v:textbox>
                        <w:txbxContent>
                          <w:p w14:paraId="0CAD5A31" w14:textId="77777777" w:rsidR="00A83E47" w:rsidRPr="00A87F41" w:rsidRDefault="00A83E4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JCDCCE President  </w:t>
                            </w:r>
                          </w:p>
                          <w:p w14:paraId="7169C9A3" w14:textId="77777777" w:rsidR="0094572F" w:rsidRPr="00A87F41" w:rsidRDefault="00A87F41" w:rsidP="00A83E47">
                            <w:pPr>
                              <w:jc w:val="both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Pastor </w:t>
                            </w:r>
                            <w:r w:rsidR="0094572F" w:rsidRPr="00A87F4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Charles Hollingsworth</w:t>
                            </w:r>
                          </w:p>
                          <w:p w14:paraId="02696921" w14:textId="77777777" w:rsidR="0094572F" w:rsidRPr="00073857" w:rsidRDefault="0094572F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3532F5">
              <w:rPr>
                <w:noProof/>
                <w:lang w:eastAsia="en-US"/>
              </w:rPr>
              <w:drawing>
                <wp:anchor distT="0" distB="0" distL="114300" distR="114300" simplePos="0" relativeHeight="251672576" behindDoc="1" locked="0" layoutInCell="1" allowOverlap="1" wp14:anchorId="69D35287" wp14:editId="6B11EDCA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761365</wp:posOffset>
                  </wp:positionV>
                  <wp:extent cx="822960" cy="1058545"/>
                  <wp:effectExtent l="152400" t="152400" r="339090" b="370205"/>
                  <wp:wrapTight wrapText="bothSides">
                    <wp:wrapPolygon edited="0">
                      <wp:start x="5000" y="-3110"/>
                      <wp:lineTo x="-4000" y="-2332"/>
                      <wp:lineTo x="-4000" y="23323"/>
                      <wp:lineTo x="5000" y="28765"/>
                      <wp:lineTo x="21500" y="28765"/>
                      <wp:lineTo x="22000" y="27988"/>
                      <wp:lineTo x="30000" y="22935"/>
                      <wp:lineTo x="30000" y="2721"/>
                      <wp:lineTo x="23500" y="-2332"/>
                      <wp:lineTo x="21500" y="-3110"/>
                      <wp:lineTo x="5000" y="-3110"/>
                    </wp:wrapPolygon>
                  </wp:wrapTight>
                  <wp:docPr id="675597946" name="Picture 1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59" r="53186" b="45275"/>
                          <a:stretch/>
                        </pic:blipFill>
                        <pic:spPr bwMode="auto">
                          <a:xfrm>
                            <a:off x="0" y="0"/>
                            <a:ext cx="822960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32F5">
              <w:rPr>
                <w:noProof/>
                <w:lang w:eastAsia="en-US"/>
              </w:rPr>
              <w:drawing>
                <wp:anchor distT="0" distB="0" distL="114300" distR="114300" simplePos="0" relativeHeight="251664384" behindDoc="1" locked="0" layoutInCell="1" allowOverlap="1" wp14:anchorId="29DC5C0A" wp14:editId="2E08FCE1">
                  <wp:simplePos x="0" y="0"/>
                  <wp:positionH relativeFrom="column">
                    <wp:posOffset>424180</wp:posOffset>
                  </wp:positionH>
                  <wp:positionV relativeFrom="page">
                    <wp:posOffset>3357880</wp:posOffset>
                  </wp:positionV>
                  <wp:extent cx="716280" cy="1024255"/>
                  <wp:effectExtent l="152400" t="171450" r="350520" b="366395"/>
                  <wp:wrapTight wrapText="bothSides">
                    <wp:wrapPolygon edited="0">
                      <wp:start x="5170" y="-3616"/>
                      <wp:lineTo x="-4596" y="-2812"/>
                      <wp:lineTo x="-4596" y="23301"/>
                      <wp:lineTo x="5170" y="28925"/>
                      <wp:lineTo x="21830" y="28925"/>
                      <wp:lineTo x="22404" y="28122"/>
                      <wp:lineTo x="31596" y="23301"/>
                      <wp:lineTo x="31596" y="2410"/>
                      <wp:lineTo x="24128" y="-2812"/>
                      <wp:lineTo x="21830" y="-3616"/>
                      <wp:lineTo x="5170" y="-3616"/>
                    </wp:wrapPolygon>
                  </wp:wrapTight>
                  <wp:docPr id="1143841254" name="Picture 3" descr="May be an image of 2 people and text that says 'Sn What are you doing Sunday thi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841254" name="Picture 3" descr="May be an image of 2 people and text that says 'Sn What are you doing Sunday this'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5" t="1435" r="13871" b="56076"/>
                          <a:stretch/>
                        </pic:blipFill>
                        <pic:spPr bwMode="auto">
                          <a:xfrm>
                            <a:off x="0" y="0"/>
                            <a:ext cx="716280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8E8DC6" w14:textId="77777777" w:rsidR="00474A3F" w:rsidRPr="00781022" w:rsidRDefault="00474A3F" w:rsidP="00781022">
      <w:pPr>
        <w:spacing w:after="0" w:line="259" w:lineRule="auto"/>
        <w:jc w:val="left"/>
        <w:rPr>
          <w:sz w:val="20"/>
        </w:rPr>
      </w:pPr>
      <w:r w:rsidRPr="00781022">
        <w:rPr>
          <w:sz w:val="18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372"/>
        <w:gridCol w:w="278"/>
        <w:gridCol w:w="7455"/>
      </w:tblGrid>
      <w:tr w:rsidR="00CB5F66" w:rsidRPr="008C1733" w14:paraId="41B83766" w14:textId="77777777" w:rsidTr="00084669">
        <w:trPr>
          <w:trHeight w:val="10701"/>
          <w:jc w:val="center"/>
        </w:trPr>
        <w:tc>
          <w:tcPr>
            <w:tcW w:w="7372" w:type="dxa"/>
          </w:tcPr>
          <w:p w14:paraId="7BE1C62F" w14:textId="758C17D6" w:rsidR="00781022" w:rsidRDefault="00D60823" w:rsidP="00781022">
            <w:pPr>
              <w:pStyle w:val="Heading1"/>
              <w:rPr>
                <w:rFonts w:eastAsia="MS PGothic" w:cs="Arial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0425E3C" wp14:editId="12C047B8">
                      <wp:extent cx="548005" cy="548005"/>
                      <wp:effectExtent l="1905" t="3810" r="2540" b="635"/>
                      <wp:docPr id="1465063572" name="Group 6" descr="Praying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005" cy="548005"/>
                                <a:chOff x="-33" y="-71"/>
                                <a:chExt cx="48761" cy="48891"/>
                              </a:xfrm>
                            </wpg:grpSpPr>
                            <wps:wsp>
                              <wps:cNvPr id="984678047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33" y="13577"/>
                                  <a:ext cx="23907" cy="3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lnTo>
                                        <a:pt x="2247373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62470180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19" y="13577"/>
                                  <a:ext cx="23908" cy="3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lnTo>
                                        <a:pt x="150762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5429781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53" y="-71"/>
                                  <a:ext cx="28766" cy="25526"/>
                                </a:xfrm>
                                <a:custGeom>
                                  <a:avLst/>
                                  <a:gdLst>
                                    <a:gd name="T0" fmla="*/ 2160099 w 2876550"/>
                                    <a:gd name="T1" fmla="*/ 7144 h 2552700"/>
                                    <a:gd name="T2" fmla="*/ 1442943 w 2876550"/>
                                    <a:gd name="T3" fmla="*/ 418014 h 2552700"/>
                                    <a:gd name="T4" fmla="*/ 701193 w 2876550"/>
                                    <a:gd name="T5" fmla="*/ 7496 h 2552700"/>
                                    <a:gd name="T6" fmla="*/ 182357 w 2876550"/>
                                    <a:gd name="T7" fmla="*/ 1200769 h 2552700"/>
                                    <a:gd name="T8" fmla="*/ 698097 w 2876550"/>
                                    <a:gd name="T9" fmla="*/ 1802482 h 2552700"/>
                                    <a:gd name="T10" fmla="*/ 799348 w 2876550"/>
                                    <a:gd name="T11" fmla="*/ 1810264 h 2552700"/>
                                    <a:gd name="T12" fmla="*/ 807130 w 2876550"/>
                                    <a:gd name="T13" fmla="*/ 1709014 h 2552700"/>
                                    <a:gd name="T14" fmla="*/ 291399 w 2876550"/>
                                    <a:gd name="T15" fmla="*/ 1107300 h 2552700"/>
                                    <a:gd name="T16" fmla="*/ 150762 w 2876550"/>
                                    <a:gd name="T17" fmla="*/ 731844 h 2552700"/>
                                    <a:gd name="T18" fmla="*/ 725710 w 2876550"/>
                                    <a:gd name="T19" fmla="*/ 150762 h 2552700"/>
                                    <a:gd name="T20" fmla="*/ 1338625 w 2876550"/>
                                    <a:gd name="T21" fmla="*/ 526475 h 2552700"/>
                                    <a:gd name="T22" fmla="*/ 1442943 w 2876550"/>
                                    <a:gd name="T23" fmla="*/ 590369 h 2552700"/>
                                    <a:gd name="T24" fmla="*/ 1547261 w 2876550"/>
                                    <a:gd name="T25" fmla="*/ 526447 h 2552700"/>
                                    <a:gd name="T26" fmla="*/ 2180454 w 2876550"/>
                                    <a:gd name="T27" fmla="*/ 151057 h 2552700"/>
                                    <a:gd name="T28" fmla="*/ 2594420 w 2876550"/>
                                    <a:gd name="T29" fmla="*/ 1107310 h 2552700"/>
                                    <a:gd name="T30" fmla="*/ 1498474 w 2876550"/>
                                    <a:gd name="T31" fmla="*/ 2385841 h 2552700"/>
                                    <a:gd name="T32" fmla="*/ 1387231 w 2876550"/>
                                    <a:gd name="T33" fmla="*/ 2385841 h 2552700"/>
                                    <a:gd name="T34" fmla="*/ 994049 w 2876550"/>
                                    <a:gd name="T35" fmla="*/ 1927108 h 2552700"/>
                                    <a:gd name="T36" fmla="*/ 892798 w 2876550"/>
                                    <a:gd name="T37" fmla="*/ 1919326 h 2552700"/>
                                    <a:gd name="T38" fmla="*/ 885016 w 2876550"/>
                                    <a:gd name="T39" fmla="*/ 2020576 h 2552700"/>
                                    <a:gd name="T40" fmla="*/ 1278198 w 2876550"/>
                                    <a:gd name="T41" fmla="*/ 2479310 h 2552700"/>
                                    <a:gd name="T42" fmla="*/ 1442857 w 2876550"/>
                                    <a:gd name="T43" fmla="*/ 2555053 h 2552700"/>
                                    <a:gd name="T44" fmla="*/ 1607516 w 2876550"/>
                                    <a:gd name="T45" fmla="*/ 2479310 h 2552700"/>
                                    <a:gd name="T46" fmla="*/ 2703462 w 2876550"/>
                                    <a:gd name="T47" fmla="*/ 1200769 h 2552700"/>
                                    <a:gd name="T48" fmla="*/ 2160099 w 2876550"/>
                                    <a:gd name="T49" fmla="*/ 7144 h 255270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20697" id="Group 6" o:spid="_x0000_s1026" alt="Praying Icon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">
                      <v:shape id="Freeform 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/>
                      </v:shape>
                      <v:shape id="Freeform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/>
                      </v:shape>
                      <v:shape id="Freeform 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1,71;14430,4180;7012,75;1824,12007;6981,18024;7994,18102;8071,17089;2914,11073;1508,7318;7257,1508;13386,5265;14430,5903;15473,5264;21805,1511;25945,11073;14985,23857;13873,23857;9941,19270;8928,19193;8850,20205;12782,24792;14429,25550;16075,24792;27035,12007;21601,71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F7CF070" w14:textId="77777777" w:rsidR="009B3B49" w:rsidRPr="00F00D19" w:rsidRDefault="009B3B49" w:rsidP="009B3B49">
            <w:pPr>
              <w:pStyle w:val="Heading1"/>
              <w:rPr>
                <w:sz w:val="40"/>
                <w:szCs w:val="40"/>
              </w:rPr>
            </w:pPr>
            <w:r w:rsidRPr="00F00D19">
              <w:rPr>
                <w:sz w:val="40"/>
                <w:szCs w:val="40"/>
              </w:rPr>
              <w:t>November 06-09, 2023</w:t>
            </w:r>
          </w:p>
          <w:p w14:paraId="1720B9CE" w14:textId="77777777" w:rsidR="009B3B49" w:rsidRDefault="009B3B49" w:rsidP="009B3B49">
            <w:pPr>
              <w:rPr>
                <w:b/>
                <w:bCs/>
              </w:rPr>
            </w:pPr>
            <w:r w:rsidRPr="009B3B49">
              <w:rPr>
                <w:b/>
                <w:bCs/>
              </w:rPr>
              <w:t>Course</w:t>
            </w:r>
            <w:r w:rsidR="00084669">
              <w:rPr>
                <w:b/>
                <w:bCs/>
              </w:rPr>
              <w:t>s</w:t>
            </w:r>
          </w:p>
          <w:p w14:paraId="5D84C164" w14:textId="77777777" w:rsidR="008E138A" w:rsidRPr="009B3B49" w:rsidRDefault="008E138A" w:rsidP="009B3B49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3150"/>
              <w:gridCol w:w="2790"/>
            </w:tblGrid>
            <w:tr w:rsidR="009B3B49" w14:paraId="6C49C0DB" w14:textId="77777777" w:rsidTr="008E138A">
              <w:tc>
                <w:tcPr>
                  <w:tcW w:w="985" w:type="dxa"/>
                </w:tcPr>
                <w:p w14:paraId="48FC03F3" w14:textId="77777777" w:rsidR="009B3B49" w:rsidRPr="00575204" w:rsidRDefault="00575204" w:rsidP="0030161C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575204">
                    <w:rPr>
                      <w:b/>
                      <w:bCs/>
                      <w:sz w:val="18"/>
                      <w:szCs w:val="18"/>
                    </w:rPr>
                    <w:t>Course Number</w:t>
                  </w:r>
                </w:p>
              </w:tc>
              <w:tc>
                <w:tcPr>
                  <w:tcW w:w="3150" w:type="dxa"/>
                </w:tcPr>
                <w:p w14:paraId="07306D54" w14:textId="77777777" w:rsidR="009B3B49" w:rsidRPr="00575204" w:rsidRDefault="00575204" w:rsidP="0030161C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575204">
                    <w:rPr>
                      <w:b/>
                      <w:bCs/>
                      <w:sz w:val="18"/>
                      <w:szCs w:val="18"/>
                    </w:rPr>
                    <w:t>Course Title</w:t>
                  </w:r>
                </w:p>
              </w:tc>
              <w:tc>
                <w:tcPr>
                  <w:tcW w:w="2790" w:type="dxa"/>
                </w:tcPr>
                <w:p w14:paraId="67DEE024" w14:textId="77777777" w:rsidR="009B3B49" w:rsidRPr="00575204" w:rsidRDefault="00575204" w:rsidP="0030161C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575204">
                    <w:rPr>
                      <w:b/>
                      <w:bCs/>
                      <w:sz w:val="18"/>
                      <w:szCs w:val="18"/>
                    </w:rPr>
                    <w:t>Instructor</w:t>
                  </w:r>
                </w:p>
              </w:tc>
            </w:tr>
            <w:tr w:rsidR="009B3B49" w14:paraId="384A26BF" w14:textId="77777777" w:rsidTr="008E138A">
              <w:tc>
                <w:tcPr>
                  <w:tcW w:w="985" w:type="dxa"/>
                </w:tcPr>
                <w:p w14:paraId="64789475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1004</w:t>
                  </w:r>
                </w:p>
              </w:tc>
              <w:tc>
                <w:tcPr>
                  <w:tcW w:w="3150" w:type="dxa"/>
                </w:tcPr>
                <w:p w14:paraId="00E432EF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Effective Bible Reading</w:t>
                  </w:r>
                </w:p>
              </w:tc>
              <w:tc>
                <w:tcPr>
                  <w:tcW w:w="2790" w:type="dxa"/>
                </w:tcPr>
                <w:p w14:paraId="4D82B9EA" w14:textId="77777777" w:rsidR="009B3B49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Mrs. Debra Whatley</w:t>
                  </w:r>
                </w:p>
                <w:p w14:paraId="2B231D9A" w14:textId="77777777" w:rsid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  <w:p w14:paraId="7D3368D8" w14:textId="77777777" w:rsidR="008E138A" w:rsidRP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9B3B49" w14:paraId="7B33B916" w14:textId="77777777" w:rsidTr="008E138A">
              <w:tc>
                <w:tcPr>
                  <w:tcW w:w="985" w:type="dxa"/>
                </w:tcPr>
                <w:p w14:paraId="0FBD4608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1089</w:t>
                  </w:r>
                </w:p>
              </w:tc>
              <w:tc>
                <w:tcPr>
                  <w:tcW w:w="3150" w:type="dxa"/>
                </w:tcPr>
                <w:p w14:paraId="6B344FCF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Survey of Romans</w:t>
                  </w:r>
                </w:p>
              </w:tc>
              <w:tc>
                <w:tcPr>
                  <w:tcW w:w="2790" w:type="dxa"/>
                </w:tcPr>
                <w:p w14:paraId="50E6AD29" w14:textId="77777777" w:rsidR="009B3B49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Mrs. Catherine Shaw</w:t>
                  </w:r>
                </w:p>
                <w:p w14:paraId="3C8DEC90" w14:textId="77777777" w:rsid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  <w:p w14:paraId="2BB93505" w14:textId="77777777" w:rsidR="008E138A" w:rsidRP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9B3B49" w14:paraId="77C54C31" w14:textId="77777777" w:rsidTr="008E138A">
              <w:tc>
                <w:tcPr>
                  <w:tcW w:w="985" w:type="dxa"/>
                </w:tcPr>
                <w:p w14:paraId="0A506AA5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2015</w:t>
                  </w:r>
                </w:p>
              </w:tc>
              <w:tc>
                <w:tcPr>
                  <w:tcW w:w="3150" w:type="dxa"/>
                </w:tcPr>
                <w:p w14:paraId="4A17F3EA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Foundation of Christian Education</w:t>
                  </w:r>
                </w:p>
              </w:tc>
              <w:tc>
                <w:tcPr>
                  <w:tcW w:w="2790" w:type="dxa"/>
                </w:tcPr>
                <w:p w14:paraId="13F525C9" w14:textId="77777777" w:rsidR="009B3B49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Dea. Arthur Buie</w:t>
                  </w:r>
                </w:p>
                <w:p w14:paraId="3EB75853" w14:textId="77777777" w:rsid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  <w:p w14:paraId="1AC44CDC" w14:textId="77777777" w:rsidR="008E138A" w:rsidRP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9B3B49" w14:paraId="5A8999D4" w14:textId="77777777" w:rsidTr="008E138A">
              <w:tc>
                <w:tcPr>
                  <w:tcW w:w="985" w:type="dxa"/>
                </w:tcPr>
                <w:p w14:paraId="6708DD73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2023</w:t>
                  </w:r>
                </w:p>
              </w:tc>
              <w:tc>
                <w:tcPr>
                  <w:tcW w:w="3150" w:type="dxa"/>
                </w:tcPr>
                <w:p w14:paraId="5A24631C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Creative Ways of Teaching</w:t>
                  </w:r>
                </w:p>
              </w:tc>
              <w:tc>
                <w:tcPr>
                  <w:tcW w:w="2790" w:type="dxa"/>
                </w:tcPr>
                <w:p w14:paraId="40FB1D50" w14:textId="77777777" w:rsidR="009B3B49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Dr. Calvin Bell</w:t>
                  </w:r>
                </w:p>
                <w:p w14:paraId="7CA04E5D" w14:textId="77777777" w:rsid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  <w:p w14:paraId="2CEB50DB" w14:textId="77777777" w:rsidR="008E138A" w:rsidRP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575204" w14:paraId="55258E1C" w14:textId="77777777" w:rsidTr="008E138A">
              <w:tc>
                <w:tcPr>
                  <w:tcW w:w="985" w:type="dxa"/>
                </w:tcPr>
                <w:p w14:paraId="6BDF43AA" w14:textId="77777777" w:rsidR="00575204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3008</w:t>
                  </w:r>
                </w:p>
              </w:tc>
              <w:tc>
                <w:tcPr>
                  <w:tcW w:w="3150" w:type="dxa"/>
                </w:tcPr>
                <w:p w14:paraId="6F33AEF1" w14:textId="77777777" w:rsidR="00575204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 xml:space="preserve">Theology &amp; History of Christianity </w:t>
                  </w:r>
                </w:p>
              </w:tc>
              <w:tc>
                <w:tcPr>
                  <w:tcW w:w="2790" w:type="dxa"/>
                </w:tcPr>
                <w:p w14:paraId="2CCB39D4" w14:textId="77777777" w:rsidR="00575204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Mrs. Jerry Mims</w:t>
                  </w:r>
                </w:p>
                <w:p w14:paraId="0B76519C" w14:textId="77777777" w:rsidR="008E138A" w:rsidRP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575204" w14:paraId="16DE83DF" w14:textId="77777777" w:rsidTr="008E138A">
              <w:tc>
                <w:tcPr>
                  <w:tcW w:w="985" w:type="dxa"/>
                </w:tcPr>
                <w:p w14:paraId="1CC9AA1B" w14:textId="77777777" w:rsidR="00575204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6021</w:t>
                  </w:r>
                </w:p>
              </w:tc>
              <w:tc>
                <w:tcPr>
                  <w:tcW w:w="3150" w:type="dxa"/>
                </w:tcPr>
                <w:p w14:paraId="7F8F90CA" w14:textId="77777777" w:rsidR="00575204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Spiritual Formation</w:t>
                  </w:r>
                </w:p>
              </w:tc>
              <w:tc>
                <w:tcPr>
                  <w:tcW w:w="2790" w:type="dxa"/>
                </w:tcPr>
                <w:p w14:paraId="41B2A46C" w14:textId="77777777" w:rsidR="00575204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Minister Ron Percy</w:t>
                  </w:r>
                </w:p>
                <w:p w14:paraId="7D5A93A1" w14:textId="77777777" w:rsidR="008E138A" w:rsidRPr="008E138A" w:rsidRDefault="008E138A" w:rsidP="0030161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9B3B49" w14:paraId="6934251F" w14:textId="77777777" w:rsidTr="008E138A">
              <w:trPr>
                <w:trHeight w:val="296"/>
              </w:trPr>
              <w:tc>
                <w:tcPr>
                  <w:tcW w:w="985" w:type="dxa"/>
                </w:tcPr>
                <w:p w14:paraId="7175C991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9004</w:t>
                  </w:r>
                </w:p>
              </w:tc>
              <w:tc>
                <w:tcPr>
                  <w:tcW w:w="3150" w:type="dxa"/>
                </w:tcPr>
                <w:p w14:paraId="4EC2AB6C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 xml:space="preserve">Writing </w:t>
                  </w:r>
                  <w:r w:rsidR="00084669" w:rsidRPr="008E138A">
                    <w:rPr>
                      <w:sz w:val="26"/>
                      <w:szCs w:val="26"/>
                    </w:rPr>
                    <w:t>Technique</w:t>
                  </w:r>
                  <w:r w:rsidRPr="008E138A">
                    <w:rPr>
                      <w:sz w:val="26"/>
                      <w:szCs w:val="26"/>
                    </w:rPr>
                    <w:t xml:space="preserve"> I</w:t>
                  </w:r>
                </w:p>
              </w:tc>
              <w:tc>
                <w:tcPr>
                  <w:tcW w:w="2790" w:type="dxa"/>
                </w:tcPr>
                <w:p w14:paraId="1D372FDE" w14:textId="77777777" w:rsidR="009B3B49" w:rsidRPr="008E138A" w:rsidRDefault="00575204" w:rsidP="0030161C">
                  <w:pPr>
                    <w:rPr>
                      <w:sz w:val="26"/>
                      <w:szCs w:val="26"/>
                    </w:rPr>
                  </w:pPr>
                  <w:r w:rsidRPr="008E138A">
                    <w:rPr>
                      <w:sz w:val="26"/>
                      <w:szCs w:val="26"/>
                    </w:rPr>
                    <w:t>Minister Edna Hinson</w:t>
                  </w:r>
                </w:p>
              </w:tc>
            </w:tr>
          </w:tbl>
          <w:p w14:paraId="10810F6D" w14:textId="77777777" w:rsidR="00B435E4" w:rsidRPr="008C1733" w:rsidRDefault="00B435E4" w:rsidP="0030161C"/>
        </w:tc>
        <w:tc>
          <w:tcPr>
            <w:tcW w:w="278" w:type="dxa"/>
          </w:tcPr>
          <w:p w14:paraId="4239710F" w14:textId="77777777" w:rsidR="00B435E4" w:rsidRPr="008C1733" w:rsidRDefault="00B435E4" w:rsidP="00CB5F66">
            <w:pPr>
              <w:rPr>
                <w:rFonts w:asciiTheme="majorHAnsi" w:hAnsiTheme="majorHAnsi"/>
              </w:rPr>
            </w:pPr>
          </w:p>
        </w:tc>
        <w:tc>
          <w:tcPr>
            <w:tcW w:w="7455" w:type="dxa"/>
          </w:tcPr>
          <w:p w14:paraId="30B32996" w14:textId="480AB0E6" w:rsidR="00781022" w:rsidRPr="00084669" w:rsidRDefault="00D60823" w:rsidP="00781022">
            <w:pPr>
              <w:pStyle w:val="Heading1"/>
              <w:rPr>
                <w:rFonts w:eastAsia="MS PGothic" w:cs="Arial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46FB96D1" wp14:editId="4564D34B">
                      <wp:extent cx="548005" cy="548005"/>
                      <wp:effectExtent l="0" t="3810" r="4445" b="635"/>
                      <wp:docPr id="824435127" name="Graphic 9" descr="Praying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005" cy="548005"/>
                                <a:chOff x="-33" y="-71"/>
                                <a:chExt cx="48761" cy="48891"/>
                              </a:xfrm>
                            </wpg:grpSpPr>
                            <wps:wsp>
                              <wps:cNvPr id="289679299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33" y="13577"/>
                                  <a:ext cx="23907" cy="3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lnTo>
                                        <a:pt x="2247373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26893034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19" y="13577"/>
                                  <a:ext cx="23908" cy="3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lnTo>
                                        <a:pt x="150762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607726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53" y="-71"/>
                                  <a:ext cx="28766" cy="25526"/>
                                </a:xfrm>
                                <a:custGeom>
                                  <a:avLst/>
                                  <a:gdLst>
                                    <a:gd name="T0" fmla="*/ 2160099 w 2876550"/>
                                    <a:gd name="T1" fmla="*/ 7144 h 2552700"/>
                                    <a:gd name="T2" fmla="*/ 1442943 w 2876550"/>
                                    <a:gd name="T3" fmla="*/ 418014 h 2552700"/>
                                    <a:gd name="T4" fmla="*/ 701193 w 2876550"/>
                                    <a:gd name="T5" fmla="*/ 7496 h 2552700"/>
                                    <a:gd name="T6" fmla="*/ 182357 w 2876550"/>
                                    <a:gd name="T7" fmla="*/ 1200769 h 2552700"/>
                                    <a:gd name="T8" fmla="*/ 698097 w 2876550"/>
                                    <a:gd name="T9" fmla="*/ 1802482 h 2552700"/>
                                    <a:gd name="T10" fmla="*/ 799348 w 2876550"/>
                                    <a:gd name="T11" fmla="*/ 1810264 h 2552700"/>
                                    <a:gd name="T12" fmla="*/ 807130 w 2876550"/>
                                    <a:gd name="T13" fmla="*/ 1709014 h 2552700"/>
                                    <a:gd name="T14" fmla="*/ 291399 w 2876550"/>
                                    <a:gd name="T15" fmla="*/ 1107300 h 2552700"/>
                                    <a:gd name="T16" fmla="*/ 150762 w 2876550"/>
                                    <a:gd name="T17" fmla="*/ 731844 h 2552700"/>
                                    <a:gd name="T18" fmla="*/ 725710 w 2876550"/>
                                    <a:gd name="T19" fmla="*/ 150762 h 2552700"/>
                                    <a:gd name="T20" fmla="*/ 1338625 w 2876550"/>
                                    <a:gd name="T21" fmla="*/ 526475 h 2552700"/>
                                    <a:gd name="T22" fmla="*/ 1442943 w 2876550"/>
                                    <a:gd name="T23" fmla="*/ 590369 h 2552700"/>
                                    <a:gd name="T24" fmla="*/ 1547261 w 2876550"/>
                                    <a:gd name="T25" fmla="*/ 526447 h 2552700"/>
                                    <a:gd name="T26" fmla="*/ 2180454 w 2876550"/>
                                    <a:gd name="T27" fmla="*/ 151057 h 2552700"/>
                                    <a:gd name="T28" fmla="*/ 2594420 w 2876550"/>
                                    <a:gd name="T29" fmla="*/ 1107310 h 2552700"/>
                                    <a:gd name="T30" fmla="*/ 1498474 w 2876550"/>
                                    <a:gd name="T31" fmla="*/ 2385841 h 2552700"/>
                                    <a:gd name="T32" fmla="*/ 1387231 w 2876550"/>
                                    <a:gd name="T33" fmla="*/ 2385841 h 2552700"/>
                                    <a:gd name="T34" fmla="*/ 994049 w 2876550"/>
                                    <a:gd name="T35" fmla="*/ 1927108 h 2552700"/>
                                    <a:gd name="T36" fmla="*/ 892798 w 2876550"/>
                                    <a:gd name="T37" fmla="*/ 1919326 h 2552700"/>
                                    <a:gd name="T38" fmla="*/ 885016 w 2876550"/>
                                    <a:gd name="T39" fmla="*/ 2020576 h 2552700"/>
                                    <a:gd name="T40" fmla="*/ 1278198 w 2876550"/>
                                    <a:gd name="T41" fmla="*/ 2479310 h 2552700"/>
                                    <a:gd name="T42" fmla="*/ 1442857 w 2876550"/>
                                    <a:gd name="T43" fmla="*/ 2555053 h 2552700"/>
                                    <a:gd name="T44" fmla="*/ 1607516 w 2876550"/>
                                    <a:gd name="T45" fmla="*/ 2479310 h 2552700"/>
                                    <a:gd name="T46" fmla="*/ 2703462 w 2876550"/>
                                    <a:gd name="T47" fmla="*/ 1200769 h 2552700"/>
                                    <a:gd name="T48" fmla="*/ 2160099 w 2876550"/>
                                    <a:gd name="T49" fmla="*/ 7144 h 255270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5A5CD" id="Graphic 9" o:spid="_x0000_s1026" alt="Praying Icon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">
                      <v:shape id="Freeform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/>
                      </v:shape>
                      <v:shape id="Freeform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/>
                      </v:shape>
                      <v:shape id="Freeform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1,71;14430,4180;7012,75;1824,12007;6981,18024;7994,18102;8071,17089;2914,11073;1508,7318;7257,1508;13386,5265;14430,5903;15473,5264;21805,1511;25945,11073;14985,23857;13873,23857;9941,19270;8928,19193;8850,20205;12782,24792;14429,25550;16075,24792;27035,12007;21601,71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44F30DD" w14:textId="77777777" w:rsidR="003D0D60" w:rsidRPr="00F00D19" w:rsidRDefault="00575204" w:rsidP="0030161C">
            <w:pPr>
              <w:pStyle w:val="Heading1"/>
              <w:rPr>
                <w:sz w:val="40"/>
                <w:szCs w:val="40"/>
              </w:rPr>
            </w:pPr>
            <w:r w:rsidRPr="00F00D19">
              <w:rPr>
                <w:sz w:val="40"/>
                <w:szCs w:val="40"/>
              </w:rPr>
              <w:t>November 13-16, 2023</w:t>
            </w:r>
          </w:p>
          <w:p w14:paraId="4D12722A" w14:textId="77777777" w:rsidR="00084669" w:rsidRPr="00F00D19" w:rsidRDefault="00084669" w:rsidP="00084669">
            <w:pPr>
              <w:rPr>
                <w:b/>
                <w:bCs/>
                <w:sz w:val="26"/>
                <w:szCs w:val="26"/>
              </w:rPr>
            </w:pPr>
            <w:r w:rsidRPr="00F00D19">
              <w:rPr>
                <w:b/>
                <w:bCs/>
                <w:sz w:val="26"/>
                <w:szCs w:val="26"/>
              </w:rPr>
              <w:t>Courses</w:t>
            </w:r>
          </w:p>
          <w:p w14:paraId="57B293F7" w14:textId="77777777" w:rsidR="00084669" w:rsidRPr="00084669" w:rsidRDefault="00084669" w:rsidP="00084669">
            <w:pPr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3150"/>
              <w:gridCol w:w="2790"/>
            </w:tblGrid>
            <w:tr w:rsidR="00084669" w:rsidRPr="00084669" w14:paraId="072A9FD6" w14:textId="77777777" w:rsidTr="00084669">
              <w:tc>
                <w:tcPr>
                  <w:tcW w:w="985" w:type="dxa"/>
                </w:tcPr>
                <w:p w14:paraId="78E35B58" w14:textId="77777777" w:rsidR="00084669" w:rsidRPr="00084669" w:rsidRDefault="00084669" w:rsidP="00084669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084669">
                    <w:rPr>
                      <w:b/>
                      <w:bCs/>
                      <w:sz w:val="18"/>
                      <w:szCs w:val="18"/>
                    </w:rPr>
                    <w:t>Course Number</w:t>
                  </w:r>
                </w:p>
              </w:tc>
              <w:tc>
                <w:tcPr>
                  <w:tcW w:w="3150" w:type="dxa"/>
                </w:tcPr>
                <w:p w14:paraId="45343F65" w14:textId="77777777" w:rsidR="00084669" w:rsidRPr="00084669" w:rsidRDefault="00084669" w:rsidP="00084669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084669">
                    <w:rPr>
                      <w:b/>
                      <w:bCs/>
                      <w:sz w:val="18"/>
                      <w:szCs w:val="18"/>
                    </w:rPr>
                    <w:t>Course Title</w:t>
                  </w:r>
                </w:p>
              </w:tc>
              <w:tc>
                <w:tcPr>
                  <w:tcW w:w="2790" w:type="dxa"/>
                </w:tcPr>
                <w:p w14:paraId="0070EC6C" w14:textId="77777777" w:rsidR="00084669" w:rsidRPr="00084669" w:rsidRDefault="00084669" w:rsidP="00084669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084669">
                    <w:rPr>
                      <w:b/>
                      <w:bCs/>
                      <w:sz w:val="18"/>
                      <w:szCs w:val="18"/>
                    </w:rPr>
                    <w:t>Instructor</w:t>
                  </w:r>
                </w:p>
              </w:tc>
            </w:tr>
            <w:tr w:rsidR="00084669" w:rsidRPr="00084669" w14:paraId="634A026C" w14:textId="77777777" w:rsidTr="00084669">
              <w:tc>
                <w:tcPr>
                  <w:tcW w:w="985" w:type="dxa"/>
                </w:tcPr>
                <w:p w14:paraId="09429BDB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1001</w:t>
                  </w:r>
                </w:p>
              </w:tc>
              <w:tc>
                <w:tcPr>
                  <w:tcW w:w="3150" w:type="dxa"/>
                </w:tcPr>
                <w:p w14:paraId="5B61C7A2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Introduction to the Bible</w:t>
                  </w:r>
                </w:p>
              </w:tc>
              <w:tc>
                <w:tcPr>
                  <w:tcW w:w="2790" w:type="dxa"/>
                </w:tcPr>
                <w:p w14:paraId="51347458" w14:textId="77777777" w:rsid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Dr. Brenda O’Neal</w:t>
                  </w:r>
                </w:p>
                <w:p w14:paraId="64603812" w14:textId="77777777" w:rsidR="008E138A" w:rsidRPr="00084669" w:rsidRDefault="008E138A" w:rsidP="00084669">
                  <w:pPr>
                    <w:rPr>
                      <w:sz w:val="26"/>
                      <w:szCs w:val="26"/>
                    </w:rPr>
                  </w:pPr>
                </w:p>
                <w:p w14:paraId="5A53FE27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084669" w:rsidRPr="00084669" w14:paraId="3CDC35E9" w14:textId="77777777" w:rsidTr="00084669">
              <w:tc>
                <w:tcPr>
                  <w:tcW w:w="985" w:type="dxa"/>
                </w:tcPr>
                <w:p w14:paraId="294BC46C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1079</w:t>
                  </w:r>
                </w:p>
              </w:tc>
              <w:tc>
                <w:tcPr>
                  <w:tcW w:w="3150" w:type="dxa"/>
                </w:tcPr>
                <w:p w14:paraId="5ABB3F3F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The Gospel of John</w:t>
                  </w:r>
                </w:p>
              </w:tc>
              <w:tc>
                <w:tcPr>
                  <w:tcW w:w="2790" w:type="dxa"/>
                </w:tcPr>
                <w:p w14:paraId="5C762FD3" w14:textId="77777777" w:rsid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Rev. William Scott</w:t>
                  </w:r>
                </w:p>
                <w:p w14:paraId="3D15869F" w14:textId="77777777" w:rsidR="008E138A" w:rsidRPr="00084669" w:rsidRDefault="008E138A" w:rsidP="00084669">
                  <w:pPr>
                    <w:rPr>
                      <w:sz w:val="26"/>
                      <w:szCs w:val="26"/>
                    </w:rPr>
                  </w:pPr>
                </w:p>
                <w:p w14:paraId="7DDA5AD9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084669" w:rsidRPr="00084669" w14:paraId="05C7DFB4" w14:textId="77777777" w:rsidTr="00084669">
              <w:tc>
                <w:tcPr>
                  <w:tcW w:w="985" w:type="dxa"/>
                </w:tcPr>
                <w:p w14:paraId="670D07E1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6013</w:t>
                  </w:r>
                </w:p>
              </w:tc>
              <w:tc>
                <w:tcPr>
                  <w:tcW w:w="3150" w:type="dxa"/>
                </w:tcPr>
                <w:p w14:paraId="79F43394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Organizing the Church for CE</w:t>
                  </w:r>
                </w:p>
              </w:tc>
              <w:tc>
                <w:tcPr>
                  <w:tcW w:w="2790" w:type="dxa"/>
                </w:tcPr>
                <w:p w14:paraId="286BA3BC" w14:textId="77777777" w:rsid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Deacon John Dedrick</w:t>
                  </w:r>
                </w:p>
                <w:p w14:paraId="44753D96" w14:textId="77777777" w:rsidR="008E138A" w:rsidRPr="00084669" w:rsidRDefault="008E138A" w:rsidP="00084669">
                  <w:pPr>
                    <w:rPr>
                      <w:sz w:val="26"/>
                      <w:szCs w:val="26"/>
                    </w:rPr>
                  </w:pPr>
                </w:p>
                <w:p w14:paraId="60C8789C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084669" w:rsidRPr="00084669" w14:paraId="77B70217" w14:textId="77777777" w:rsidTr="00084669">
              <w:tc>
                <w:tcPr>
                  <w:tcW w:w="985" w:type="dxa"/>
                </w:tcPr>
                <w:p w14:paraId="5FDDA680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7010</w:t>
                  </w:r>
                </w:p>
              </w:tc>
              <w:tc>
                <w:tcPr>
                  <w:tcW w:w="3150" w:type="dxa"/>
                </w:tcPr>
                <w:p w14:paraId="5549597C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Introduction to Discipleship</w:t>
                  </w:r>
                </w:p>
              </w:tc>
              <w:tc>
                <w:tcPr>
                  <w:tcW w:w="2790" w:type="dxa"/>
                </w:tcPr>
                <w:p w14:paraId="79FAD3D8" w14:textId="77777777" w:rsid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Minister Ron Percy</w:t>
                  </w:r>
                </w:p>
                <w:p w14:paraId="269DF198" w14:textId="77777777" w:rsidR="008E138A" w:rsidRPr="00084669" w:rsidRDefault="008E138A" w:rsidP="00084669">
                  <w:pPr>
                    <w:rPr>
                      <w:sz w:val="26"/>
                      <w:szCs w:val="26"/>
                    </w:rPr>
                  </w:pPr>
                </w:p>
                <w:p w14:paraId="144A0BE5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084669" w:rsidRPr="00084669" w14:paraId="297447F1" w14:textId="77777777" w:rsidTr="00084669">
              <w:tc>
                <w:tcPr>
                  <w:tcW w:w="985" w:type="dxa"/>
                </w:tcPr>
                <w:p w14:paraId="42D82B82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7024</w:t>
                  </w:r>
                </w:p>
              </w:tc>
              <w:tc>
                <w:tcPr>
                  <w:tcW w:w="3150" w:type="dxa"/>
                </w:tcPr>
                <w:p w14:paraId="7A09FD81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Discovering Your Spiritual Gifts</w:t>
                  </w:r>
                </w:p>
              </w:tc>
              <w:tc>
                <w:tcPr>
                  <w:tcW w:w="2790" w:type="dxa"/>
                </w:tcPr>
                <w:p w14:paraId="6C4F318D" w14:textId="77777777" w:rsid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Minister Edna Hinson</w:t>
                  </w:r>
                </w:p>
                <w:p w14:paraId="352CD972" w14:textId="77777777" w:rsidR="008E138A" w:rsidRPr="00084669" w:rsidRDefault="008E138A" w:rsidP="00084669">
                  <w:pPr>
                    <w:rPr>
                      <w:sz w:val="26"/>
                      <w:szCs w:val="26"/>
                    </w:rPr>
                  </w:pPr>
                </w:p>
                <w:p w14:paraId="149EC18F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084669" w:rsidRPr="00084669" w14:paraId="21A2FD09" w14:textId="77777777" w:rsidTr="00084669">
              <w:tc>
                <w:tcPr>
                  <w:tcW w:w="985" w:type="dxa"/>
                </w:tcPr>
                <w:p w14:paraId="6CF8BCD8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8035</w:t>
                  </w:r>
                </w:p>
              </w:tc>
              <w:tc>
                <w:tcPr>
                  <w:tcW w:w="3150" w:type="dxa"/>
                </w:tcPr>
                <w:p w14:paraId="1D719193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The African American Church &amp; Social Justice</w:t>
                  </w:r>
                </w:p>
              </w:tc>
              <w:tc>
                <w:tcPr>
                  <w:tcW w:w="2790" w:type="dxa"/>
                </w:tcPr>
                <w:p w14:paraId="28EA657B" w14:textId="77777777" w:rsid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Mrs. Catherine Shaw</w:t>
                  </w:r>
                </w:p>
                <w:p w14:paraId="4343F88C" w14:textId="77777777" w:rsidR="008E138A" w:rsidRPr="00084669" w:rsidRDefault="008E138A" w:rsidP="00084669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084669" w:rsidRPr="00084669" w14:paraId="006AF848" w14:textId="77777777" w:rsidTr="00084669">
              <w:trPr>
                <w:trHeight w:val="296"/>
              </w:trPr>
              <w:tc>
                <w:tcPr>
                  <w:tcW w:w="985" w:type="dxa"/>
                </w:tcPr>
                <w:p w14:paraId="04D20483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9008</w:t>
                  </w:r>
                </w:p>
              </w:tc>
              <w:tc>
                <w:tcPr>
                  <w:tcW w:w="3150" w:type="dxa"/>
                </w:tcPr>
                <w:p w14:paraId="0803B896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Public Speaking</w:t>
                  </w:r>
                </w:p>
              </w:tc>
              <w:tc>
                <w:tcPr>
                  <w:tcW w:w="2790" w:type="dxa"/>
                </w:tcPr>
                <w:p w14:paraId="11CCFF4D" w14:textId="77777777" w:rsidR="00084669" w:rsidRPr="00084669" w:rsidRDefault="00084669" w:rsidP="00084669">
                  <w:pPr>
                    <w:rPr>
                      <w:sz w:val="26"/>
                      <w:szCs w:val="26"/>
                    </w:rPr>
                  </w:pPr>
                  <w:r w:rsidRPr="00084669">
                    <w:rPr>
                      <w:sz w:val="26"/>
                      <w:szCs w:val="26"/>
                    </w:rPr>
                    <w:t>Mrs. Gloria Stanton</w:t>
                  </w:r>
                </w:p>
              </w:tc>
            </w:tr>
          </w:tbl>
          <w:p w14:paraId="22C38453" w14:textId="77777777" w:rsidR="00B435E4" w:rsidRPr="00084669" w:rsidRDefault="00B435E4" w:rsidP="0030161C">
            <w:pPr>
              <w:rPr>
                <w:sz w:val="26"/>
                <w:szCs w:val="26"/>
              </w:rPr>
            </w:pPr>
          </w:p>
        </w:tc>
      </w:tr>
    </w:tbl>
    <w:p w14:paraId="533221D4" w14:textId="77777777" w:rsidR="00825037" w:rsidRPr="00781022" w:rsidRDefault="00825037" w:rsidP="00CC1AB3">
      <w:pPr>
        <w:spacing w:after="0"/>
        <w:rPr>
          <w:rFonts w:asciiTheme="majorHAnsi" w:hAnsiTheme="majorHAnsi"/>
          <w:sz w:val="14"/>
        </w:rPr>
      </w:pPr>
    </w:p>
    <w:sectPr w:rsidR="00825037" w:rsidRPr="00781022" w:rsidSect="00CC1AB3">
      <w:headerReference w:type="default" r:id="rId15"/>
      <w:headerReference w:type="first" r:id="rId16"/>
      <w:pgSz w:w="15840" w:h="12240" w:orient="landscape" w:code="1"/>
      <w:pgMar w:top="360" w:right="360" w:bottom="360" w:left="360" w:header="360" w:footer="14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EA4D0" w14:textId="77777777" w:rsidR="009C4304" w:rsidRDefault="009C4304" w:rsidP="00CB5F66">
      <w:r>
        <w:separator/>
      </w:r>
    </w:p>
  </w:endnote>
  <w:endnote w:type="continuationSeparator" w:id="0">
    <w:p w14:paraId="4F33A75D" w14:textId="77777777" w:rsidR="009C4304" w:rsidRDefault="009C4304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D6378" w14:textId="77777777" w:rsidR="009C4304" w:rsidRDefault="009C4304" w:rsidP="00CB5F66">
      <w:r>
        <w:separator/>
      </w:r>
    </w:p>
  </w:footnote>
  <w:footnote w:type="continuationSeparator" w:id="0">
    <w:p w14:paraId="0713AE0F" w14:textId="77777777" w:rsidR="009C4304" w:rsidRDefault="009C4304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F2D0" w14:textId="486A0805" w:rsidR="00474A3F" w:rsidRPr="00CC1AB3" w:rsidRDefault="00D60823">
    <w:pPr>
      <w:pStyle w:val="Header"/>
      <w:rPr>
        <w:sz w:val="8"/>
        <w:szCs w:val="8"/>
      </w:rPr>
    </w:pPr>
    <w:r>
      <w:rPr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51774DD" wp14:editId="44C804B9">
              <wp:simplePos x="0" y="0"/>
              <wp:positionH relativeFrom="column">
                <wp:posOffset>0</wp:posOffset>
              </wp:positionH>
              <wp:positionV relativeFrom="paragraph">
                <wp:posOffset>-7620</wp:posOffset>
              </wp:positionV>
              <wp:extent cx="9585960" cy="7303770"/>
              <wp:effectExtent l="0" t="3810" r="0" b="7620"/>
              <wp:wrapNone/>
              <wp:docPr id="1974820849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85960" cy="7303770"/>
                        <a:chOff x="0" y="0"/>
                        <a:chExt cx="102427" cy="71146"/>
                      </a:xfrm>
                    </wpg:grpSpPr>
                    <wps:wsp>
                      <wps:cNvPr id="288589917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95" cy="711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  <a:alpha val="5098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370261805" name="Group 2955"/>
                      <wpg:cNvGrpSpPr>
                        <a:grpSpLocks/>
                      </wpg:cNvGrpSpPr>
                      <wpg:grpSpPr bwMode="auto">
                        <a:xfrm>
                          <a:off x="0" y="56083"/>
                          <a:ext cx="45201" cy="15063"/>
                          <a:chOff x="0" y="0"/>
                          <a:chExt cx="39566" cy="13210"/>
                        </a:xfrm>
                      </wpg:grpSpPr>
                      <wps:wsp>
                        <wps:cNvPr id="733194335" name="Freeform: Shape 2008"/>
                        <wps:cNvSpPr>
                          <a:spLocks/>
                        </wps:cNvSpPr>
                        <wps:spPr bwMode="auto">
                          <a:xfrm>
                            <a:off x="39471" y="11098"/>
                            <a:ext cx="95" cy="95"/>
                          </a:xfrm>
                          <a:custGeom>
                            <a:avLst/>
                            <a:gdLst>
                              <a:gd name="T0" fmla="*/ 7144 w 9525"/>
                              <a:gd name="T1" fmla="*/ 7858 h 9525"/>
                              <a:gd name="T2" fmla="*/ 7144 w 9525"/>
                              <a:gd name="T3" fmla="*/ 7858 h 9525"/>
                              <a:gd name="T4" fmla="*/ 7144 w 9525"/>
                              <a:gd name="T5" fmla="*/ 7858 h 95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363220" name="Freeform: Shape 2009"/>
                        <wps:cNvSpPr>
                          <a:spLocks/>
                        </wps:cNvSpPr>
                        <wps:spPr bwMode="auto">
                          <a:xfrm>
                            <a:off x="1457" y="11098"/>
                            <a:ext cx="95" cy="95"/>
                          </a:xfrm>
                          <a:custGeom>
                            <a:avLst/>
                            <a:gdLst>
                              <a:gd name="T0" fmla="*/ 7144 w 9525"/>
                              <a:gd name="T1" fmla="*/ 7858 h 9525"/>
                              <a:gd name="T2" fmla="*/ 7144 w 9525"/>
                              <a:gd name="T3" fmla="*/ 7858 h 9525"/>
                              <a:gd name="T4" fmla="*/ 7144 w 9525"/>
                              <a:gd name="T5" fmla="*/ 7858 h 95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2916840" name="Freeform: Shape 2010"/>
                        <wps:cNvSpPr>
                          <a:spLocks/>
                        </wps:cNvSpPr>
                        <wps:spPr bwMode="auto">
                          <a:xfrm>
                            <a:off x="1571" y="12629"/>
                            <a:ext cx="4191" cy="571"/>
                          </a:xfrm>
                          <a:custGeom>
                            <a:avLst/>
                            <a:gdLst>
                              <a:gd name="T0" fmla="*/ 394811 w 419100"/>
                              <a:gd name="T1" fmla="*/ 42386 h 57150"/>
                              <a:gd name="T2" fmla="*/ 388144 w 419100"/>
                              <a:gd name="T3" fmla="*/ 39529 h 57150"/>
                              <a:gd name="T4" fmla="*/ 381476 w 419100"/>
                              <a:gd name="T5" fmla="*/ 36672 h 57150"/>
                              <a:gd name="T6" fmla="*/ 368141 w 419100"/>
                              <a:gd name="T7" fmla="*/ 31909 h 57150"/>
                              <a:gd name="T8" fmla="*/ 354806 w 419100"/>
                              <a:gd name="T9" fmla="*/ 27147 h 57150"/>
                              <a:gd name="T10" fmla="*/ 341471 w 419100"/>
                              <a:gd name="T11" fmla="*/ 23336 h 57150"/>
                              <a:gd name="T12" fmla="*/ 328136 w 419100"/>
                              <a:gd name="T13" fmla="*/ 19526 h 57150"/>
                              <a:gd name="T14" fmla="*/ 274796 w 419100"/>
                              <a:gd name="T15" fmla="*/ 10001 h 57150"/>
                              <a:gd name="T16" fmla="*/ 223361 w 419100"/>
                              <a:gd name="T17" fmla="*/ 7144 h 57150"/>
                              <a:gd name="T18" fmla="*/ 174784 w 419100"/>
                              <a:gd name="T19" fmla="*/ 9049 h 57150"/>
                              <a:gd name="T20" fmla="*/ 90964 w 419100"/>
                              <a:gd name="T21" fmla="*/ 23336 h 57150"/>
                              <a:gd name="T22" fmla="*/ 27146 w 419100"/>
                              <a:gd name="T23" fmla="*/ 43339 h 57150"/>
                              <a:gd name="T24" fmla="*/ 7144 w 419100"/>
                              <a:gd name="T25" fmla="*/ 51911 h 57150"/>
                              <a:gd name="T26" fmla="*/ 219551 w 419100"/>
                              <a:gd name="T27" fmla="*/ 51911 h 57150"/>
                              <a:gd name="T28" fmla="*/ 204311 w 419100"/>
                              <a:gd name="T29" fmla="*/ 47149 h 57150"/>
                              <a:gd name="T30" fmla="*/ 190976 w 419100"/>
                              <a:gd name="T31" fmla="*/ 43339 h 57150"/>
                              <a:gd name="T32" fmla="*/ 181451 w 419100"/>
                              <a:gd name="T33" fmla="*/ 40481 h 57150"/>
                              <a:gd name="T34" fmla="*/ 173831 w 419100"/>
                              <a:gd name="T35" fmla="*/ 38576 h 57150"/>
                              <a:gd name="T36" fmla="*/ 182404 w 419100"/>
                              <a:gd name="T37" fmla="*/ 39529 h 57150"/>
                              <a:gd name="T38" fmla="*/ 191929 w 419100"/>
                              <a:gd name="T39" fmla="*/ 40481 h 57150"/>
                              <a:gd name="T40" fmla="*/ 205264 w 419100"/>
                              <a:gd name="T41" fmla="*/ 42386 h 57150"/>
                              <a:gd name="T42" fmla="*/ 221456 w 419100"/>
                              <a:gd name="T43" fmla="*/ 44291 h 57150"/>
                              <a:gd name="T44" fmla="*/ 230981 w 419100"/>
                              <a:gd name="T45" fmla="*/ 46197 h 57150"/>
                              <a:gd name="T46" fmla="*/ 241459 w 419100"/>
                              <a:gd name="T47" fmla="*/ 48101 h 57150"/>
                              <a:gd name="T48" fmla="*/ 251936 w 419100"/>
                              <a:gd name="T49" fmla="*/ 50006 h 57150"/>
                              <a:gd name="T50" fmla="*/ 256699 w 419100"/>
                              <a:gd name="T51" fmla="*/ 50959 h 57150"/>
                              <a:gd name="T52" fmla="*/ 331946 w 419100"/>
                              <a:gd name="T53" fmla="*/ 50959 h 57150"/>
                              <a:gd name="T54" fmla="*/ 330994 w 419100"/>
                              <a:gd name="T55" fmla="*/ 50959 h 57150"/>
                              <a:gd name="T56" fmla="*/ 325279 w 419100"/>
                              <a:gd name="T57" fmla="*/ 49054 h 57150"/>
                              <a:gd name="T58" fmla="*/ 330994 w 419100"/>
                              <a:gd name="T59" fmla="*/ 50006 h 57150"/>
                              <a:gd name="T60" fmla="*/ 339566 w 419100"/>
                              <a:gd name="T61" fmla="*/ 50959 h 57150"/>
                              <a:gd name="T62" fmla="*/ 413861 w 419100"/>
                              <a:gd name="T63" fmla="*/ 50959 h 57150"/>
                              <a:gd name="T64" fmla="*/ 405289 w 419100"/>
                              <a:gd name="T65" fmla="*/ 46197 h 57150"/>
                              <a:gd name="T66" fmla="*/ 394811 w 419100"/>
                              <a:gd name="T67" fmla="*/ 42386 h 5715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1499322" name="Freeform: Shape 2027"/>
                        <wps:cNvSpPr>
                          <a:spLocks/>
                        </wps:cNvSpPr>
                        <wps:spPr bwMode="auto">
                          <a:xfrm>
                            <a:off x="36842" y="12953"/>
                            <a:ext cx="953" cy="190"/>
                          </a:xfrm>
                          <a:custGeom>
                            <a:avLst/>
                            <a:gdLst>
                              <a:gd name="T0" fmla="*/ 59531 w 95250"/>
                              <a:gd name="T1" fmla="*/ 15716 h 19050"/>
                              <a:gd name="T2" fmla="*/ 72866 w 95250"/>
                              <a:gd name="T3" fmla="*/ 11906 h 19050"/>
                              <a:gd name="T4" fmla="*/ 82391 w 95250"/>
                              <a:gd name="T5" fmla="*/ 9049 h 19050"/>
                              <a:gd name="T6" fmla="*/ 90011 w 95250"/>
                              <a:gd name="T7" fmla="*/ 7144 h 19050"/>
                              <a:gd name="T8" fmla="*/ 81439 w 95250"/>
                              <a:gd name="T9" fmla="*/ 8096 h 19050"/>
                              <a:gd name="T10" fmla="*/ 71914 w 95250"/>
                              <a:gd name="T11" fmla="*/ 9049 h 19050"/>
                              <a:gd name="T12" fmla="*/ 58579 w 95250"/>
                              <a:gd name="T13" fmla="*/ 10953 h 19050"/>
                              <a:gd name="T14" fmla="*/ 42386 w 95250"/>
                              <a:gd name="T15" fmla="*/ 12859 h 19050"/>
                              <a:gd name="T16" fmla="*/ 32861 w 95250"/>
                              <a:gd name="T17" fmla="*/ 14764 h 19050"/>
                              <a:gd name="T18" fmla="*/ 22384 w 95250"/>
                              <a:gd name="T19" fmla="*/ 16669 h 19050"/>
                              <a:gd name="T20" fmla="*/ 11906 w 95250"/>
                              <a:gd name="T21" fmla="*/ 18574 h 19050"/>
                              <a:gd name="T22" fmla="*/ 7144 w 95250"/>
                              <a:gd name="T23" fmla="*/ 19526 h 19050"/>
                              <a:gd name="T24" fmla="*/ 45244 w 95250"/>
                              <a:gd name="T25" fmla="*/ 19526 h 19050"/>
                              <a:gd name="T26" fmla="*/ 59531 w 95250"/>
                              <a:gd name="T27" fmla="*/ 15716 h 1905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353677" name="Freeform: Shape 2030"/>
                        <wps:cNvSpPr>
                          <a:spLocks/>
                        </wps:cNvSpPr>
                        <wps:spPr bwMode="auto">
                          <a:xfrm>
                            <a:off x="36004" y="13058"/>
                            <a:ext cx="286" cy="95"/>
                          </a:xfrm>
                          <a:custGeom>
                            <a:avLst/>
                            <a:gdLst>
                              <a:gd name="T0" fmla="*/ 21431 w 28575"/>
                              <a:gd name="T1" fmla="*/ 7144 h 9525"/>
                              <a:gd name="T2" fmla="*/ 15716 w 28575"/>
                              <a:gd name="T3" fmla="*/ 8097 h 9525"/>
                              <a:gd name="T4" fmla="*/ 7144 w 28575"/>
                              <a:gd name="T5" fmla="*/ 9049 h 9525"/>
                              <a:gd name="T6" fmla="*/ 14764 w 28575"/>
                              <a:gd name="T7" fmla="*/ 9049 h 9525"/>
                              <a:gd name="T8" fmla="*/ 15716 w 28575"/>
                              <a:gd name="T9" fmla="*/ 9049 h 9525"/>
                              <a:gd name="T10" fmla="*/ 21431 w 28575"/>
                              <a:gd name="T11" fmla="*/ 7144 h 95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12449410" name="Freeform: Shape 2039"/>
                        <wps:cNvSpPr>
                          <a:spLocks/>
                        </wps:cNvSpPr>
                        <wps:spPr bwMode="auto">
                          <a:xfrm>
                            <a:off x="4000" y="9140"/>
                            <a:ext cx="4667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6766487" name="Freeform: Shape 2040"/>
                        <wps:cNvSpPr>
                          <a:spLocks/>
                        </wps:cNvSpPr>
                        <wps:spPr bwMode="auto">
                          <a:xfrm>
                            <a:off x="28" y="3025"/>
                            <a:ext cx="2381" cy="5620"/>
                          </a:xfrm>
                          <a:custGeom>
                            <a:avLst/>
                            <a:gdLst>
                              <a:gd name="T0" fmla="*/ 78581 w 238125"/>
                              <a:gd name="T1" fmla="*/ 488386 h 561975"/>
                              <a:gd name="T2" fmla="*/ 142399 w 238125"/>
                              <a:gd name="T3" fmla="*/ 422664 h 561975"/>
                              <a:gd name="T4" fmla="*/ 204311 w 238125"/>
                              <a:gd name="T5" fmla="*/ 336939 h 561975"/>
                              <a:gd name="T6" fmla="*/ 226219 w 238125"/>
                              <a:gd name="T7" fmla="*/ 282646 h 561975"/>
                              <a:gd name="T8" fmla="*/ 230029 w 238125"/>
                              <a:gd name="T9" fmla="*/ 268359 h 561975"/>
                              <a:gd name="T10" fmla="*/ 232886 w 238125"/>
                              <a:gd name="T11" fmla="*/ 253119 h 561975"/>
                              <a:gd name="T12" fmla="*/ 233839 w 238125"/>
                              <a:gd name="T13" fmla="*/ 245499 h 561975"/>
                              <a:gd name="T14" fmla="*/ 234791 w 238125"/>
                              <a:gd name="T15" fmla="*/ 238831 h 561975"/>
                              <a:gd name="T16" fmla="*/ 234791 w 238125"/>
                              <a:gd name="T17" fmla="*/ 235021 h 561975"/>
                              <a:gd name="T18" fmla="*/ 234791 w 238125"/>
                              <a:gd name="T19" fmla="*/ 230259 h 561975"/>
                              <a:gd name="T20" fmla="*/ 235744 w 238125"/>
                              <a:gd name="T21" fmla="*/ 222639 h 561975"/>
                              <a:gd name="T22" fmla="*/ 230981 w 238125"/>
                              <a:gd name="T23" fmla="*/ 159774 h 561975"/>
                              <a:gd name="T24" fmla="*/ 207169 w 238125"/>
                              <a:gd name="T25" fmla="*/ 97861 h 561975"/>
                              <a:gd name="T26" fmla="*/ 187166 w 238125"/>
                              <a:gd name="T27" fmla="*/ 70239 h 561975"/>
                              <a:gd name="T28" fmla="*/ 161449 w 238125"/>
                              <a:gd name="T29" fmla="*/ 46426 h 561975"/>
                              <a:gd name="T30" fmla="*/ 131921 w 238125"/>
                              <a:gd name="T31" fmla="*/ 27376 h 561975"/>
                              <a:gd name="T32" fmla="*/ 99536 w 238125"/>
                              <a:gd name="T33" fmla="*/ 14994 h 561975"/>
                              <a:gd name="T34" fmla="*/ 30956 w 238125"/>
                              <a:gd name="T35" fmla="*/ 7374 h 561975"/>
                              <a:gd name="T36" fmla="*/ 8096 w 238125"/>
                              <a:gd name="T37" fmla="*/ 10231 h 561975"/>
                              <a:gd name="T38" fmla="*/ 8096 w 238125"/>
                              <a:gd name="T39" fmla="*/ 102624 h 561975"/>
                              <a:gd name="T40" fmla="*/ 10001 w 238125"/>
                              <a:gd name="T41" fmla="*/ 101671 h 561975"/>
                              <a:gd name="T42" fmla="*/ 11906 w 238125"/>
                              <a:gd name="T43" fmla="*/ 100719 h 561975"/>
                              <a:gd name="T44" fmla="*/ 21431 w 238125"/>
                              <a:gd name="T45" fmla="*/ 96909 h 561975"/>
                              <a:gd name="T46" fmla="*/ 40481 w 238125"/>
                              <a:gd name="T47" fmla="*/ 91194 h 561975"/>
                              <a:gd name="T48" fmla="*/ 81439 w 238125"/>
                              <a:gd name="T49" fmla="*/ 90241 h 561975"/>
                              <a:gd name="T50" fmla="*/ 151924 w 238125"/>
                              <a:gd name="T51" fmla="*/ 133104 h 561975"/>
                              <a:gd name="T52" fmla="*/ 172879 w 238125"/>
                              <a:gd name="T53" fmla="*/ 174061 h 561975"/>
                              <a:gd name="T54" fmla="*/ 181451 w 238125"/>
                              <a:gd name="T55" fmla="*/ 221686 h 561975"/>
                              <a:gd name="T56" fmla="*/ 181451 w 238125"/>
                              <a:gd name="T57" fmla="*/ 228354 h 561975"/>
                              <a:gd name="T58" fmla="*/ 181451 w 238125"/>
                              <a:gd name="T59" fmla="*/ 230259 h 561975"/>
                              <a:gd name="T60" fmla="*/ 181451 w 238125"/>
                              <a:gd name="T61" fmla="*/ 231211 h 561975"/>
                              <a:gd name="T62" fmla="*/ 181451 w 238125"/>
                              <a:gd name="T63" fmla="*/ 231211 h 561975"/>
                              <a:gd name="T64" fmla="*/ 181451 w 238125"/>
                              <a:gd name="T65" fmla="*/ 231211 h 561975"/>
                              <a:gd name="T66" fmla="*/ 181451 w 238125"/>
                              <a:gd name="T67" fmla="*/ 235021 h 561975"/>
                              <a:gd name="T68" fmla="*/ 181451 w 238125"/>
                              <a:gd name="T69" fmla="*/ 241689 h 561975"/>
                              <a:gd name="T70" fmla="*/ 181451 w 238125"/>
                              <a:gd name="T71" fmla="*/ 248356 h 561975"/>
                              <a:gd name="T72" fmla="*/ 180499 w 238125"/>
                              <a:gd name="T73" fmla="*/ 259786 h 561975"/>
                              <a:gd name="T74" fmla="*/ 178594 w 238125"/>
                              <a:gd name="T75" fmla="*/ 272169 h 561975"/>
                              <a:gd name="T76" fmla="*/ 165259 w 238125"/>
                              <a:gd name="T77" fmla="*/ 319794 h 561975"/>
                              <a:gd name="T78" fmla="*/ 117634 w 238125"/>
                              <a:gd name="T79" fmla="*/ 403614 h 561975"/>
                              <a:gd name="T80" fmla="*/ 62389 w 238125"/>
                              <a:gd name="T81" fmla="*/ 475051 h 561975"/>
                              <a:gd name="T82" fmla="*/ 14764 w 238125"/>
                              <a:gd name="T83" fmla="*/ 536011 h 561975"/>
                              <a:gd name="T84" fmla="*/ 7144 w 238125"/>
                              <a:gd name="T85" fmla="*/ 546489 h 561975"/>
                              <a:gd name="T86" fmla="*/ 7144 w 238125"/>
                              <a:gd name="T87" fmla="*/ 562681 h 561975"/>
                              <a:gd name="T88" fmla="*/ 24289 w 238125"/>
                              <a:gd name="T89" fmla="*/ 543631 h 561975"/>
                              <a:gd name="T90" fmla="*/ 78581 w 238125"/>
                              <a:gd name="T91" fmla="*/ 488386 h 5619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4955906" name="Freeform: Shape 2041"/>
                        <wps:cNvSpPr>
                          <a:spLocks/>
                        </wps:cNvSpPr>
                        <wps:spPr bwMode="auto">
                          <a:xfrm>
                            <a:off x="28" y="4704"/>
                            <a:ext cx="1143" cy="2477"/>
                          </a:xfrm>
                          <a:custGeom>
                            <a:avLst/>
                            <a:gdLst>
                              <a:gd name="T0" fmla="*/ 57626 w 114300"/>
                              <a:gd name="T1" fmla="*/ 231934 h 247650"/>
                              <a:gd name="T2" fmla="*/ 94774 w 114300"/>
                              <a:gd name="T3" fmla="*/ 73819 h 247650"/>
                              <a:gd name="T4" fmla="*/ 7144 w 114300"/>
                              <a:gd name="T5" fmla="*/ 7144 h 247650"/>
                              <a:gd name="T6" fmla="*/ 7144 w 114300"/>
                              <a:gd name="T7" fmla="*/ 243364 h 247650"/>
                              <a:gd name="T8" fmla="*/ 57626 w 114300"/>
                              <a:gd name="T9" fmla="*/ 231934 h 247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96708366" name="Freeform: Shape 2042"/>
                        <wps:cNvSpPr>
                          <a:spLocks/>
                        </wps:cNvSpPr>
                        <wps:spPr bwMode="auto">
                          <a:xfrm>
                            <a:off x="800" y="7625"/>
                            <a:ext cx="4476" cy="1905"/>
                          </a:xfrm>
                          <a:custGeom>
                            <a:avLst/>
                            <a:gdLst>
                              <a:gd name="T0" fmla="*/ 215741 w 447675"/>
                              <a:gd name="T1" fmla="*/ 80830 h 190500"/>
                              <a:gd name="T2" fmla="*/ 225266 w 447675"/>
                              <a:gd name="T3" fmla="*/ 77972 h 190500"/>
                              <a:gd name="T4" fmla="*/ 234791 w 447675"/>
                              <a:gd name="T5" fmla="*/ 76067 h 190500"/>
                              <a:gd name="T6" fmla="*/ 239554 w 447675"/>
                              <a:gd name="T7" fmla="*/ 75115 h 190500"/>
                              <a:gd name="T8" fmla="*/ 243364 w 447675"/>
                              <a:gd name="T9" fmla="*/ 74162 h 190500"/>
                              <a:gd name="T10" fmla="*/ 275749 w 447675"/>
                              <a:gd name="T11" fmla="*/ 74162 h 190500"/>
                              <a:gd name="T12" fmla="*/ 324326 w 447675"/>
                              <a:gd name="T13" fmla="*/ 96070 h 190500"/>
                              <a:gd name="T14" fmla="*/ 350996 w 447675"/>
                              <a:gd name="T15" fmla="*/ 125597 h 190500"/>
                              <a:gd name="T16" fmla="*/ 354806 w 447675"/>
                              <a:gd name="T17" fmla="*/ 132265 h 190500"/>
                              <a:gd name="T18" fmla="*/ 359569 w 447675"/>
                              <a:gd name="T19" fmla="*/ 140837 h 190500"/>
                              <a:gd name="T20" fmla="*/ 427196 w 447675"/>
                              <a:gd name="T21" fmla="*/ 153220 h 190500"/>
                              <a:gd name="T22" fmla="*/ 438626 w 447675"/>
                              <a:gd name="T23" fmla="*/ 84640 h 190500"/>
                              <a:gd name="T24" fmla="*/ 436721 w 447675"/>
                              <a:gd name="T25" fmla="*/ 81782 h 190500"/>
                              <a:gd name="T26" fmla="*/ 436721 w 447675"/>
                              <a:gd name="T27" fmla="*/ 81782 h 190500"/>
                              <a:gd name="T28" fmla="*/ 436721 w 447675"/>
                              <a:gd name="T29" fmla="*/ 81782 h 190500"/>
                              <a:gd name="T30" fmla="*/ 435769 w 447675"/>
                              <a:gd name="T31" fmla="*/ 80830 h 190500"/>
                              <a:gd name="T32" fmla="*/ 434816 w 447675"/>
                              <a:gd name="T33" fmla="*/ 79878 h 190500"/>
                              <a:gd name="T34" fmla="*/ 431006 w 447675"/>
                              <a:gd name="T35" fmla="*/ 76067 h 190500"/>
                              <a:gd name="T36" fmla="*/ 417671 w 447675"/>
                              <a:gd name="T37" fmla="*/ 62732 h 190500"/>
                              <a:gd name="T38" fmla="*/ 395764 w 447675"/>
                              <a:gd name="T39" fmla="*/ 44635 h 190500"/>
                              <a:gd name="T40" fmla="*/ 364331 w 447675"/>
                              <a:gd name="T41" fmla="*/ 25585 h 190500"/>
                              <a:gd name="T42" fmla="*/ 323374 w 447675"/>
                              <a:gd name="T43" fmla="*/ 11297 h 190500"/>
                              <a:gd name="T44" fmla="*/ 274796 w 447675"/>
                              <a:gd name="T45" fmla="*/ 7487 h 190500"/>
                              <a:gd name="T46" fmla="*/ 226219 w 447675"/>
                              <a:gd name="T47" fmla="*/ 18917 h 190500"/>
                              <a:gd name="T48" fmla="*/ 220504 w 447675"/>
                              <a:gd name="T49" fmla="*/ 21775 h 190500"/>
                              <a:gd name="T50" fmla="*/ 216694 w 447675"/>
                              <a:gd name="T51" fmla="*/ 23680 h 190500"/>
                              <a:gd name="T52" fmla="*/ 206216 w 447675"/>
                              <a:gd name="T53" fmla="*/ 28442 h 190500"/>
                              <a:gd name="T54" fmla="*/ 195739 w 447675"/>
                              <a:gd name="T55" fmla="*/ 34157 h 190500"/>
                              <a:gd name="T56" fmla="*/ 185261 w 447675"/>
                              <a:gd name="T57" fmla="*/ 39872 h 190500"/>
                              <a:gd name="T58" fmla="*/ 148114 w 447675"/>
                              <a:gd name="T59" fmla="*/ 65590 h 190500"/>
                              <a:gd name="T60" fmla="*/ 115729 w 447675"/>
                              <a:gd name="T61" fmla="*/ 93212 h 190500"/>
                              <a:gd name="T62" fmla="*/ 62389 w 447675"/>
                              <a:gd name="T63" fmla="*/ 143695 h 190500"/>
                              <a:gd name="T64" fmla="*/ 40481 w 447675"/>
                              <a:gd name="T65" fmla="*/ 162745 h 190500"/>
                              <a:gd name="T66" fmla="*/ 23336 w 447675"/>
                              <a:gd name="T67" fmla="*/ 177032 h 190500"/>
                              <a:gd name="T68" fmla="*/ 11906 w 447675"/>
                              <a:gd name="T69" fmla="*/ 185605 h 190500"/>
                              <a:gd name="T70" fmla="*/ 7144 w 447675"/>
                              <a:gd name="T71" fmla="*/ 188462 h 190500"/>
                              <a:gd name="T72" fmla="*/ 11906 w 447675"/>
                              <a:gd name="T73" fmla="*/ 186557 h 190500"/>
                              <a:gd name="T74" fmla="*/ 25241 w 447675"/>
                              <a:gd name="T75" fmla="*/ 180842 h 190500"/>
                              <a:gd name="T76" fmla="*/ 45244 w 447675"/>
                              <a:gd name="T77" fmla="*/ 170365 h 190500"/>
                              <a:gd name="T78" fmla="*/ 70961 w 447675"/>
                              <a:gd name="T79" fmla="*/ 156078 h 190500"/>
                              <a:gd name="T80" fmla="*/ 132874 w 447675"/>
                              <a:gd name="T81" fmla="*/ 117978 h 190500"/>
                              <a:gd name="T82" fmla="*/ 168116 w 447675"/>
                              <a:gd name="T83" fmla="*/ 98928 h 190500"/>
                              <a:gd name="T84" fmla="*/ 205264 w 447675"/>
                              <a:gd name="T85" fmla="*/ 83687 h 190500"/>
                              <a:gd name="T86" fmla="*/ 215741 w 447675"/>
                              <a:gd name="T87" fmla="*/ 80830 h 19050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508435" name="Freeform: Shape 2043"/>
                        <wps:cNvSpPr>
                          <a:spLocks/>
                        </wps:cNvSpPr>
                        <wps:spPr bwMode="auto">
                          <a:xfrm>
                            <a:off x="6781" y="7583"/>
                            <a:ext cx="4191" cy="5429"/>
                          </a:xfrm>
                          <a:custGeom>
                            <a:avLst/>
                            <a:gdLst>
                              <a:gd name="T0" fmla="*/ 369094 w 419100"/>
                              <a:gd name="T1" fmla="*/ 25961 h 542925"/>
                              <a:gd name="T2" fmla="*/ 224314 w 419100"/>
                              <a:gd name="T3" fmla="*/ 98351 h 542925"/>
                              <a:gd name="T4" fmla="*/ 312896 w 419100"/>
                              <a:gd name="T5" fmla="*/ 262181 h 542925"/>
                              <a:gd name="T6" fmla="*/ 306229 w 419100"/>
                              <a:gd name="T7" fmla="*/ 290756 h 542925"/>
                              <a:gd name="T8" fmla="*/ 292894 w 419100"/>
                              <a:gd name="T9" fmla="*/ 334571 h 542925"/>
                              <a:gd name="T10" fmla="*/ 273844 w 419100"/>
                              <a:gd name="T11" fmla="*/ 379339 h 542925"/>
                              <a:gd name="T12" fmla="*/ 248126 w 419100"/>
                              <a:gd name="T13" fmla="*/ 422201 h 542925"/>
                              <a:gd name="T14" fmla="*/ 215741 w 419100"/>
                              <a:gd name="T15" fmla="*/ 460301 h 542925"/>
                              <a:gd name="T16" fmla="*/ 177641 w 419100"/>
                              <a:gd name="T17" fmla="*/ 491734 h 542925"/>
                              <a:gd name="T18" fmla="*/ 136684 w 419100"/>
                              <a:gd name="T19" fmla="*/ 513641 h 542925"/>
                              <a:gd name="T20" fmla="*/ 96679 w 419100"/>
                              <a:gd name="T21" fmla="*/ 527929 h 542925"/>
                              <a:gd name="T22" fmla="*/ 60484 w 419100"/>
                              <a:gd name="T23" fmla="*/ 535549 h 542925"/>
                              <a:gd name="T24" fmla="*/ 52864 w 419100"/>
                              <a:gd name="T25" fmla="*/ 536502 h 542925"/>
                              <a:gd name="T26" fmla="*/ 45244 w 419100"/>
                              <a:gd name="T27" fmla="*/ 537454 h 542925"/>
                              <a:gd name="T28" fmla="*/ 38576 w 419100"/>
                              <a:gd name="T29" fmla="*/ 538406 h 542925"/>
                              <a:gd name="T30" fmla="*/ 31909 w 419100"/>
                              <a:gd name="T31" fmla="*/ 539359 h 542925"/>
                              <a:gd name="T32" fmla="*/ 21431 w 419100"/>
                              <a:gd name="T33" fmla="*/ 540311 h 542925"/>
                              <a:gd name="T34" fmla="*/ 13811 w 419100"/>
                              <a:gd name="T35" fmla="*/ 540311 h 542925"/>
                              <a:gd name="T36" fmla="*/ 7144 w 419100"/>
                              <a:gd name="T37" fmla="*/ 540311 h 542925"/>
                              <a:gd name="T38" fmla="*/ 13811 w 419100"/>
                              <a:gd name="T39" fmla="*/ 541264 h 542925"/>
                              <a:gd name="T40" fmla="*/ 21431 w 419100"/>
                              <a:gd name="T41" fmla="*/ 542216 h 542925"/>
                              <a:gd name="T42" fmla="*/ 31909 w 419100"/>
                              <a:gd name="T43" fmla="*/ 543169 h 542925"/>
                              <a:gd name="T44" fmla="*/ 38576 w 419100"/>
                              <a:gd name="T45" fmla="*/ 544121 h 542925"/>
                              <a:gd name="T46" fmla="*/ 45244 w 419100"/>
                              <a:gd name="T47" fmla="*/ 544121 h 542925"/>
                              <a:gd name="T48" fmla="*/ 52864 w 419100"/>
                              <a:gd name="T49" fmla="*/ 544121 h 542925"/>
                              <a:gd name="T50" fmla="*/ 61436 w 419100"/>
                              <a:gd name="T51" fmla="*/ 544121 h 542925"/>
                              <a:gd name="T52" fmla="*/ 99536 w 419100"/>
                              <a:gd name="T53" fmla="*/ 542216 h 542925"/>
                              <a:gd name="T54" fmla="*/ 144304 w 419100"/>
                              <a:gd name="T55" fmla="*/ 534596 h 542925"/>
                              <a:gd name="T56" fmla="*/ 192881 w 419100"/>
                              <a:gd name="T57" fmla="*/ 517451 h 542925"/>
                              <a:gd name="T58" fmla="*/ 241459 w 419100"/>
                              <a:gd name="T59" fmla="*/ 489829 h 542925"/>
                              <a:gd name="T60" fmla="*/ 286226 w 419100"/>
                              <a:gd name="T61" fmla="*/ 452681 h 542925"/>
                              <a:gd name="T62" fmla="*/ 324326 w 419100"/>
                              <a:gd name="T63" fmla="*/ 408866 h 542925"/>
                              <a:gd name="T64" fmla="*/ 354806 w 419100"/>
                              <a:gd name="T65" fmla="*/ 361241 h 542925"/>
                              <a:gd name="T66" fmla="*/ 378619 w 419100"/>
                              <a:gd name="T67" fmla="*/ 314569 h 542925"/>
                              <a:gd name="T68" fmla="*/ 395764 w 419100"/>
                              <a:gd name="T69" fmla="*/ 270754 h 542925"/>
                              <a:gd name="T70" fmla="*/ 414814 w 419100"/>
                              <a:gd name="T71" fmla="*/ 202174 h 542925"/>
                              <a:gd name="T72" fmla="*/ 416719 w 419100"/>
                              <a:gd name="T73" fmla="*/ 190744 h 542925"/>
                              <a:gd name="T74" fmla="*/ 418624 w 419100"/>
                              <a:gd name="T75" fmla="*/ 174551 h 542925"/>
                              <a:gd name="T76" fmla="*/ 369094 w 419100"/>
                              <a:gd name="T77" fmla="*/ 25961 h 542925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6704836" name="Freeform: Shape 2044"/>
                        <wps:cNvSpPr>
                          <a:spLocks/>
                        </wps:cNvSpPr>
                        <wps:spPr bwMode="auto">
                          <a:xfrm>
                            <a:off x="13506" y="11514"/>
                            <a:ext cx="2476" cy="1048"/>
                          </a:xfrm>
                          <a:custGeom>
                            <a:avLst/>
                            <a:gdLst>
                              <a:gd name="T0" fmla="*/ 224314 w 247650"/>
                              <a:gd name="T1" fmla="*/ 45244 h 104775"/>
                              <a:gd name="T2" fmla="*/ 224314 w 247650"/>
                              <a:gd name="T3" fmla="*/ 45244 h 104775"/>
                              <a:gd name="T4" fmla="*/ 222409 w 247650"/>
                              <a:gd name="T5" fmla="*/ 44291 h 104775"/>
                              <a:gd name="T6" fmla="*/ 221456 w 247650"/>
                              <a:gd name="T7" fmla="*/ 43339 h 104775"/>
                              <a:gd name="T8" fmla="*/ 214789 w 247650"/>
                              <a:gd name="T9" fmla="*/ 37624 h 104775"/>
                              <a:gd name="T10" fmla="*/ 204311 w 247650"/>
                              <a:gd name="T11" fmla="*/ 30956 h 104775"/>
                              <a:gd name="T12" fmla="*/ 190024 w 247650"/>
                              <a:gd name="T13" fmla="*/ 23336 h 104775"/>
                              <a:gd name="T14" fmla="*/ 171926 w 247650"/>
                              <a:gd name="T15" fmla="*/ 15716 h 104775"/>
                              <a:gd name="T16" fmla="*/ 150971 w 247650"/>
                              <a:gd name="T17" fmla="*/ 10002 h 104775"/>
                              <a:gd name="T18" fmla="*/ 128111 w 247650"/>
                              <a:gd name="T19" fmla="*/ 7144 h 104775"/>
                              <a:gd name="T20" fmla="*/ 105251 w 247650"/>
                              <a:gd name="T21" fmla="*/ 8097 h 104775"/>
                              <a:gd name="T22" fmla="*/ 83344 w 247650"/>
                              <a:gd name="T23" fmla="*/ 12859 h 104775"/>
                              <a:gd name="T24" fmla="*/ 72866 w 247650"/>
                              <a:gd name="T25" fmla="*/ 16669 h 104775"/>
                              <a:gd name="T26" fmla="*/ 63341 w 247650"/>
                              <a:gd name="T27" fmla="*/ 21431 h 104775"/>
                              <a:gd name="T28" fmla="*/ 54769 w 247650"/>
                              <a:gd name="T29" fmla="*/ 26194 h 104775"/>
                              <a:gd name="T30" fmla="*/ 46196 w 247650"/>
                              <a:gd name="T31" fmla="*/ 30956 h 104775"/>
                              <a:gd name="T32" fmla="*/ 38576 w 247650"/>
                              <a:gd name="T33" fmla="*/ 36672 h 104775"/>
                              <a:gd name="T34" fmla="*/ 34766 w 247650"/>
                              <a:gd name="T35" fmla="*/ 39529 h 104775"/>
                              <a:gd name="T36" fmla="*/ 31909 w 247650"/>
                              <a:gd name="T37" fmla="*/ 42386 h 104775"/>
                              <a:gd name="T38" fmla="*/ 26194 w 247650"/>
                              <a:gd name="T39" fmla="*/ 47149 h 104775"/>
                              <a:gd name="T40" fmla="*/ 21431 w 247650"/>
                              <a:gd name="T41" fmla="*/ 51911 h 104775"/>
                              <a:gd name="T42" fmla="*/ 13811 w 247650"/>
                              <a:gd name="T43" fmla="*/ 59531 h 104775"/>
                              <a:gd name="T44" fmla="*/ 7144 w 247650"/>
                              <a:gd name="T45" fmla="*/ 66199 h 104775"/>
                              <a:gd name="T46" fmla="*/ 14764 w 247650"/>
                              <a:gd name="T47" fmla="*/ 60484 h 104775"/>
                              <a:gd name="T48" fmla="*/ 24289 w 247650"/>
                              <a:gd name="T49" fmla="*/ 54769 h 104775"/>
                              <a:gd name="T50" fmla="*/ 30004 w 247650"/>
                              <a:gd name="T51" fmla="*/ 50959 h 104775"/>
                              <a:gd name="T52" fmla="*/ 36671 w 247650"/>
                              <a:gd name="T53" fmla="*/ 47149 h 104775"/>
                              <a:gd name="T54" fmla="*/ 40481 w 247650"/>
                              <a:gd name="T55" fmla="*/ 45244 h 104775"/>
                              <a:gd name="T56" fmla="*/ 44291 w 247650"/>
                              <a:gd name="T57" fmla="*/ 43339 h 104775"/>
                              <a:gd name="T58" fmla="*/ 51911 w 247650"/>
                              <a:gd name="T59" fmla="*/ 39529 h 104775"/>
                              <a:gd name="T60" fmla="*/ 60484 w 247650"/>
                              <a:gd name="T61" fmla="*/ 36672 h 104775"/>
                              <a:gd name="T62" fmla="*/ 69056 w 247650"/>
                              <a:gd name="T63" fmla="*/ 33814 h 104775"/>
                              <a:gd name="T64" fmla="*/ 78581 w 247650"/>
                              <a:gd name="T65" fmla="*/ 31909 h 104775"/>
                              <a:gd name="T66" fmla="*/ 88106 w 247650"/>
                              <a:gd name="T67" fmla="*/ 30956 h 104775"/>
                              <a:gd name="T68" fmla="*/ 107156 w 247650"/>
                              <a:gd name="T69" fmla="*/ 30956 h 104775"/>
                              <a:gd name="T70" fmla="*/ 125254 w 247650"/>
                              <a:gd name="T71" fmla="*/ 33814 h 104775"/>
                              <a:gd name="T72" fmla="*/ 142399 w 247650"/>
                              <a:gd name="T73" fmla="*/ 39529 h 104775"/>
                              <a:gd name="T74" fmla="*/ 169069 w 247650"/>
                              <a:gd name="T75" fmla="*/ 55722 h 104775"/>
                              <a:gd name="T76" fmla="*/ 178594 w 247650"/>
                              <a:gd name="T77" fmla="*/ 64294 h 104775"/>
                              <a:gd name="T78" fmla="*/ 185261 w 247650"/>
                              <a:gd name="T79" fmla="*/ 70961 h 104775"/>
                              <a:gd name="T80" fmla="*/ 188119 w 247650"/>
                              <a:gd name="T81" fmla="*/ 74772 h 104775"/>
                              <a:gd name="T82" fmla="*/ 190024 w 247650"/>
                              <a:gd name="T83" fmla="*/ 76677 h 104775"/>
                              <a:gd name="T84" fmla="*/ 239554 w 247650"/>
                              <a:gd name="T85" fmla="*/ 93822 h 104775"/>
                              <a:gd name="T86" fmla="*/ 224314 w 247650"/>
                              <a:gd name="T87" fmla="*/ 45244 h 1047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7549690" name="Freeform: Shape 2045"/>
                        <wps:cNvSpPr>
                          <a:spLocks/>
                        </wps:cNvSpPr>
                        <wps:spPr bwMode="auto">
                          <a:xfrm>
                            <a:off x="4391" y="6141"/>
                            <a:ext cx="2000" cy="1619"/>
                          </a:xfrm>
                          <a:custGeom>
                            <a:avLst/>
                            <a:gdLst>
                              <a:gd name="T0" fmla="*/ 90011 w 200025"/>
                              <a:gd name="T1" fmla="*/ 138720 h 161925"/>
                              <a:gd name="T2" fmla="*/ 81439 w 200025"/>
                              <a:gd name="T3" fmla="*/ 142530 h 161925"/>
                              <a:gd name="T4" fmla="*/ 72866 w 200025"/>
                              <a:gd name="T5" fmla="*/ 145388 h 161925"/>
                              <a:gd name="T6" fmla="*/ 64294 w 200025"/>
                              <a:gd name="T7" fmla="*/ 148245 h 161925"/>
                              <a:gd name="T8" fmla="*/ 55721 w 200025"/>
                              <a:gd name="T9" fmla="*/ 150150 h 161925"/>
                              <a:gd name="T10" fmla="*/ 48101 w 200025"/>
                              <a:gd name="T11" fmla="*/ 152055 h 161925"/>
                              <a:gd name="T12" fmla="*/ 44291 w 200025"/>
                              <a:gd name="T13" fmla="*/ 153008 h 161925"/>
                              <a:gd name="T14" fmla="*/ 40481 w 200025"/>
                              <a:gd name="T15" fmla="*/ 153008 h 161925"/>
                              <a:gd name="T16" fmla="*/ 33814 w 200025"/>
                              <a:gd name="T17" fmla="*/ 153960 h 161925"/>
                              <a:gd name="T18" fmla="*/ 27146 w 200025"/>
                              <a:gd name="T19" fmla="*/ 153960 h 161925"/>
                              <a:gd name="T20" fmla="*/ 16669 w 200025"/>
                              <a:gd name="T21" fmla="*/ 153960 h 161925"/>
                              <a:gd name="T22" fmla="*/ 7144 w 200025"/>
                              <a:gd name="T23" fmla="*/ 153960 h 161925"/>
                              <a:gd name="T24" fmla="*/ 15716 w 200025"/>
                              <a:gd name="T25" fmla="*/ 155865 h 161925"/>
                              <a:gd name="T26" fmla="*/ 26194 w 200025"/>
                              <a:gd name="T27" fmla="*/ 157770 h 161925"/>
                              <a:gd name="T28" fmla="*/ 32861 w 200025"/>
                              <a:gd name="T29" fmla="*/ 158722 h 161925"/>
                              <a:gd name="T30" fmla="*/ 40481 w 200025"/>
                              <a:gd name="T31" fmla="*/ 159675 h 161925"/>
                              <a:gd name="T32" fmla="*/ 44291 w 200025"/>
                              <a:gd name="T33" fmla="*/ 159675 h 161925"/>
                              <a:gd name="T34" fmla="*/ 48101 w 200025"/>
                              <a:gd name="T35" fmla="*/ 159675 h 161925"/>
                              <a:gd name="T36" fmla="*/ 56674 w 200025"/>
                              <a:gd name="T37" fmla="*/ 159675 h 161925"/>
                              <a:gd name="T38" fmla="*/ 66199 w 200025"/>
                              <a:gd name="T39" fmla="*/ 159675 h 161925"/>
                              <a:gd name="T40" fmla="*/ 75724 w 200025"/>
                              <a:gd name="T41" fmla="*/ 158722 h 161925"/>
                              <a:gd name="T42" fmla="*/ 85249 w 200025"/>
                              <a:gd name="T43" fmla="*/ 156818 h 161925"/>
                              <a:gd name="T44" fmla="*/ 95726 w 200025"/>
                              <a:gd name="T45" fmla="*/ 153960 h 161925"/>
                              <a:gd name="T46" fmla="*/ 115729 w 200025"/>
                              <a:gd name="T47" fmla="*/ 146340 h 161925"/>
                              <a:gd name="T48" fmla="*/ 134779 w 200025"/>
                              <a:gd name="T49" fmla="*/ 134910 h 161925"/>
                              <a:gd name="T50" fmla="*/ 150971 w 200025"/>
                              <a:gd name="T51" fmla="*/ 120622 h 161925"/>
                              <a:gd name="T52" fmla="*/ 164306 w 200025"/>
                              <a:gd name="T53" fmla="*/ 105383 h 161925"/>
                              <a:gd name="T54" fmla="*/ 174784 w 200025"/>
                              <a:gd name="T55" fmla="*/ 90143 h 161925"/>
                              <a:gd name="T56" fmla="*/ 182404 w 200025"/>
                              <a:gd name="T57" fmla="*/ 76808 h 161925"/>
                              <a:gd name="T58" fmla="*/ 187166 w 200025"/>
                              <a:gd name="T59" fmla="*/ 65378 h 161925"/>
                              <a:gd name="T60" fmla="*/ 190024 w 200025"/>
                              <a:gd name="T61" fmla="*/ 57758 h 161925"/>
                              <a:gd name="T62" fmla="*/ 190024 w 200025"/>
                              <a:gd name="T63" fmla="*/ 56805 h 161925"/>
                              <a:gd name="T64" fmla="*/ 190024 w 200025"/>
                              <a:gd name="T65" fmla="*/ 55853 h 161925"/>
                              <a:gd name="T66" fmla="*/ 190024 w 200025"/>
                              <a:gd name="T67" fmla="*/ 54900 h 161925"/>
                              <a:gd name="T68" fmla="*/ 174784 w 200025"/>
                              <a:gd name="T69" fmla="*/ 7275 h 161925"/>
                              <a:gd name="T70" fmla="*/ 145256 w 200025"/>
                              <a:gd name="T71" fmla="*/ 47280 h 161925"/>
                              <a:gd name="T72" fmla="*/ 145256 w 200025"/>
                              <a:gd name="T73" fmla="*/ 50138 h 161925"/>
                              <a:gd name="T74" fmla="*/ 145256 w 200025"/>
                              <a:gd name="T75" fmla="*/ 53947 h 161925"/>
                              <a:gd name="T76" fmla="*/ 143351 w 200025"/>
                              <a:gd name="T77" fmla="*/ 62520 h 161925"/>
                              <a:gd name="T78" fmla="*/ 140494 w 200025"/>
                              <a:gd name="T79" fmla="*/ 73950 h 161925"/>
                              <a:gd name="T80" fmla="*/ 128111 w 200025"/>
                              <a:gd name="T81" fmla="*/ 100620 h 161925"/>
                              <a:gd name="T82" fmla="*/ 117634 w 200025"/>
                              <a:gd name="T83" fmla="*/ 113955 h 161925"/>
                              <a:gd name="T84" fmla="*/ 105251 w 200025"/>
                              <a:gd name="T85" fmla="*/ 126338 h 161925"/>
                              <a:gd name="T86" fmla="*/ 90011 w 200025"/>
                              <a:gd name="T87" fmla="*/ 138720 h 16192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7797087" name="Freeform: Shape 2046"/>
                        <wps:cNvSpPr>
                          <a:spLocks/>
                        </wps:cNvSpPr>
                        <wps:spPr bwMode="auto">
                          <a:xfrm>
                            <a:off x="4867" y="7819"/>
                            <a:ext cx="1524" cy="1333"/>
                          </a:xfrm>
                          <a:custGeom>
                            <a:avLst/>
                            <a:gdLst>
                              <a:gd name="T0" fmla="*/ 22384 w 152400"/>
                              <a:gd name="T1" fmla="*/ 11906 h 133350"/>
                              <a:gd name="T2" fmla="*/ 27146 w 152400"/>
                              <a:gd name="T3" fmla="*/ 11906 h 133350"/>
                              <a:gd name="T4" fmla="*/ 32861 w 152400"/>
                              <a:gd name="T5" fmla="*/ 12859 h 133350"/>
                              <a:gd name="T6" fmla="*/ 35719 w 152400"/>
                              <a:gd name="T7" fmla="*/ 12859 h 133350"/>
                              <a:gd name="T8" fmla="*/ 38576 w 152400"/>
                              <a:gd name="T9" fmla="*/ 13811 h 133350"/>
                              <a:gd name="T10" fmla="*/ 45244 w 152400"/>
                              <a:gd name="T11" fmla="*/ 14764 h 133350"/>
                              <a:gd name="T12" fmla="*/ 51911 w 152400"/>
                              <a:gd name="T13" fmla="*/ 16669 h 133350"/>
                              <a:gd name="T14" fmla="*/ 58579 w 152400"/>
                              <a:gd name="T15" fmla="*/ 19526 h 133350"/>
                              <a:gd name="T16" fmla="*/ 65246 w 152400"/>
                              <a:gd name="T17" fmla="*/ 22384 h 133350"/>
                              <a:gd name="T18" fmla="*/ 71914 w 152400"/>
                              <a:gd name="T19" fmla="*/ 26194 h 133350"/>
                              <a:gd name="T20" fmla="*/ 84296 w 152400"/>
                              <a:gd name="T21" fmla="*/ 34766 h 133350"/>
                              <a:gd name="T22" fmla="*/ 94774 w 152400"/>
                              <a:gd name="T23" fmla="*/ 45244 h 133350"/>
                              <a:gd name="T24" fmla="*/ 102394 w 152400"/>
                              <a:gd name="T25" fmla="*/ 56674 h 133350"/>
                              <a:gd name="T26" fmla="*/ 111919 w 152400"/>
                              <a:gd name="T27" fmla="*/ 78581 h 133350"/>
                              <a:gd name="T28" fmla="*/ 113824 w 152400"/>
                              <a:gd name="T29" fmla="*/ 88106 h 133350"/>
                              <a:gd name="T30" fmla="*/ 114776 w 152400"/>
                              <a:gd name="T31" fmla="*/ 95726 h 133350"/>
                              <a:gd name="T32" fmla="*/ 114776 w 152400"/>
                              <a:gd name="T33" fmla="*/ 99536 h 133350"/>
                              <a:gd name="T34" fmla="*/ 114776 w 152400"/>
                              <a:gd name="T35" fmla="*/ 101441 h 133350"/>
                              <a:gd name="T36" fmla="*/ 138589 w 152400"/>
                              <a:gd name="T37" fmla="*/ 134779 h 133350"/>
                              <a:gd name="T38" fmla="*/ 152876 w 152400"/>
                              <a:gd name="T39" fmla="*/ 96679 h 133350"/>
                              <a:gd name="T40" fmla="*/ 152876 w 152400"/>
                              <a:gd name="T41" fmla="*/ 95726 h 133350"/>
                              <a:gd name="T42" fmla="*/ 152876 w 152400"/>
                              <a:gd name="T43" fmla="*/ 94774 h 133350"/>
                              <a:gd name="T44" fmla="*/ 152876 w 152400"/>
                              <a:gd name="T45" fmla="*/ 93822 h 133350"/>
                              <a:gd name="T46" fmla="*/ 150971 w 152400"/>
                              <a:gd name="T47" fmla="*/ 87154 h 133350"/>
                              <a:gd name="T48" fmla="*/ 147161 w 152400"/>
                              <a:gd name="T49" fmla="*/ 77629 h 133350"/>
                              <a:gd name="T50" fmla="*/ 141446 w 152400"/>
                              <a:gd name="T51" fmla="*/ 66199 h 133350"/>
                              <a:gd name="T52" fmla="*/ 133826 w 152400"/>
                              <a:gd name="T53" fmla="*/ 53816 h 133350"/>
                              <a:gd name="T54" fmla="*/ 123349 w 152400"/>
                              <a:gd name="T55" fmla="*/ 40481 h 133350"/>
                              <a:gd name="T56" fmla="*/ 110014 w 152400"/>
                              <a:gd name="T57" fmla="*/ 28099 h 133350"/>
                              <a:gd name="T58" fmla="*/ 94774 w 152400"/>
                              <a:gd name="T59" fmla="*/ 18574 h 133350"/>
                              <a:gd name="T60" fmla="*/ 78581 w 152400"/>
                              <a:gd name="T61" fmla="*/ 11906 h 133350"/>
                              <a:gd name="T62" fmla="*/ 70009 w 152400"/>
                              <a:gd name="T63" fmla="*/ 10001 h 133350"/>
                              <a:gd name="T64" fmla="*/ 62389 w 152400"/>
                              <a:gd name="T65" fmla="*/ 8097 h 133350"/>
                              <a:gd name="T66" fmla="*/ 54769 w 152400"/>
                              <a:gd name="T67" fmla="*/ 7144 h 133350"/>
                              <a:gd name="T68" fmla="*/ 47149 w 152400"/>
                              <a:gd name="T69" fmla="*/ 7144 h 133350"/>
                              <a:gd name="T70" fmla="*/ 40481 w 152400"/>
                              <a:gd name="T71" fmla="*/ 7144 h 133350"/>
                              <a:gd name="T72" fmla="*/ 37624 w 152400"/>
                              <a:gd name="T73" fmla="*/ 7144 h 133350"/>
                              <a:gd name="T74" fmla="*/ 34766 w 152400"/>
                              <a:gd name="T75" fmla="*/ 7144 h 133350"/>
                              <a:gd name="T76" fmla="*/ 29051 w 152400"/>
                              <a:gd name="T77" fmla="*/ 7144 h 133350"/>
                              <a:gd name="T78" fmla="*/ 23336 w 152400"/>
                              <a:gd name="T79" fmla="*/ 8097 h 133350"/>
                              <a:gd name="T80" fmla="*/ 14764 w 152400"/>
                              <a:gd name="T81" fmla="*/ 9049 h 133350"/>
                              <a:gd name="T82" fmla="*/ 7144 w 152400"/>
                              <a:gd name="T83" fmla="*/ 10954 h 133350"/>
                              <a:gd name="T84" fmla="*/ 14764 w 152400"/>
                              <a:gd name="T85" fmla="*/ 10954 h 133350"/>
                              <a:gd name="T86" fmla="*/ 22384 w 152400"/>
                              <a:gd name="T87" fmla="*/ 11906 h 13335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2659595" name="Freeform: Shape 2047"/>
                        <wps:cNvSpPr>
                          <a:spLocks/>
                        </wps:cNvSpPr>
                        <wps:spPr bwMode="auto">
                          <a:xfrm>
                            <a:off x="3162" y="458"/>
                            <a:ext cx="1524" cy="2572"/>
                          </a:xfrm>
                          <a:custGeom>
                            <a:avLst/>
                            <a:gdLst>
                              <a:gd name="T0" fmla="*/ 83344 w 152400"/>
                              <a:gd name="T1" fmla="*/ 81211 h 257175"/>
                              <a:gd name="T2" fmla="*/ 94774 w 152400"/>
                              <a:gd name="T3" fmla="*/ 74544 h 257175"/>
                              <a:gd name="T4" fmla="*/ 104299 w 152400"/>
                              <a:gd name="T5" fmla="*/ 69781 h 257175"/>
                              <a:gd name="T6" fmla="*/ 109061 w 152400"/>
                              <a:gd name="T7" fmla="*/ 67876 h 257175"/>
                              <a:gd name="T8" fmla="*/ 111919 w 152400"/>
                              <a:gd name="T9" fmla="*/ 66923 h 257175"/>
                              <a:gd name="T10" fmla="*/ 147161 w 152400"/>
                              <a:gd name="T11" fmla="*/ 20251 h 257175"/>
                              <a:gd name="T12" fmla="*/ 89059 w 152400"/>
                              <a:gd name="T13" fmla="*/ 18346 h 257175"/>
                              <a:gd name="T14" fmla="*/ 88106 w 152400"/>
                              <a:gd name="T15" fmla="*/ 18346 h 257175"/>
                              <a:gd name="T16" fmla="*/ 87154 w 152400"/>
                              <a:gd name="T17" fmla="*/ 19298 h 257175"/>
                              <a:gd name="T18" fmla="*/ 86201 w 152400"/>
                              <a:gd name="T19" fmla="*/ 20251 h 257175"/>
                              <a:gd name="T20" fmla="*/ 78581 w 152400"/>
                              <a:gd name="T21" fmla="*/ 25966 h 257175"/>
                              <a:gd name="T22" fmla="*/ 67151 w 152400"/>
                              <a:gd name="T23" fmla="*/ 34539 h 257175"/>
                              <a:gd name="T24" fmla="*/ 53816 w 152400"/>
                              <a:gd name="T25" fmla="*/ 46921 h 257175"/>
                              <a:gd name="T26" fmla="*/ 39529 w 152400"/>
                              <a:gd name="T27" fmla="*/ 63114 h 257175"/>
                              <a:gd name="T28" fmla="*/ 26194 w 152400"/>
                              <a:gd name="T29" fmla="*/ 83116 h 257175"/>
                              <a:gd name="T30" fmla="*/ 15716 w 152400"/>
                              <a:gd name="T31" fmla="*/ 105976 h 257175"/>
                              <a:gd name="T32" fmla="*/ 9049 w 152400"/>
                              <a:gd name="T33" fmla="*/ 130741 h 257175"/>
                              <a:gd name="T34" fmla="*/ 7144 w 152400"/>
                              <a:gd name="T35" fmla="*/ 155506 h 257175"/>
                              <a:gd name="T36" fmla="*/ 7144 w 152400"/>
                              <a:gd name="T37" fmla="*/ 167889 h 257175"/>
                              <a:gd name="T38" fmla="*/ 8096 w 152400"/>
                              <a:gd name="T39" fmla="*/ 179319 h 257175"/>
                              <a:gd name="T40" fmla="*/ 10001 w 152400"/>
                              <a:gd name="T41" fmla="*/ 190748 h 257175"/>
                              <a:gd name="T42" fmla="*/ 12859 w 152400"/>
                              <a:gd name="T43" fmla="*/ 201226 h 257175"/>
                              <a:gd name="T44" fmla="*/ 15716 w 152400"/>
                              <a:gd name="T45" fmla="*/ 210751 h 257175"/>
                              <a:gd name="T46" fmla="*/ 17621 w 152400"/>
                              <a:gd name="T47" fmla="*/ 215514 h 257175"/>
                              <a:gd name="T48" fmla="*/ 19526 w 152400"/>
                              <a:gd name="T49" fmla="*/ 219323 h 257175"/>
                              <a:gd name="T50" fmla="*/ 22384 w 152400"/>
                              <a:gd name="T51" fmla="*/ 226944 h 257175"/>
                              <a:gd name="T52" fmla="*/ 25241 w 152400"/>
                              <a:gd name="T53" fmla="*/ 233611 h 257175"/>
                              <a:gd name="T54" fmla="*/ 30956 w 152400"/>
                              <a:gd name="T55" fmla="*/ 245041 h 257175"/>
                              <a:gd name="T56" fmla="*/ 35719 w 152400"/>
                              <a:gd name="T57" fmla="*/ 254566 h 257175"/>
                              <a:gd name="T58" fmla="*/ 32861 w 152400"/>
                              <a:gd name="T59" fmla="*/ 244089 h 257175"/>
                              <a:gd name="T60" fmla="*/ 30004 w 152400"/>
                              <a:gd name="T61" fmla="*/ 232659 h 257175"/>
                              <a:gd name="T62" fmla="*/ 28099 w 152400"/>
                              <a:gd name="T63" fmla="*/ 225039 h 257175"/>
                              <a:gd name="T64" fmla="*/ 27146 w 152400"/>
                              <a:gd name="T65" fmla="*/ 216466 h 257175"/>
                              <a:gd name="T66" fmla="*/ 26194 w 152400"/>
                              <a:gd name="T67" fmla="*/ 211704 h 257175"/>
                              <a:gd name="T68" fmla="*/ 26194 w 152400"/>
                              <a:gd name="T69" fmla="*/ 206941 h 257175"/>
                              <a:gd name="T70" fmla="*/ 25241 w 152400"/>
                              <a:gd name="T71" fmla="*/ 197416 h 257175"/>
                              <a:gd name="T72" fmla="*/ 25241 w 152400"/>
                              <a:gd name="T73" fmla="*/ 187891 h 257175"/>
                              <a:gd name="T74" fmla="*/ 25241 w 152400"/>
                              <a:gd name="T75" fmla="*/ 177414 h 257175"/>
                              <a:gd name="T76" fmla="*/ 26194 w 152400"/>
                              <a:gd name="T77" fmla="*/ 166936 h 257175"/>
                              <a:gd name="T78" fmla="*/ 28099 w 152400"/>
                              <a:gd name="T79" fmla="*/ 156459 h 257175"/>
                              <a:gd name="T80" fmla="*/ 34766 w 152400"/>
                              <a:gd name="T81" fmla="*/ 136456 h 257175"/>
                              <a:gd name="T82" fmla="*/ 44291 w 152400"/>
                              <a:gd name="T83" fmla="*/ 118359 h 257175"/>
                              <a:gd name="T84" fmla="*/ 56674 w 152400"/>
                              <a:gd name="T85" fmla="*/ 103119 h 257175"/>
                              <a:gd name="T86" fmla="*/ 83344 w 152400"/>
                              <a:gd name="T87" fmla="*/ 81211 h 2571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199649" name="Freeform: Shape 2048"/>
                        <wps:cNvSpPr>
                          <a:spLocks/>
                        </wps:cNvSpPr>
                        <wps:spPr bwMode="auto">
                          <a:xfrm>
                            <a:off x="1199" y="0"/>
                            <a:ext cx="1905" cy="2190"/>
                          </a:xfrm>
                          <a:custGeom>
                            <a:avLst/>
                            <a:gdLst>
                              <a:gd name="T0" fmla="*/ 187282 w 190500"/>
                              <a:gd name="T1" fmla="*/ 150897 h 219075"/>
                              <a:gd name="T2" fmla="*/ 186329 w 190500"/>
                              <a:gd name="T3" fmla="*/ 139467 h 219075"/>
                              <a:gd name="T4" fmla="*/ 184424 w 190500"/>
                              <a:gd name="T5" fmla="*/ 128037 h 219075"/>
                              <a:gd name="T6" fmla="*/ 181567 w 190500"/>
                              <a:gd name="T7" fmla="*/ 116607 h 219075"/>
                              <a:gd name="T8" fmla="*/ 172042 w 190500"/>
                              <a:gd name="T9" fmla="*/ 92795 h 219075"/>
                              <a:gd name="T10" fmla="*/ 158707 w 190500"/>
                              <a:gd name="T11" fmla="*/ 70887 h 219075"/>
                              <a:gd name="T12" fmla="*/ 141562 w 190500"/>
                              <a:gd name="T13" fmla="*/ 51837 h 219075"/>
                              <a:gd name="T14" fmla="*/ 123464 w 190500"/>
                              <a:gd name="T15" fmla="*/ 36597 h 219075"/>
                              <a:gd name="T16" fmla="*/ 105367 w 190500"/>
                              <a:gd name="T17" fmla="*/ 25167 h 219075"/>
                              <a:gd name="T18" fmla="*/ 89174 w 190500"/>
                              <a:gd name="T19" fmla="*/ 17547 h 219075"/>
                              <a:gd name="T20" fmla="*/ 75839 w 190500"/>
                              <a:gd name="T21" fmla="*/ 12784 h 219075"/>
                              <a:gd name="T22" fmla="*/ 66314 w 190500"/>
                              <a:gd name="T23" fmla="*/ 9927 h 219075"/>
                              <a:gd name="T24" fmla="*/ 64409 w 190500"/>
                              <a:gd name="T25" fmla="*/ 9927 h 219075"/>
                              <a:gd name="T26" fmla="*/ 63457 w 190500"/>
                              <a:gd name="T27" fmla="*/ 9927 h 219075"/>
                              <a:gd name="T28" fmla="*/ 62504 w 190500"/>
                              <a:gd name="T29" fmla="*/ 9927 h 219075"/>
                              <a:gd name="T30" fmla="*/ 7259 w 190500"/>
                              <a:gd name="T31" fmla="*/ 28977 h 219075"/>
                              <a:gd name="T32" fmla="*/ 54884 w 190500"/>
                              <a:gd name="T33" fmla="*/ 63267 h 219075"/>
                              <a:gd name="T34" fmla="*/ 57742 w 190500"/>
                              <a:gd name="T35" fmla="*/ 63267 h 219075"/>
                              <a:gd name="T36" fmla="*/ 62504 w 190500"/>
                              <a:gd name="T37" fmla="*/ 63267 h 219075"/>
                              <a:gd name="T38" fmla="*/ 72982 w 190500"/>
                              <a:gd name="T39" fmla="*/ 65172 h 219075"/>
                              <a:gd name="T40" fmla="*/ 86317 w 190500"/>
                              <a:gd name="T41" fmla="*/ 68030 h 219075"/>
                              <a:gd name="T42" fmla="*/ 117749 w 190500"/>
                              <a:gd name="T43" fmla="*/ 81364 h 219075"/>
                              <a:gd name="T44" fmla="*/ 133942 w 190500"/>
                              <a:gd name="T45" fmla="*/ 92795 h 219075"/>
                              <a:gd name="T46" fmla="*/ 148229 w 190500"/>
                              <a:gd name="T47" fmla="*/ 107082 h 219075"/>
                              <a:gd name="T48" fmla="*/ 160612 w 190500"/>
                              <a:gd name="T49" fmla="*/ 124227 h 219075"/>
                              <a:gd name="T50" fmla="*/ 165374 w 190500"/>
                              <a:gd name="T51" fmla="*/ 133752 h 219075"/>
                              <a:gd name="T52" fmla="*/ 169184 w 190500"/>
                              <a:gd name="T53" fmla="*/ 143277 h 219075"/>
                              <a:gd name="T54" fmla="*/ 172042 w 190500"/>
                              <a:gd name="T55" fmla="*/ 152802 h 219075"/>
                              <a:gd name="T56" fmla="*/ 174899 w 190500"/>
                              <a:gd name="T57" fmla="*/ 162327 h 219075"/>
                              <a:gd name="T58" fmla="*/ 176804 w 190500"/>
                              <a:gd name="T59" fmla="*/ 171852 h 219075"/>
                              <a:gd name="T60" fmla="*/ 177757 w 190500"/>
                              <a:gd name="T61" fmla="*/ 176614 h 219075"/>
                              <a:gd name="T62" fmla="*/ 178709 w 190500"/>
                              <a:gd name="T63" fmla="*/ 181377 h 219075"/>
                              <a:gd name="T64" fmla="*/ 179662 w 190500"/>
                              <a:gd name="T65" fmla="*/ 189949 h 219075"/>
                              <a:gd name="T66" fmla="*/ 180614 w 190500"/>
                              <a:gd name="T67" fmla="*/ 197570 h 219075"/>
                              <a:gd name="T68" fmla="*/ 181567 w 190500"/>
                              <a:gd name="T69" fmla="*/ 209952 h 219075"/>
                              <a:gd name="T70" fmla="*/ 181567 w 190500"/>
                              <a:gd name="T71" fmla="*/ 220430 h 219075"/>
                              <a:gd name="T72" fmla="*/ 183472 w 190500"/>
                              <a:gd name="T73" fmla="*/ 209952 h 219075"/>
                              <a:gd name="T74" fmla="*/ 185377 w 190500"/>
                              <a:gd name="T75" fmla="*/ 197570 h 219075"/>
                              <a:gd name="T76" fmla="*/ 186329 w 190500"/>
                              <a:gd name="T77" fmla="*/ 189949 h 219075"/>
                              <a:gd name="T78" fmla="*/ 187282 w 190500"/>
                              <a:gd name="T79" fmla="*/ 181377 h 219075"/>
                              <a:gd name="T80" fmla="*/ 187282 w 190500"/>
                              <a:gd name="T81" fmla="*/ 176614 h 219075"/>
                              <a:gd name="T82" fmla="*/ 187282 w 190500"/>
                              <a:gd name="T83" fmla="*/ 171852 h 219075"/>
                              <a:gd name="T84" fmla="*/ 187282 w 190500"/>
                              <a:gd name="T85" fmla="*/ 161374 h 219075"/>
                              <a:gd name="T86" fmla="*/ 187282 w 190500"/>
                              <a:gd name="T87" fmla="*/ 150897 h 2190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6806945" name="Freeform: Shape 2049"/>
                        <wps:cNvSpPr>
                          <a:spLocks/>
                        </wps:cNvSpPr>
                        <wps:spPr bwMode="auto">
                          <a:xfrm>
                            <a:off x="11858" y="8820"/>
                            <a:ext cx="2191" cy="4096"/>
                          </a:xfrm>
                          <a:custGeom>
                            <a:avLst/>
                            <a:gdLst>
                              <a:gd name="T0" fmla="*/ 181451 w 219075"/>
                              <a:gd name="T1" fmla="*/ 261303 h 409575"/>
                              <a:gd name="T2" fmla="*/ 183356 w 219075"/>
                              <a:gd name="T3" fmla="*/ 256541 h 409575"/>
                              <a:gd name="T4" fmla="*/ 185261 w 219075"/>
                              <a:gd name="T5" fmla="*/ 251778 h 409575"/>
                              <a:gd name="T6" fmla="*/ 189071 w 219075"/>
                              <a:gd name="T7" fmla="*/ 242253 h 409575"/>
                              <a:gd name="T8" fmla="*/ 202406 w 219075"/>
                              <a:gd name="T9" fmla="*/ 204153 h 409575"/>
                              <a:gd name="T10" fmla="*/ 210979 w 219075"/>
                              <a:gd name="T11" fmla="*/ 167005 h 409575"/>
                              <a:gd name="T12" fmla="*/ 215741 w 219075"/>
                              <a:gd name="T13" fmla="*/ 133668 h 409575"/>
                              <a:gd name="T14" fmla="*/ 217646 w 219075"/>
                              <a:gd name="T15" fmla="*/ 105093 h 409575"/>
                              <a:gd name="T16" fmla="*/ 217646 w 219075"/>
                              <a:gd name="T17" fmla="*/ 82233 h 409575"/>
                              <a:gd name="T18" fmla="*/ 215741 w 219075"/>
                              <a:gd name="T19" fmla="*/ 46038 h 409575"/>
                              <a:gd name="T20" fmla="*/ 155734 w 219075"/>
                              <a:gd name="T21" fmla="*/ 7938 h 409575"/>
                              <a:gd name="T22" fmla="*/ 113824 w 219075"/>
                              <a:gd name="T23" fmla="*/ 65088 h 409575"/>
                              <a:gd name="T24" fmla="*/ 136684 w 219075"/>
                              <a:gd name="T25" fmla="*/ 161291 h 409575"/>
                              <a:gd name="T26" fmla="*/ 137636 w 219075"/>
                              <a:gd name="T27" fmla="*/ 192723 h 409575"/>
                              <a:gd name="T28" fmla="*/ 134779 w 219075"/>
                              <a:gd name="T29" fmla="*/ 226060 h 409575"/>
                              <a:gd name="T30" fmla="*/ 133826 w 219075"/>
                              <a:gd name="T31" fmla="*/ 234633 h 409575"/>
                              <a:gd name="T32" fmla="*/ 132874 w 219075"/>
                              <a:gd name="T33" fmla="*/ 238443 h 409575"/>
                              <a:gd name="T34" fmla="*/ 131921 w 219075"/>
                              <a:gd name="T35" fmla="*/ 242253 h 409575"/>
                              <a:gd name="T36" fmla="*/ 130016 w 219075"/>
                              <a:gd name="T37" fmla="*/ 250826 h 409575"/>
                              <a:gd name="T38" fmla="*/ 128111 w 219075"/>
                              <a:gd name="T39" fmla="*/ 259398 h 409575"/>
                              <a:gd name="T40" fmla="*/ 122396 w 219075"/>
                              <a:gd name="T41" fmla="*/ 275591 h 409575"/>
                              <a:gd name="T42" fmla="*/ 119539 w 219075"/>
                              <a:gd name="T43" fmla="*/ 283210 h 409575"/>
                              <a:gd name="T44" fmla="*/ 115729 w 219075"/>
                              <a:gd name="T45" fmla="*/ 290830 h 409575"/>
                              <a:gd name="T46" fmla="*/ 111919 w 219075"/>
                              <a:gd name="T47" fmla="*/ 298451 h 409575"/>
                              <a:gd name="T48" fmla="*/ 108109 w 219075"/>
                              <a:gd name="T49" fmla="*/ 306071 h 409575"/>
                              <a:gd name="T50" fmla="*/ 103346 w 219075"/>
                              <a:gd name="T51" fmla="*/ 313691 h 409575"/>
                              <a:gd name="T52" fmla="*/ 101441 w 219075"/>
                              <a:gd name="T53" fmla="*/ 317501 h 409575"/>
                              <a:gd name="T54" fmla="*/ 99536 w 219075"/>
                              <a:gd name="T55" fmla="*/ 321310 h 409575"/>
                              <a:gd name="T56" fmla="*/ 79534 w 219075"/>
                              <a:gd name="T57" fmla="*/ 347028 h 409575"/>
                              <a:gd name="T58" fmla="*/ 69056 w 219075"/>
                              <a:gd name="T59" fmla="*/ 358458 h 409575"/>
                              <a:gd name="T60" fmla="*/ 58579 w 219075"/>
                              <a:gd name="T61" fmla="*/ 367983 h 409575"/>
                              <a:gd name="T62" fmla="*/ 48101 w 219075"/>
                              <a:gd name="T63" fmla="*/ 376555 h 409575"/>
                              <a:gd name="T64" fmla="*/ 38576 w 219075"/>
                              <a:gd name="T65" fmla="*/ 384176 h 409575"/>
                              <a:gd name="T66" fmla="*/ 30004 w 219075"/>
                              <a:gd name="T67" fmla="*/ 389891 h 409575"/>
                              <a:gd name="T68" fmla="*/ 26194 w 219075"/>
                              <a:gd name="T69" fmla="*/ 392748 h 409575"/>
                              <a:gd name="T70" fmla="*/ 22384 w 219075"/>
                              <a:gd name="T71" fmla="*/ 394653 h 409575"/>
                              <a:gd name="T72" fmla="*/ 7144 w 219075"/>
                              <a:gd name="T73" fmla="*/ 403226 h 409575"/>
                              <a:gd name="T74" fmla="*/ 24289 w 219075"/>
                              <a:gd name="T75" fmla="*/ 398463 h 409575"/>
                              <a:gd name="T76" fmla="*/ 28099 w 219075"/>
                              <a:gd name="T77" fmla="*/ 397510 h 409575"/>
                              <a:gd name="T78" fmla="*/ 32861 w 219075"/>
                              <a:gd name="T79" fmla="*/ 395605 h 409575"/>
                              <a:gd name="T80" fmla="*/ 43339 w 219075"/>
                              <a:gd name="T81" fmla="*/ 391796 h 409575"/>
                              <a:gd name="T82" fmla="*/ 54769 w 219075"/>
                              <a:gd name="T83" fmla="*/ 387033 h 409575"/>
                              <a:gd name="T84" fmla="*/ 67151 w 219075"/>
                              <a:gd name="T85" fmla="*/ 381318 h 409575"/>
                              <a:gd name="T86" fmla="*/ 80486 w 219075"/>
                              <a:gd name="T87" fmla="*/ 373698 h 409575"/>
                              <a:gd name="T88" fmla="*/ 94774 w 219075"/>
                              <a:gd name="T89" fmla="*/ 365126 h 409575"/>
                              <a:gd name="T90" fmla="*/ 123349 w 219075"/>
                              <a:gd name="T91" fmla="*/ 342266 h 409575"/>
                              <a:gd name="T92" fmla="*/ 127159 w 219075"/>
                              <a:gd name="T93" fmla="*/ 339408 h 409575"/>
                              <a:gd name="T94" fmla="*/ 130969 w 219075"/>
                              <a:gd name="T95" fmla="*/ 335598 h 409575"/>
                              <a:gd name="T96" fmla="*/ 137636 w 219075"/>
                              <a:gd name="T97" fmla="*/ 328930 h 409575"/>
                              <a:gd name="T98" fmla="*/ 144304 w 219075"/>
                              <a:gd name="T99" fmla="*/ 321310 h 409575"/>
                              <a:gd name="T100" fmla="*/ 150971 w 219075"/>
                              <a:gd name="T101" fmla="*/ 313691 h 409575"/>
                              <a:gd name="T102" fmla="*/ 156686 w 219075"/>
                              <a:gd name="T103" fmla="*/ 305118 h 409575"/>
                              <a:gd name="T104" fmla="*/ 162401 w 219075"/>
                              <a:gd name="T105" fmla="*/ 296546 h 409575"/>
                              <a:gd name="T106" fmla="*/ 173831 w 219075"/>
                              <a:gd name="T107" fmla="*/ 279401 h 409575"/>
                              <a:gd name="T108" fmla="*/ 178594 w 219075"/>
                              <a:gd name="T109" fmla="*/ 269876 h 409575"/>
                              <a:gd name="T110" fmla="*/ 181451 w 219075"/>
                              <a:gd name="T111" fmla="*/ 261303 h 4095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94327454" name="Freeform: Shape 2050"/>
                        <wps:cNvSpPr>
                          <a:spLocks/>
                        </wps:cNvSpPr>
                        <wps:spPr bwMode="auto">
                          <a:xfrm>
                            <a:off x="38" y="9209"/>
                            <a:ext cx="2571" cy="1620"/>
                          </a:xfrm>
                          <a:custGeom>
                            <a:avLst/>
                            <a:gdLst>
                              <a:gd name="T0" fmla="*/ 14764 w 257175"/>
                              <a:gd name="T1" fmla="*/ 144303 h 161925"/>
                              <a:gd name="T2" fmla="*/ 21431 w 257175"/>
                              <a:gd name="T3" fmla="*/ 135731 h 161925"/>
                              <a:gd name="T4" fmla="*/ 37624 w 257175"/>
                              <a:gd name="T5" fmla="*/ 118586 h 161925"/>
                              <a:gd name="T6" fmla="*/ 39529 w 257175"/>
                              <a:gd name="T7" fmla="*/ 116681 h 161925"/>
                              <a:gd name="T8" fmla="*/ 42386 w 257175"/>
                              <a:gd name="T9" fmla="*/ 114776 h 161925"/>
                              <a:gd name="T10" fmla="*/ 47149 w 257175"/>
                              <a:gd name="T11" fmla="*/ 110966 h 161925"/>
                              <a:gd name="T12" fmla="*/ 51911 w 257175"/>
                              <a:gd name="T13" fmla="*/ 107156 h 161925"/>
                              <a:gd name="T14" fmla="*/ 56674 w 257175"/>
                              <a:gd name="T15" fmla="*/ 103346 h 161925"/>
                              <a:gd name="T16" fmla="*/ 62389 w 257175"/>
                              <a:gd name="T17" fmla="*/ 100489 h 161925"/>
                              <a:gd name="T18" fmla="*/ 68104 w 257175"/>
                              <a:gd name="T19" fmla="*/ 97631 h 161925"/>
                              <a:gd name="T20" fmla="*/ 79534 w 257175"/>
                              <a:gd name="T21" fmla="*/ 91916 h 161925"/>
                              <a:gd name="T22" fmla="*/ 85249 w 257175"/>
                              <a:gd name="T23" fmla="*/ 89059 h 161925"/>
                              <a:gd name="T24" fmla="*/ 90964 w 257175"/>
                              <a:gd name="T25" fmla="*/ 87153 h 161925"/>
                              <a:gd name="T26" fmla="*/ 93821 w 257175"/>
                              <a:gd name="T27" fmla="*/ 86201 h 161925"/>
                              <a:gd name="T28" fmla="*/ 96679 w 257175"/>
                              <a:gd name="T29" fmla="*/ 85248 h 161925"/>
                              <a:gd name="T30" fmla="*/ 102394 w 257175"/>
                              <a:gd name="T31" fmla="*/ 83344 h 161925"/>
                              <a:gd name="T32" fmla="*/ 126206 w 257175"/>
                              <a:gd name="T33" fmla="*/ 77628 h 161925"/>
                              <a:gd name="T34" fmla="*/ 148114 w 257175"/>
                              <a:gd name="T35" fmla="*/ 74771 h 161925"/>
                              <a:gd name="T36" fmla="*/ 219551 w 257175"/>
                              <a:gd name="T37" fmla="*/ 81439 h 161925"/>
                              <a:gd name="T38" fmla="*/ 255746 w 257175"/>
                              <a:gd name="T39" fmla="*/ 46196 h 161925"/>
                              <a:gd name="T40" fmla="*/ 223361 w 257175"/>
                              <a:gd name="T41" fmla="*/ 7144 h 161925"/>
                              <a:gd name="T42" fmla="*/ 197644 w 257175"/>
                              <a:gd name="T43" fmla="*/ 10001 h 161925"/>
                              <a:gd name="T44" fmla="*/ 181451 w 257175"/>
                              <a:gd name="T45" fmla="*/ 11906 h 161925"/>
                              <a:gd name="T46" fmla="*/ 161449 w 257175"/>
                              <a:gd name="T47" fmla="*/ 15716 h 161925"/>
                              <a:gd name="T48" fmla="*/ 137636 w 257175"/>
                              <a:gd name="T49" fmla="*/ 22384 h 161925"/>
                              <a:gd name="T50" fmla="*/ 111919 w 257175"/>
                              <a:gd name="T51" fmla="*/ 31909 h 161925"/>
                              <a:gd name="T52" fmla="*/ 86201 w 257175"/>
                              <a:gd name="T53" fmla="*/ 45244 h 161925"/>
                              <a:gd name="T54" fmla="*/ 79534 w 257175"/>
                              <a:gd name="T55" fmla="*/ 49053 h 161925"/>
                              <a:gd name="T56" fmla="*/ 76676 w 257175"/>
                              <a:gd name="T57" fmla="*/ 50959 h 161925"/>
                              <a:gd name="T58" fmla="*/ 73819 w 257175"/>
                              <a:gd name="T59" fmla="*/ 53816 h 161925"/>
                              <a:gd name="T60" fmla="*/ 67151 w 257175"/>
                              <a:gd name="T61" fmla="*/ 57626 h 161925"/>
                              <a:gd name="T62" fmla="*/ 61436 w 257175"/>
                              <a:gd name="T63" fmla="*/ 62389 h 161925"/>
                              <a:gd name="T64" fmla="*/ 50006 w 257175"/>
                              <a:gd name="T65" fmla="*/ 71914 h 161925"/>
                              <a:gd name="T66" fmla="*/ 44291 w 257175"/>
                              <a:gd name="T67" fmla="*/ 76676 h 161925"/>
                              <a:gd name="T68" fmla="*/ 39529 w 257175"/>
                              <a:gd name="T69" fmla="*/ 81439 h 161925"/>
                              <a:gd name="T70" fmla="*/ 34766 w 257175"/>
                              <a:gd name="T71" fmla="*/ 87153 h 161925"/>
                              <a:gd name="T72" fmla="*/ 30004 w 257175"/>
                              <a:gd name="T73" fmla="*/ 92869 h 161925"/>
                              <a:gd name="T74" fmla="*/ 25241 w 257175"/>
                              <a:gd name="T75" fmla="*/ 98584 h 161925"/>
                              <a:gd name="T76" fmla="*/ 23336 w 257175"/>
                              <a:gd name="T77" fmla="*/ 101441 h 161925"/>
                              <a:gd name="T78" fmla="*/ 21431 w 257175"/>
                              <a:gd name="T79" fmla="*/ 104298 h 161925"/>
                              <a:gd name="T80" fmla="*/ 8096 w 257175"/>
                              <a:gd name="T81" fmla="*/ 127159 h 161925"/>
                              <a:gd name="T82" fmla="*/ 7144 w 257175"/>
                              <a:gd name="T83" fmla="*/ 129064 h 161925"/>
                              <a:gd name="T84" fmla="*/ 7144 w 257175"/>
                              <a:gd name="T85" fmla="*/ 155734 h 161925"/>
                              <a:gd name="T86" fmla="*/ 9049 w 257175"/>
                              <a:gd name="T87" fmla="*/ 152876 h 161925"/>
                              <a:gd name="T88" fmla="*/ 14764 w 257175"/>
                              <a:gd name="T89" fmla="*/ 144303 h 161925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462118" name="Freeform: Shape 2051"/>
                        <wps:cNvSpPr>
                          <a:spLocks/>
                        </wps:cNvSpPr>
                        <wps:spPr bwMode="auto">
                          <a:xfrm>
                            <a:off x="4533" y="2237"/>
                            <a:ext cx="858" cy="1810"/>
                          </a:xfrm>
                          <a:custGeom>
                            <a:avLst/>
                            <a:gdLst>
                              <a:gd name="T0" fmla="*/ 21431 w 85725"/>
                              <a:gd name="T1" fmla="*/ 37624 h 180975"/>
                              <a:gd name="T2" fmla="*/ 22384 w 85725"/>
                              <a:gd name="T3" fmla="*/ 31909 h 180975"/>
                              <a:gd name="T4" fmla="*/ 24289 w 85725"/>
                              <a:gd name="T5" fmla="*/ 26194 h 180975"/>
                              <a:gd name="T6" fmla="*/ 26194 w 85725"/>
                              <a:gd name="T7" fmla="*/ 21431 h 180975"/>
                              <a:gd name="T8" fmla="*/ 28099 w 85725"/>
                              <a:gd name="T9" fmla="*/ 17621 h 180975"/>
                              <a:gd name="T10" fmla="*/ 29051 w 85725"/>
                              <a:gd name="T11" fmla="*/ 15716 h 180975"/>
                              <a:gd name="T12" fmla="*/ 30004 w 85725"/>
                              <a:gd name="T13" fmla="*/ 13811 h 180975"/>
                              <a:gd name="T14" fmla="*/ 32861 w 85725"/>
                              <a:gd name="T15" fmla="*/ 7144 h 180975"/>
                              <a:gd name="T16" fmla="*/ 28099 w 85725"/>
                              <a:gd name="T17" fmla="*/ 12859 h 180975"/>
                              <a:gd name="T18" fmla="*/ 27146 w 85725"/>
                              <a:gd name="T19" fmla="*/ 14764 h 180975"/>
                              <a:gd name="T20" fmla="*/ 26194 w 85725"/>
                              <a:gd name="T21" fmla="*/ 16669 h 180975"/>
                              <a:gd name="T22" fmla="*/ 23336 w 85725"/>
                              <a:gd name="T23" fmla="*/ 20479 h 180975"/>
                              <a:gd name="T24" fmla="*/ 20479 w 85725"/>
                              <a:gd name="T25" fmla="*/ 25241 h 180975"/>
                              <a:gd name="T26" fmla="*/ 17621 w 85725"/>
                              <a:gd name="T27" fmla="*/ 30004 h 180975"/>
                              <a:gd name="T28" fmla="*/ 14764 w 85725"/>
                              <a:gd name="T29" fmla="*/ 35719 h 180975"/>
                              <a:gd name="T30" fmla="*/ 11906 w 85725"/>
                              <a:gd name="T31" fmla="*/ 42386 h 180975"/>
                              <a:gd name="T32" fmla="*/ 8096 w 85725"/>
                              <a:gd name="T33" fmla="*/ 56674 h 180975"/>
                              <a:gd name="T34" fmla="*/ 8096 w 85725"/>
                              <a:gd name="T35" fmla="*/ 58579 h 180975"/>
                              <a:gd name="T36" fmla="*/ 8096 w 85725"/>
                              <a:gd name="T37" fmla="*/ 60484 h 180975"/>
                              <a:gd name="T38" fmla="*/ 7144 w 85725"/>
                              <a:gd name="T39" fmla="*/ 64294 h 180975"/>
                              <a:gd name="T40" fmla="*/ 7144 w 85725"/>
                              <a:gd name="T41" fmla="*/ 68104 h 180975"/>
                              <a:gd name="T42" fmla="*/ 7144 w 85725"/>
                              <a:gd name="T43" fmla="*/ 71914 h 180975"/>
                              <a:gd name="T44" fmla="*/ 7144 w 85725"/>
                              <a:gd name="T45" fmla="*/ 75724 h 180975"/>
                              <a:gd name="T46" fmla="*/ 7144 w 85725"/>
                              <a:gd name="T47" fmla="*/ 79534 h 180975"/>
                              <a:gd name="T48" fmla="*/ 7144 w 85725"/>
                              <a:gd name="T49" fmla="*/ 88106 h 180975"/>
                              <a:gd name="T50" fmla="*/ 7144 w 85725"/>
                              <a:gd name="T51" fmla="*/ 91916 h 180975"/>
                              <a:gd name="T52" fmla="*/ 8096 w 85725"/>
                              <a:gd name="T53" fmla="*/ 95726 h 180975"/>
                              <a:gd name="T54" fmla="*/ 8096 w 85725"/>
                              <a:gd name="T55" fmla="*/ 97631 h 180975"/>
                              <a:gd name="T56" fmla="*/ 8096 w 85725"/>
                              <a:gd name="T57" fmla="*/ 99536 h 180975"/>
                              <a:gd name="T58" fmla="*/ 9049 w 85725"/>
                              <a:gd name="T59" fmla="*/ 103346 h 180975"/>
                              <a:gd name="T60" fmla="*/ 13811 w 85725"/>
                              <a:gd name="T61" fmla="*/ 119539 h 180975"/>
                              <a:gd name="T62" fmla="*/ 19526 w 85725"/>
                              <a:gd name="T63" fmla="*/ 133826 h 180975"/>
                              <a:gd name="T64" fmla="*/ 26194 w 85725"/>
                              <a:gd name="T65" fmla="*/ 146209 h 180975"/>
                              <a:gd name="T66" fmla="*/ 32861 w 85725"/>
                              <a:gd name="T67" fmla="*/ 156686 h 180975"/>
                              <a:gd name="T68" fmla="*/ 38576 w 85725"/>
                              <a:gd name="T69" fmla="*/ 164306 h 180975"/>
                              <a:gd name="T70" fmla="*/ 47149 w 85725"/>
                              <a:gd name="T71" fmla="*/ 175736 h 180975"/>
                              <a:gd name="T72" fmla="*/ 76676 w 85725"/>
                              <a:gd name="T73" fmla="*/ 174784 h 180975"/>
                              <a:gd name="T74" fmla="*/ 77629 w 85725"/>
                              <a:gd name="T75" fmla="*/ 145256 h 180975"/>
                              <a:gd name="T76" fmla="*/ 47149 w 85725"/>
                              <a:gd name="T77" fmla="*/ 117634 h 180975"/>
                              <a:gd name="T78" fmla="*/ 39529 w 85725"/>
                              <a:gd name="T79" fmla="*/ 107156 h 180975"/>
                              <a:gd name="T80" fmla="*/ 32861 w 85725"/>
                              <a:gd name="T81" fmla="*/ 95726 h 180975"/>
                              <a:gd name="T82" fmla="*/ 30956 w 85725"/>
                              <a:gd name="T83" fmla="*/ 92869 h 180975"/>
                              <a:gd name="T84" fmla="*/ 30004 w 85725"/>
                              <a:gd name="T85" fmla="*/ 90964 h 180975"/>
                              <a:gd name="T86" fmla="*/ 29051 w 85725"/>
                              <a:gd name="T87" fmla="*/ 89059 h 180975"/>
                              <a:gd name="T88" fmla="*/ 28099 w 85725"/>
                              <a:gd name="T89" fmla="*/ 86201 h 180975"/>
                              <a:gd name="T90" fmla="*/ 27146 w 85725"/>
                              <a:gd name="T91" fmla="*/ 82391 h 180975"/>
                              <a:gd name="T92" fmla="*/ 25241 w 85725"/>
                              <a:gd name="T93" fmla="*/ 75724 h 180975"/>
                              <a:gd name="T94" fmla="*/ 24289 w 85725"/>
                              <a:gd name="T95" fmla="*/ 71914 h 180975"/>
                              <a:gd name="T96" fmla="*/ 23336 w 85725"/>
                              <a:gd name="T97" fmla="*/ 68104 h 180975"/>
                              <a:gd name="T98" fmla="*/ 22384 w 85725"/>
                              <a:gd name="T99" fmla="*/ 64294 h 180975"/>
                              <a:gd name="T100" fmla="*/ 22384 w 85725"/>
                              <a:gd name="T101" fmla="*/ 60484 h 180975"/>
                              <a:gd name="T102" fmla="*/ 22384 w 85725"/>
                              <a:gd name="T103" fmla="*/ 56674 h 180975"/>
                              <a:gd name="T104" fmla="*/ 22384 w 85725"/>
                              <a:gd name="T105" fmla="*/ 54769 h 180975"/>
                              <a:gd name="T106" fmla="*/ 22384 w 85725"/>
                              <a:gd name="T107" fmla="*/ 52864 h 180975"/>
                              <a:gd name="T108" fmla="*/ 23336 w 85725"/>
                              <a:gd name="T109" fmla="*/ 39529 h 180975"/>
                              <a:gd name="T110" fmla="*/ 21431 w 85725"/>
                              <a:gd name="T111" fmla="*/ 37624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29035747" name="Freeform: Shape 2052"/>
                        <wps:cNvSpPr>
                          <a:spLocks/>
                        </wps:cNvSpPr>
                        <wps:spPr bwMode="auto">
                          <a:xfrm>
                            <a:off x="5200" y="2880"/>
                            <a:ext cx="1905" cy="762"/>
                          </a:xfrm>
                          <a:custGeom>
                            <a:avLst/>
                            <a:gdLst>
                              <a:gd name="T0" fmla="*/ 16669 w 190500"/>
                              <a:gd name="T1" fmla="*/ 45733 h 76200"/>
                              <a:gd name="T2" fmla="*/ 18574 w 190500"/>
                              <a:gd name="T3" fmla="*/ 46685 h 76200"/>
                              <a:gd name="T4" fmla="*/ 22384 w 190500"/>
                              <a:gd name="T5" fmla="*/ 49543 h 76200"/>
                              <a:gd name="T6" fmla="*/ 26194 w 190500"/>
                              <a:gd name="T7" fmla="*/ 52400 h 76200"/>
                              <a:gd name="T8" fmla="*/ 30956 w 190500"/>
                              <a:gd name="T9" fmla="*/ 56210 h 76200"/>
                              <a:gd name="T10" fmla="*/ 36671 w 190500"/>
                              <a:gd name="T11" fmla="*/ 60020 h 76200"/>
                              <a:gd name="T12" fmla="*/ 42386 w 190500"/>
                              <a:gd name="T13" fmla="*/ 62878 h 76200"/>
                              <a:gd name="T14" fmla="*/ 55721 w 190500"/>
                              <a:gd name="T15" fmla="*/ 68593 h 76200"/>
                              <a:gd name="T16" fmla="*/ 57626 w 190500"/>
                              <a:gd name="T17" fmla="*/ 69545 h 76200"/>
                              <a:gd name="T18" fmla="*/ 59531 w 190500"/>
                              <a:gd name="T19" fmla="*/ 70498 h 76200"/>
                              <a:gd name="T20" fmla="*/ 63341 w 190500"/>
                              <a:gd name="T21" fmla="*/ 71450 h 76200"/>
                              <a:gd name="T22" fmla="*/ 67151 w 190500"/>
                              <a:gd name="T23" fmla="*/ 72403 h 76200"/>
                              <a:gd name="T24" fmla="*/ 70961 w 190500"/>
                              <a:gd name="T25" fmla="*/ 73355 h 76200"/>
                              <a:gd name="T26" fmla="*/ 74771 w 190500"/>
                              <a:gd name="T27" fmla="*/ 74308 h 76200"/>
                              <a:gd name="T28" fmla="*/ 78581 w 190500"/>
                              <a:gd name="T29" fmla="*/ 74308 h 76200"/>
                              <a:gd name="T30" fmla="*/ 87154 w 190500"/>
                              <a:gd name="T31" fmla="*/ 74308 h 76200"/>
                              <a:gd name="T32" fmla="*/ 90964 w 190500"/>
                              <a:gd name="T33" fmla="*/ 74308 h 76200"/>
                              <a:gd name="T34" fmla="*/ 95726 w 190500"/>
                              <a:gd name="T35" fmla="*/ 74308 h 76200"/>
                              <a:gd name="T36" fmla="*/ 97631 w 190500"/>
                              <a:gd name="T37" fmla="*/ 74308 h 76200"/>
                              <a:gd name="T38" fmla="*/ 99536 w 190500"/>
                              <a:gd name="T39" fmla="*/ 74308 h 76200"/>
                              <a:gd name="T40" fmla="*/ 103346 w 190500"/>
                              <a:gd name="T41" fmla="*/ 74308 h 76200"/>
                              <a:gd name="T42" fmla="*/ 119539 w 190500"/>
                              <a:gd name="T43" fmla="*/ 71450 h 76200"/>
                              <a:gd name="T44" fmla="*/ 134779 w 190500"/>
                              <a:gd name="T45" fmla="*/ 66688 h 76200"/>
                              <a:gd name="T46" fmla="*/ 148114 w 190500"/>
                              <a:gd name="T47" fmla="*/ 61925 h 76200"/>
                              <a:gd name="T48" fmla="*/ 158591 w 190500"/>
                              <a:gd name="T49" fmla="*/ 57163 h 76200"/>
                              <a:gd name="T50" fmla="*/ 167164 w 190500"/>
                              <a:gd name="T51" fmla="*/ 52400 h 76200"/>
                              <a:gd name="T52" fmla="*/ 179546 w 190500"/>
                              <a:gd name="T53" fmla="*/ 44780 h 76200"/>
                              <a:gd name="T54" fmla="*/ 181451 w 190500"/>
                              <a:gd name="T55" fmla="*/ 15253 h 76200"/>
                              <a:gd name="T56" fmla="*/ 152876 w 190500"/>
                              <a:gd name="T57" fmla="*/ 11443 h 76200"/>
                              <a:gd name="T58" fmla="*/ 122396 w 190500"/>
                              <a:gd name="T59" fmla="*/ 39065 h 76200"/>
                              <a:gd name="T60" fmla="*/ 110966 w 190500"/>
                              <a:gd name="T61" fmla="*/ 45733 h 76200"/>
                              <a:gd name="T62" fmla="*/ 98584 w 190500"/>
                              <a:gd name="T63" fmla="*/ 51448 h 76200"/>
                              <a:gd name="T64" fmla="*/ 95726 w 190500"/>
                              <a:gd name="T65" fmla="*/ 52400 h 76200"/>
                              <a:gd name="T66" fmla="*/ 93821 w 190500"/>
                              <a:gd name="T67" fmla="*/ 53353 h 76200"/>
                              <a:gd name="T68" fmla="*/ 91916 w 190500"/>
                              <a:gd name="T69" fmla="*/ 54305 h 76200"/>
                              <a:gd name="T70" fmla="*/ 88106 w 190500"/>
                              <a:gd name="T71" fmla="*/ 55258 h 76200"/>
                              <a:gd name="T72" fmla="*/ 84296 w 190500"/>
                              <a:gd name="T73" fmla="*/ 56210 h 76200"/>
                              <a:gd name="T74" fmla="*/ 77629 w 190500"/>
                              <a:gd name="T75" fmla="*/ 57163 h 76200"/>
                              <a:gd name="T76" fmla="*/ 73819 w 190500"/>
                              <a:gd name="T77" fmla="*/ 57163 h 76200"/>
                              <a:gd name="T78" fmla="*/ 70009 w 190500"/>
                              <a:gd name="T79" fmla="*/ 57163 h 76200"/>
                              <a:gd name="T80" fmla="*/ 66199 w 190500"/>
                              <a:gd name="T81" fmla="*/ 57163 h 76200"/>
                              <a:gd name="T82" fmla="*/ 62389 w 190500"/>
                              <a:gd name="T83" fmla="*/ 57163 h 76200"/>
                              <a:gd name="T84" fmla="*/ 58579 w 190500"/>
                              <a:gd name="T85" fmla="*/ 57163 h 76200"/>
                              <a:gd name="T86" fmla="*/ 56674 w 190500"/>
                              <a:gd name="T87" fmla="*/ 57163 h 76200"/>
                              <a:gd name="T88" fmla="*/ 54769 w 190500"/>
                              <a:gd name="T89" fmla="*/ 57163 h 76200"/>
                              <a:gd name="T90" fmla="*/ 41434 w 190500"/>
                              <a:gd name="T91" fmla="*/ 55258 h 76200"/>
                              <a:gd name="T92" fmla="*/ 35719 w 190500"/>
                              <a:gd name="T93" fmla="*/ 53353 h 76200"/>
                              <a:gd name="T94" fmla="*/ 30004 w 190500"/>
                              <a:gd name="T95" fmla="*/ 51448 h 76200"/>
                              <a:gd name="T96" fmla="*/ 25241 w 190500"/>
                              <a:gd name="T97" fmla="*/ 49543 h 76200"/>
                              <a:gd name="T98" fmla="*/ 20479 w 190500"/>
                              <a:gd name="T99" fmla="*/ 47638 h 76200"/>
                              <a:gd name="T100" fmla="*/ 16669 w 190500"/>
                              <a:gd name="T101" fmla="*/ 45733 h 76200"/>
                              <a:gd name="T102" fmla="*/ 14764 w 190500"/>
                              <a:gd name="T103" fmla="*/ 44780 h 76200"/>
                              <a:gd name="T104" fmla="*/ 12859 w 190500"/>
                              <a:gd name="T105" fmla="*/ 43828 h 76200"/>
                              <a:gd name="T106" fmla="*/ 7144 w 190500"/>
                              <a:gd name="T107" fmla="*/ 40018 h 76200"/>
                              <a:gd name="T108" fmla="*/ 11906 w 190500"/>
                              <a:gd name="T109" fmla="*/ 44780 h 76200"/>
                              <a:gd name="T110" fmla="*/ 16669 w 190500"/>
                              <a:gd name="T111" fmla="*/ 45733 h 7620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604873" name="Freeform: Shape 2053"/>
                        <wps:cNvSpPr>
                          <a:spLocks/>
                        </wps:cNvSpPr>
                        <wps:spPr bwMode="auto">
                          <a:xfrm>
                            <a:off x="6134" y="1270"/>
                            <a:ext cx="762" cy="1810"/>
                          </a:xfrm>
                          <a:custGeom>
                            <a:avLst/>
                            <a:gdLst>
                              <a:gd name="T0" fmla="*/ 44291 w 76200"/>
                              <a:gd name="T1" fmla="*/ 108600 h 180975"/>
                              <a:gd name="T2" fmla="*/ 44291 w 76200"/>
                              <a:gd name="T3" fmla="*/ 112410 h 180975"/>
                              <a:gd name="T4" fmla="*/ 43339 w 76200"/>
                              <a:gd name="T5" fmla="*/ 119078 h 180975"/>
                              <a:gd name="T6" fmla="*/ 42386 w 76200"/>
                              <a:gd name="T7" fmla="*/ 122888 h 180975"/>
                              <a:gd name="T8" fmla="*/ 41434 w 76200"/>
                              <a:gd name="T9" fmla="*/ 126698 h 180975"/>
                              <a:gd name="T10" fmla="*/ 40481 w 76200"/>
                              <a:gd name="T11" fmla="*/ 130508 h 180975"/>
                              <a:gd name="T12" fmla="*/ 39529 w 76200"/>
                              <a:gd name="T13" fmla="*/ 134318 h 180975"/>
                              <a:gd name="T14" fmla="*/ 38576 w 76200"/>
                              <a:gd name="T15" fmla="*/ 137175 h 180975"/>
                              <a:gd name="T16" fmla="*/ 37624 w 76200"/>
                              <a:gd name="T17" fmla="*/ 139080 h 180975"/>
                              <a:gd name="T18" fmla="*/ 36671 w 76200"/>
                              <a:gd name="T19" fmla="*/ 140985 h 180975"/>
                              <a:gd name="T20" fmla="*/ 30956 w 76200"/>
                              <a:gd name="T21" fmla="*/ 153368 h 180975"/>
                              <a:gd name="T22" fmla="*/ 28099 w 76200"/>
                              <a:gd name="T23" fmla="*/ 159083 h 180975"/>
                              <a:gd name="T24" fmla="*/ 24289 w 76200"/>
                              <a:gd name="T25" fmla="*/ 163845 h 180975"/>
                              <a:gd name="T26" fmla="*/ 20479 w 76200"/>
                              <a:gd name="T27" fmla="*/ 167655 h 180975"/>
                              <a:gd name="T28" fmla="*/ 17621 w 76200"/>
                              <a:gd name="T29" fmla="*/ 171465 h 180975"/>
                              <a:gd name="T30" fmla="*/ 14764 w 76200"/>
                              <a:gd name="T31" fmla="*/ 174323 h 180975"/>
                              <a:gd name="T32" fmla="*/ 13811 w 76200"/>
                              <a:gd name="T33" fmla="*/ 175275 h 180975"/>
                              <a:gd name="T34" fmla="*/ 12859 w 76200"/>
                              <a:gd name="T35" fmla="*/ 176228 h 180975"/>
                              <a:gd name="T36" fmla="*/ 7144 w 76200"/>
                              <a:gd name="T37" fmla="*/ 180990 h 180975"/>
                              <a:gd name="T38" fmla="*/ 13811 w 76200"/>
                              <a:gd name="T39" fmla="*/ 177180 h 180975"/>
                              <a:gd name="T40" fmla="*/ 15716 w 76200"/>
                              <a:gd name="T41" fmla="*/ 176228 h 180975"/>
                              <a:gd name="T42" fmla="*/ 17621 w 76200"/>
                              <a:gd name="T43" fmla="*/ 175275 h 180975"/>
                              <a:gd name="T44" fmla="*/ 21431 w 76200"/>
                              <a:gd name="T45" fmla="*/ 172418 h 180975"/>
                              <a:gd name="T46" fmla="*/ 25241 w 76200"/>
                              <a:gd name="T47" fmla="*/ 169560 h 180975"/>
                              <a:gd name="T48" fmla="*/ 30004 w 76200"/>
                              <a:gd name="T49" fmla="*/ 165750 h 180975"/>
                              <a:gd name="T50" fmla="*/ 34766 w 76200"/>
                              <a:gd name="T51" fmla="*/ 161940 h 180975"/>
                              <a:gd name="T52" fmla="*/ 39529 w 76200"/>
                              <a:gd name="T53" fmla="*/ 157178 h 180975"/>
                              <a:gd name="T54" fmla="*/ 49054 w 76200"/>
                              <a:gd name="T55" fmla="*/ 145748 h 180975"/>
                              <a:gd name="T56" fmla="*/ 50006 w 76200"/>
                              <a:gd name="T57" fmla="*/ 143843 h 180975"/>
                              <a:gd name="T58" fmla="*/ 50959 w 76200"/>
                              <a:gd name="T59" fmla="*/ 141938 h 180975"/>
                              <a:gd name="T60" fmla="*/ 52864 w 76200"/>
                              <a:gd name="T61" fmla="*/ 138128 h 180975"/>
                              <a:gd name="T62" fmla="*/ 54769 w 76200"/>
                              <a:gd name="T63" fmla="*/ 134318 h 180975"/>
                              <a:gd name="T64" fmla="*/ 56674 w 76200"/>
                              <a:gd name="T65" fmla="*/ 130508 h 180975"/>
                              <a:gd name="T66" fmla="*/ 58579 w 76200"/>
                              <a:gd name="T67" fmla="*/ 126698 h 180975"/>
                              <a:gd name="T68" fmla="*/ 60484 w 76200"/>
                              <a:gd name="T69" fmla="*/ 122888 h 180975"/>
                              <a:gd name="T70" fmla="*/ 63341 w 76200"/>
                              <a:gd name="T71" fmla="*/ 115268 h 180975"/>
                              <a:gd name="T72" fmla="*/ 64294 w 76200"/>
                              <a:gd name="T73" fmla="*/ 111458 h 180975"/>
                              <a:gd name="T74" fmla="*/ 65246 w 76200"/>
                              <a:gd name="T75" fmla="*/ 107648 h 180975"/>
                              <a:gd name="T76" fmla="*/ 66199 w 76200"/>
                              <a:gd name="T77" fmla="*/ 105743 h 180975"/>
                              <a:gd name="T78" fmla="*/ 66199 w 76200"/>
                              <a:gd name="T79" fmla="*/ 103838 h 180975"/>
                              <a:gd name="T80" fmla="*/ 67151 w 76200"/>
                              <a:gd name="T81" fmla="*/ 100028 h 180975"/>
                              <a:gd name="T82" fmla="*/ 69056 w 76200"/>
                              <a:gd name="T83" fmla="*/ 83835 h 180975"/>
                              <a:gd name="T84" fmla="*/ 69056 w 76200"/>
                              <a:gd name="T85" fmla="*/ 68595 h 180975"/>
                              <a:gd name="T86" fmla="*/ 68104 w 76200"/>
                              <a:gd name="T87" fmla="*/ 54308 h 180975"/>
                              <a:gd name="T88" fmla="*/ 66199 w 76200"/>
                              <a:gd name="T89" fmla="*/ 42878 h 180975"/>
                              <a:gd name="T90" fmla="*/ 64294 w 76200"/>
                              <a:gd name="T91" fmla="*/ 33353 h 180975"/>
                              <a:gd name="T92" fmla="*/ 60484 w 76200"/>
                              <a:gd name="T93" fmla="*/ 19065 h 180975"/>
                              <a:gd name="T94" fmla="*/ 32861 w 76200"/>
                              <a:gd name="T95" fmla="*/ 8588 h 180975"/>
                              <a:gd name="T96" fmla="*/ 20479 w 76200"/>
                              <a:gd name="T97" fmla="*/ 35258 h 180975"/>
                              <a:gd name="T98" fmla="*/ 37624 w 76200"/>
                              <a:gd name="T99" fmla="*/ 72405 h 180975"/>
                              <a:gd name="T100" fmla="*/ 40481 w 76200"/>
                              <a:gd name="T101" fmla="*/ 84788 h 180975"/>
                              <a:gd name="T102" fmla="*/ 42386 w 76200"/>
                              <a:gd name="T103" fmla="*/ 98123 h 180975"/>
                              <a:gd name="T104" fmla="*/ 42386 w 76200"/>
                              <a:gd name="T105" fmla="*/ 101933 h 180975"/>
                              <a:gd name="T106" fmla="*/ 42386 w 76200"/>
                              <a:gd name="T107" fmla="*/ 103838 h 180975"/>
                              <a:gd name="T108" fmla="*/ 42386 w 76200"/>
                              <a:gd name="T109" fmla="*/ 105743 h 180975"/>
                              <a:gd name="T110" fmla="*/ 44291 w 76200"/>
                              <a:gd name="T111" fmla="*/ 108600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0680160" name="Freeform: Shape 2054"/>
                        <wps:cNvSpPr>
                          <a:spLocks/>
                        </wps:cNvSpPr>
                        <wps:spPr bwMode="auto">
                          <a:xfrm>
                            <a:off x="12782" y="12400"/>
                            <a:ext cx="2477" cy="762"/>
                          </a:xfrm>
                          <a:custGeom>
                            <a:avLst/>
                            <a:gdLst>
                              <a:gd name="T0" fmla="*/ 242411 w 247650"/>
                              <a:gd name="T1" fmla="*/ 72866 h 76200"/>
                              <a:gd name="T2" fmla="*/ 229076 w 247650"/>
                              <a:gd name="T3" fmla="*/ 59531 h 76200"/>
                              <a:gd name="T4" fmla="*/ 211931 w 247650"/>
                              <a:gd name="T5" fmla="*/ 45244 h 76200"/>
                              <a:gd name="T6" fmla="*/ 190976 w 247650"/>
                              <a:gd name="T7" fmla="*/ 30956 h 76200"/>
                              <a:gd name="T8" fmla="*/ 179546 w 247650"/>
                              <a:gd name="T9" fmla="*/ 24289 h 76200"/>
                              <a:gd name="T10" fmla="*/ 172879 w 247650"/>
                              <a:gd name="T11" fmla="*/ 21431 h 76200"/>
                              <a:gd name="T12" fmla="*/ 166211 w 247650"/>
                              <a:gd name="T13" fmla="*/ 18573 h 76200"/>
                              <a:gd name="T14" fmla="*/ 159544 w 247650"/>
                              <a:gd name="T15" fmla="*/ 15716 h 76200"/>
                              <a:gd name="T16" fmla="*/ 152876 w 247650"/>
                              <a:gd name="T17" fmla="*/ 13811 h 76200"/>
                              <a:gd name="T18" fmla="*/ 139541 w 247650"/>
                              <a:gd name="T19" fmla="*/ 10001 h 76200"/>
                              <a:gd name="T20" fmla="*/ 132874 w 247650"/>
                              <a:gd name="T21" fmla="*/ 9048 h 76200"/>
                              <a:gd name="T22" fmla="*/ 126206 w 247650"/>
                              <a:gd name="T23" fmla="*/ 8096 h 76200"/>
                              <a:gd name="T24" fmla="*/ 112871 w 247650"/>
                              <a:gd name="T25" fmla="*/ 7144 h 76200"/>
                              <a:gd name="T26" fmla="*/ 106204 w 247650"/>
                              <a:gd name="T27" fmla="*/ 7144 h 76200"/>
                              <a:gd name="T28" fmla="*/ 99536 w 247650"/>
                              <a:gd name="T29" fmla="*/ 7144 h 76200"/>
                              <a:gd name="T30" fmla="*/ 92869 w 247650"/>
                              <a:gd name="T31" fmla="*/ 7144 h 76200"/>
                              <a:gd name="T32" fmla="*/ 86201 w 247650"/>
                              <a:gd name="T33" fmla="*/ 8096 h 76200"/>
                              <a:gd name="T34" fmla="*/ 80486 w 247650"/>
                              <a:gd name="T35" fmla="*/ 9048 h 76200"/>
                              <a:gd name="T36" fmla="*/ 74771 w 247650"/>
                              <a:gd name="T37" fmla="*/ 10001 h 76200"/>
                              <a:gd name="T38" fmla="*/ 69056 w 247650"/>
                              <a:gd name="T39" fmla="*/ 10953 h 76200"/>
                              <a:gd name="T40" fmla="*/ 63341 w 247650"/>
                              <a:gd name="T41" fmla="*/ 12859 h 76200"/>
                              <a:gd name="T42" fmla="*/ 57626 w 247650"/>
                              <a:gd name="T43" fmla="*/ 14764 h 76200"/>
                              <a:gd name="T44" fmla="*/ 52864 w 247650"/>
                              <a:gd name="T45" fmla="*/ 16669 h 76200"/>
                              <a:gd name="T46" fmla="*/ 43339 w 247650"/>
                              <a:gd name="T47" fmla="*/ 20478 h 76200"/>
                              <a:gd name="T48" fmla="*/ 28099 w 247650"/>
                              <a:gd name="T49" fmla="*/ 28098 h 76200"/>
                              <a:gd name="T50" fmla="*/ 16669 w 247650"/>
                              <a:gd name="T51" fmla="*/ 34766 h 76200"/>
                              <a:gd name="T52" fmla="*/ 7144 w 247650"/>
                              <a:gd name="T53" fmla="*/ 41434 h 76200"/>
                              <a:gd name="T54" fmla="*/ 17621 w 247650"/>
                              <a:gd name="T55" fmla="*/ 37623 h 76200"/>
                              <a:gd name="T56" fmla="*/ 30004 w 247650"/>
                              <a:gd name="T57" fmla="*/ 33814 h 76200"/>
                              <a:gd name="T58" fmla="*/ 46196 w 247650"/>
                              <a:gd name="T59" fmla="*/ 30003 h 76200"/>
                              <a:gd name="T60" fmla="*/ 55721 w 247650"/>
                              <a:gd name="T61" fmla="*/ 29051 h 76200"/>
                              <a:gd name="T62" fmla="*/ 60484 w 247650"/>
                              <a:gd name="T63" fmla="*/ 28098 h 76200"/>
                              <a:gd name="T64" fmla="*/ 65246 w 247650"/>
                              <a:gd name="T65" fmla="*/ 28098 h 76200"/>
                              <a:gd name="T66" fmla="*/ 70009 w 247650"/>
                              <a:gd name="T67" fmla="*/ 28098 h 76200"/>
                              <a:gd name="T68" fmla="*/ 75724 w 247650"/>
                              <a:gd name="T69" fmla="*/ 28098 h 76200"/>
                              <a:gd name="T70" fmla="*/ 81439 w 247650"/>
                              <a:gd name="T71" fmla="*/ 28098 h 76200"/>
                              <a:gd name="T72" fmla="*/ 87154 w 247650"/>
                              <a:gd name="T73" fmla="*/ 29051 h 76200"/>
                              <a:gd name="T74" fmla="*/ 92869 w 247650"/>
                              <a:gd name="T75" fmla="*/ 30003 h 76200"/>
                              <a:gd name="T76" fmla="*/ 98584 w 247650"/>
                              <a:gd name="T77" fmla="*/ 30956 h 76200"/>
                              <a:gd name="T78" fmla="*/ 104299 w 247650"/>
                              <a:gd name="T79" fmla="*/ 31909 h 76200"/>
                              <a:gd name="T80" fmla="*/ 110014 w 247650"/>
                              <a:gd name="T81" fmla="*/ 33814 h 76200"/>
                              <a:gd name="T82" fmla="*/ 120491 w 247650"/>
                              <a:gd name="T83" fmla="*/ 37623 h 76200"/>
                              <a:gd name="T84" fmla="*/ 125254 w 247650"/>
                              <a:gd name="T85" fmla="*/ 39528 h 76200"/>
                              <a:gd name="T86" fmla="*/ 130016 w 247650"/>
                              <a:gd name="T87" fmla="*/ 41434 h 76200"/>
                              <a:gd name="T88" fmla="*/ 139541 w 247650"/>
                              <a:gd name="T89" fmla="*/ 47148 h 76200"/>
                              <a:gd name="T90" fmla="*/ 144304 w 247650"/>
                              <a:gd name="T91" fmla="*/ 50006 h 76200"/>
                              <a:gd name="T92" fmla="*/ 149066 w 247650"/>
                              <a:gd name="T93" fmla="*/ 52864 h 76200"/>
                              <a:gd name="T94" fmla="*/ 153829 w 247650"/>
                              <a:gd name="T95" fmla="*/ 55721 h 76200"/>
                              <a:gd name="T96" fmla="*/ 157639 w 247650"/>
                              <a:gd name="T97" fmla="*/ 59531 h 76200"/>
                              <a:gd name="T98" fmla="*/ 165259 w 247650"/>
                              <a:gd name="T99" fmla="*/ 67151 h 76200"/>
                              <a:gd name="T100" fmla="*/ 173831 w 247650"/>
                              <a:gd name="T101" fmla="*/ 76676 h 76200"/>
                              <a:gd name="T102" fmla="*/ 246221 w 247650"/>
                              <a:gd name="T103" fmla="*/ 76676 h 76200"/>
                              <a:gd name="T104" fmla="*/ 246221 w 247650"/>
                              <a:gd name="T105" fmla="*/ 76676 h 76200"/>
                              <a:gd name="T106" fmla="*/ 242411 w 247650"/>
                              <a:gd name="T107" fmla="*/ 72866 h 7620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3162254" name="Freeform: Shape 2055"/>
                        <wps:cNvSpPr>
                          <a:spLocks/>
                        </wps:cNvSpPr>
                        <wps:spPr bwMode="auto">
                          <a:xfrm>
                            <a:off x="3257" y="12953"/>
                            <a:ext cx="953" cy="190"/>
                          </a:xfrm>
                          <a:custGeom>
                            <a:avLst/>
                            <a:gdLst>
                              <a:gd name="T0" fmla="*/ 74771 w 95250"/>
                              <a:gd name="T1" fmla="*/ 16669 h 19050"/>
                              <a:gd name="T2" fmla="*/ 64294 w 95250"/>
                              <a:gd name="T3" fmla="*/ 14764 h 19050"/>
                              <a:gd name="T4" fmla="*/ 54769 w 95250"/>
                              <a:gd name="T5" fmla="*/ 12859 h 19050"/>
                              <a:gd name="T6" fmla="*/ 38576 w 95250"/>
                              <a:gd name="T7" fmla="*/ 10953 h 19050"/>
                              <a:gd name="T8" fmla="*/ 25241 w 95250"/>
                              <a:gd name="T9" fmla="*/ 9049 h 19050"/>
                              <a:gd name="T10" fmla="*/ 15716 w 95250"/>
                              <a:gd name="T11" fmla="*/ 8096 h 19050"/>
                              <a:gd name="T12" fmla="*/ 7144 w 95250"/>
                              <a:gd name="T13" fmla="*/ 7144 h 19050"/>
                              <a:gd name="T14" fmla="*/ 14764 w 95250"/>
                              <a:gd name="T15" fmla="*/ 9049 h 19050"/>
                              <a:gd name="T16" fmla="*/ 24289 w 95250"/>
                              <a:gd name="T17" fmla="*/ 11906 h 19050"/>
                              <a:gd name="T18" fmla="*/ 37624 w 95250"/>
                              <a:gd name="T19" fmla="*/ 15716 h 19050"/>
                              <a:gd name="T20" fmla="*/ 52864 w 95250"/>
                              <a:gd name="T21" fmla="*/ 20478 h 19050"/>
                              <a:gd name="T22" fmla="*/ 90964 w 95250"/>
                              <a:gd name="T23" fmla="*/ 20478 h 19050"/>
                              <a:gd name="T24" fmla="*/ 86201 w 95250"/>
                              <a:gd name="T25" fmla="*/ 19526 h 19050"/>
                              <a:gd name="T26" fmla="*/ 74771 w 95250"/>
                              <a:gd name="T27" fmla="*/ 16669 h 1905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4035857" name="Freeform: Shape 2056"/>
                        <wps:cNvSpPr>
                          <a:spLocks/>
                        </wps:cNvSpPr>
                        <wps:spPr bwMode="auto">
                          <a:xfrm>
                            <a:off x="11734" y="12981"/>
                            <a:ext cx="1620" cy="191"/>
                          </a:xfrm>
                          <a:custGeom>
                            <a:avLst/>
                            <a:gdLst>
                              <a:gd name="T0" fmla="*/ 150019 w 161925"/>
                              <a:gd name="T1" fmla="*/ 14764 h 19050"/>
                              <a:gd name="T2" fmla="*/ 145256 w 161925"/>
                              <a:gd name="T3" fmla="*/ 13811 h 19050"/>
                              <a:gd name="T4" fmla="*/ 135731 w 161925"/>
                              <a:gd name="T5" fmla="*/ 11906 h 19050"/>
                              <a:gd name="T6" fmla="*/ 117634 w 161925"/>
                              <a:gd name="T7" fmla="*/ 9049 h 19050"/>
                              <a:gd name="T8" fmla="*/ 99536 w 161925"/>
                              <a:gd name="T9" fmla="*/ 7144 h 19050"/>
                              <a:gd name="T10" fmla="*/ 82391 w 161925"/>
                              <a:gd name="T11" fmla="*/ 7144 h 19050"/>
                              <a:gd name="T12" fmla="*/ 17621 w 161925"/>
                              <a:gd name="T13" fmla="*/ 15716 h 19050"/>
                              <a:gd name="T14" fmla="*/ 10001 w 161925"/>
                              <a:gd name="T15" fmla="*/ 17621 h 19050"/>
                              <a:gd name="T16" fmla="*/ 7144 w 161925"/>
                              <a:gd name="T17" fmla="*/ 18574 h 19050"/>
                              <a:gd name="T18" fmla="*/ 159544 w 161925"/>
                              <a:gd name="T19" fmla="*/ 18574 h 19050"/>
                              <a:gd name="T20" fmla="*/ 154781 w 161925"/>
                              <a:gd name="T21" fmla="*/ 16669 h 19050"/>
                              <a:gd name="T22" fmla="*/ 150019 w 161925"/>
                              <a:gd name="T23" fmla="*/ 14764 h 190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0950003" name="Freeform: Shape 2057"/>
                        <wps:cNvSpPr>
                          <a:spLocks/>
                        </wps:cNvSpPr>
                        <wps:spPr bwMode="auto">
                          <a:xfrm>
                            <a:off x="57" y="10436"/>
                            <a:ext cx="2286" cy="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7049139" name="Freeform: Shape 2058"/>
                        <wps:cNvSpPr>
                          <a:spLocks/>
                        </wps:cNvSpPr>
                        <wps:spPr bwMode="auto">
                          <a:xfrm>
                            <a:off x="4781" y="13058"/>
                            <a:ext cx="286" cy="95"/>
                          </a:xfrm>
                          <a:custGeom>
                            <a:avLst/>
                            <a:gdLst>
                              <a:gd name="T0" fmla="*/ 7144 w 28575"/>
                              <a:gd name="T1" fmla="*/ 7144 h 9525"/>
                              <a:gd name="T2" fmla="*/ 12859 w 28575"/>
                              <a:gd name="T3" fmla="*/ 9049 h 9525"/>
                              <a:gd name="T4" fmla="*/ 13811 w 28575"/>
                              <a:gd name="T5" fmla="*/ 9049 h 9525"/>
                              <a:gd name="T6" fmla="*/ 21431 w 28575"/>
                              <a:gd name="T7" fmla="*/ 9049 h 9525"/>
                              <a:gd name="T8" fmla="*/ 12859 w 28575"/>
                              <a:gd name="T9" fmla="*/ 8097 h 9525"/>
                              <a:gd name="T10" fmla="*/ 7144 w 28575"/>
                              <a:gd name="T11" fmla="*/ 7144 h 95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0821313" name="Freeform: Shape 2059"/>
                        <wps:cNvSpPr>
                          <a:spLocks/>
                        </wps:cNvSpPr>
                        <wps:spPr bwMode="auto">
                          <a:xfrm>
                            <a:off x="47" y="866"/>
                            <a:ext cx="3143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107938" name="Freeform: Shape 2060"/>
                        <wps:cNvSpPr>
                          <a:spLocks/>
                        </wps:cNvSpPr>
                        <wps:spPr bwMode="auto">
                          <a:xfrm>
                            <a:off x="5419" y="4997"/>
                            <a:ext cx="2286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7151293" name="Freeform: Shape 2061"/>
                        <wps:cNvSpPr>
                          <a:spLocks/>
                        </wps:cNvSpPr>
                        <wps:spPr bwMode="auto">
                          <a:xfrm>
                            <a:off x="2371" y="9491"/>
                            <a:ext cx="2572" cy="2953"/>
                          </a:xfrm>
                          <a:custGeom>
                            <a:avLst/>
                            <a:gdLst>
                              <a:gd name="T0" fmla="*/ 213836 w 257175"/>
                              <a:gd name="T1" fmla="*/ 191416 h 295275"/>
                              <a:gd name="T2" fmla="*/ 241459 w 257175"/>
                              <a:gd name="T3" fmla="*/ 159983 h 295275"/>
                              <a:gd name="T4" fmla="*/ 255746 w 257175"/>
                              <a:gd name="T5" fmla="*/ 121883 h 295275"/>
                              <a:gd name="T6" fmla="*/ 255746 w 257175"/>
                              <a:gd name="T7" fmla="*/ 82830 h 295275"/>
                              <a:gd name="T8" fmla="*/ 243364 w 257175"/>
                              <a:gd name="T9" fmla="*/ 49493 h 295275"/>
                              <a:gd name="T10" fmla="*/ 230029 w 257175"/>
                              <a:gd name="T11" fmla="*/ 33300 h 295275"/>
                              <a:gd name="T12" fmla="*/ 230029 w 257175"/>
                              <a:gd name="T13" fmla="*/ 33300 h 295275"/>
                              <a:gd name="T14" fmla="*/ 225266 w 257175"/>
                              <a:gd name="T15" fmla="*/ 28538 h 295275"/>
                              <a:gd name="T16" fmla="*/ 120491 w 257175"/>
                              <a:gd name="T17" fmla="*/ 19966 h 295275"/>
                              <a:gd name="T18" fmla="*/ 129064 w 257175"/>
                              <a:gd name="T19" fmla="*/ 119978 h 295275"/>
                              <a:gd name="T20" fmla="*/ 204311 w 257175"/>
                              <a:gd name="T21" fmla="*/ 95213 h 295275"/>
                              <a:gd name="T22" fmla="*/ 208121 w 257175"/>
                              <a:gd name="T23" fmla="*/ 115216 h 295275"/>
                              <a:gd name="T24" fmla="*/ 203359 w 257175"/>
                              <a:gd name="T25" fmla="*/ 139028 h 295275"/>
                              <a:gd name="T26" fmla="*/ 189071 w 257175"/>
                              <a:gd name="T27" fmla="*/ 162841 h 295275"/>
                              <a:gd name="T28" fmla="*/ 165259 w 257175"/>
                              <a:gd name="T29" fmla="*/ 182843 h 295275"/>
                              <a:gd name="T30" fmla="*/ 158591 w 257175"/>
                              <a:gd name="T31" fmla="*/ 186653 h 295275"/>
                              <a:gd name="T32" fmla="*/ 154781 w 257175"/>
                              <a:gd name="T33" fmla="*/ 188558 h 295275"/>
                              <a:gd name="T34" fmla="*/ 150971 w 257175"/>
                              <a:gd name="T35" fmla="*/ 190463 h 295275"/>
                              <a:gd name="T36" fmla="*/ 134779 w 257175"/>
                              <a:gd name="T37" fmla="*/ 198083 h 295275"/>
                              <a:gd name="T38" fmla="*/ 103346 w 257175"/>
                              <a:gd name="T39" fmla="*/ 214275 h 295275"/>
                              <a:gd name="T40" fmla="*/ 73819 w 257175"/>
                              <a:gd name="T41" fmla="*/ 230468 h 295275"/>
                              <a:gd name="T42" fmla="*/ 48101 w 257175"/>
                              <a:gd name="T43" fmla="*/ 245708 h 295275"/>
                              <a:gd name="T44" fmla="*/ 28099 w 257175"/>
                              <a:gd name="T45" fmla="*/ 260948 h 295275"/>
                              <a:gd name="T46" fmla="*/ 24289 w 257175"/>
                              <a:gd name="T47" fmla="*/ 264758 h 295275"/>
                              <a:gd name="T48" fmla="*/ 20479 w 257175"/>
                              <a:gd name="T49" fmla="*/ 268568 h 295275"/>
                              <a:gd name="T50" fmla="*/ 14764 w 257175"/>
                              <a:gd name="T51" fmla="*/ 275236 h 295275"/>
                              <a:gd name="T52" fmla="*/ 12859 w 257175"/>
                              <a:gd name="T53" fmla="*/ 278093 h 295275"/>
                              <a:gd name="T54" fmla="*/ 10954 w 257175"/>
                              <a:gd name="T55" fmla="*/ 280950 h 295275"/>
                              <a:gd name="T56" fmla="*/ 9049 w 257175"/>
                              <a:gd name="T57" fmla="*/ 285713 h 295275"/>
                              <a:gd name="T58" fmla="*/ 7144 w 257175"/>
                              <a:gd name="T59" fmla="*/ 289523 h 295275"/>
                              <a:gd name="T60" fmla="*/ 9049 w 257175"/>
                              <a:gd name="T61" fmla="*/ 285713 h 295275"/>
                              <a:gd name="T62" fmla="*/ 11906 w 257175"/>
                              <a:gd name="T63" fmla="*/ 281903 h 295275"/>
                              <a:gd name="T64" fmla="*/ 13811 w 257175"/>
                              <a:gd name="T65" fmla="*/ 279046 h 295275"/>
                              <a:gd name="T66" fmla="*/ 16669 w 257175"/>
                              <a:gd name="T67" fmla="*/ 276188 h 295275"/>
                              <a:gd name="T68" fmla="*/ 23336 w 257175"/>
                              <a:gd name="T69" fmla="*/ 270473 h 295275"/>
                              <a:gd name="T70" fmla="*/ 27146 w 257175"/>
                              <a:gd name="T71" fmla="*/ 267616 h 295275"/>
                              <a:gd name="T72" fmla="*/ 31909 w 257175"/>
                              <a:gd name="T73" fmla="*/ 264758 h 295275"/>
                              <a:gd name="T74" fmla="*/ 53816 w 257175"/>
                              <a:gd name="T75" fmla="*/ 253328 h 295275"/>
                              <a:gd name="T76" fmla="*/ 80486 w 257175"/>
                              <a:gd name="T77" fmla="*/ 242850 h 295275"/>
                              <a:gd name="T78" fmla="*/ 110966 w 257175"/>
                              <a:gd name="T79" fmla="*/ 232373 h 295275"/>
                              <a:gd name="T80" fmla="*/ 144304 w 257175"/>
                              <a:gd name="T81" fmla="*/ 221896 h 295275"/>
                              <a:gd name="T82" fmla="*/ 161449 w 257175"/>
                              <a:gd name="T83" fmla="*/ 216180 h 295275"/>
                              <a:gd name="T84" fmla="*/ 166211 w 257175"/>
                              <a:gd name="T85" fmla="*/ 215228 h 295275"/>
                              <a:gd name="T86" fmla="*/ 170974 w 257175"/>
                              <a:gd name="T87" fmla="*/ 213323 h 295275"/>
                              <a:gd name="T88" fmla="*/ 180499 w 257175"/>
                              <a:gd name="T89" fmla="*/ 209513 h 295275"/>
                              <a:gd name="T90" fmla="*/ 213836 w 257175"/>
                              <a:gd name="T91" fmla="*/ 191416 h 2952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8119251" name="Freeform: Shape 2062"/>
                        <wps:cNvSpPr>
                          <a:spLocks/>
                        </wps:cNvSpPr>
                        <wps:spPr bwMode="auto">
                          <a:xfrm>
                            <a:off x="3549" y="1196"/>
                            <a:ext cx="2572" cy="4096"/>
                          </a:xfrm>
                          <a:custGeom>
                            <a:avLst/>
                            <a:gdLst>
                              <a:gd name="T0" fmla="*/ 15063 w 257175"/>
                              <a:gd name="T1" fmla="*/ 191219 h 409575"/>
                              <a:gd name="T2" fmla="*/ 16015 w 257175"/>
                              <a:gd name="T3" fmla="*/ 196934 h 409575"/>
                              <a:gd name="T4" fmla="*/ 19825 w 257175"/>
                              <a:gd name="T5" fmla="*/ 218842 h 409575"/>
                              <a:gd name="T6" fmla="*/ 27445 w 257175"/>
                              <a:gd name="T7" fmla="*/ 261704 h 409575"/>
                              <a:gd name="T8" fmla="*/ 34113 w 257175"/>
                              <a:gd name="T9" fmla="*/ 301709 h 409575"/>
                              <a:gd name="T10" fmla="*/ 37923 w 257175"/>
                              <a:gd name="T11" fmla="*/ 337904 h 409575"/>
                              <a:gd name="T12" fmla="*/ 37923 w 257175"/>
                              <a:gd name="T13" fmla="*/ 368384 h 409575"/>
                              <a:gd name="T14" fmla="*/ 36970 w 257175"/>
                              <a:gd name="T15" fmla="*/ 375052 h 409575"/>
                              <a:gd name="T16" fmla="*/ 36018 w 257175"/>
                              <a:gd name="T17" fmla="*/ 380767 h 409575"/>
                              <a:gd name="T18" fmla="*/ 33160 w 257175"/>
                              <a:gd name="T19" fmla="*/ 391244 h 409575"/>
                              <a:gd name="T20" fmla="*/ 31255 w 257175"/>
                              <a:gd name="T21" fmla="*/ 396006 h 409575"/>
                              <a:gd name="T22" fmla="*/ 29350 w 257175"/>
                              <a:gd name="T23" fmla="*/ 399817 h 409575"/>
                              <a:gd name="T24" fmla="*/ 26493 w 257175"/>
                              <a:gd name="T25" fmla="*/ 405531 h 409575"/>
                              <a:gd name="T26" fmla="*/ 23635 w 257175"/>
                              <a:gd name="T27" fmla="*/ 410294 h 409575"/>
                              <a:gd name="T28" fmla="*/ 27445 w 257175"/>
                              <a:gd name="T29" fmla="*/ 406484 h 409575"/>
                              <a:gd name="T30" fmla="*/ 31255 w 257175"/>
                              <a:gd name="T31" fmla="*/ 400769 h 409575"/>
                              <a:gd name="T32" fmla="*/ 33160 w 257175"/>
                              <a:gd name="T33" fmla="*/ 396959 h 409575"/>
                              <a:gd name="T34" fmla="*/ 35065 w 257175"/>
                              <a:gd name="T35" fmla="*/ 393149 h 409575"/>
                              <a:gd name="T36" fmla="*/ 39828 w 257175"/>
                              <a:gd name="T37" fmla="*/ 382672 h 409575"/>
                              <a:gd name="T38" fmla="*/ 41733 w 257175"/>
                              <a:gd name="T39" fmla="*/ 376956 h 409575"/>
                              <a:gd name="T40" fmla="*/ 43638 w 257175"/>
                              <a:gd name="T41" fmla="*/ 370289 h 409575"/>
                              <a:gd name="T42" fmla="*/ 49353 w 257175"/>
                              <a:gd name="T43" fmla="*/ 338856 h 409575"/>
                              <a:gd name="T44" fmla="*/ 51258 w 257175"/>
                              <a:gd name="T45" fmla="*/ 301709 h 409575"/>
                              <a:gd name="T46" fmla="*/ 51258 w 257175"/>
                              <a:gd name="T47" fmla="*/ 260751 h 409575"/>
                              <a:gd name="T48" fmla="*/ 50305 w 257175"/>
                              <a:gd name="T49" fmla="*/ 216936 h 409575"/>
                              <a:gd name="T50" fmla="*/ 49353 w 257175"/>
                              <a:gd name="T51" fmla="*/ 194076 h 409575"/>
                              <a:gd name="T52" fmla="*/ 49353 w 257175"/>
                              <a:gd name="T53" fmla="*/ 188361 h 409575"/>
                              <a:gd name="T54" fmla="*/ 49353 w 257175"/>
                              <a:gd name="T55" fmla="*/ 183599 h 409575"/>
                              <a:gd name="T56" fmla="*/ 49353 w 257175"/>
                              <a:gd name="T57" fmla="*/ 173122 h 409575"/>
                              <a:gd name="T58" fmla="*/ 56973 w 257175"/>
                              <a:gd name="T59" fmla="*/ 135022 h 409575"/>
                              <a:gd name="T60" fmla="*/ 75070 w 257175"/>
                              <a:gd name="T61" fmla="*/ 105494 h 409575"/>
                              <a:gd name="T62" fmla="*/ 98883 w 257175"/>
                              <a:gd name="T63" fmla="*/ 86444 h 409575"/>
                              <a:gd name="T64" fmla="*/ 122695 w 257175"/>
                              <a:gd name="T65" fmla="*/ 78824 h 409575"/>
                              <a:gd name="T66" fmla="*/ 138888 w 257175"/>
                              <a:gd name="T67" fmla="*/ 175979 h 409575"/>
                              <a:gd name="T68" fmla="*/ 253188 w 257175"/>
                              <a:gd name="T69" fmla="*/ 127401 h 409575"/>
                              <a:gd name="T70" fmla="*/ 183655 w 257175"/>
                              <a:gd name="T71" fmla="*/ 15959 h 409575"/>
                              <a:gd name="T72" fmla="*/ 176035 w 257175"/>
                              <a:gd name="T73" fmla="*/ 13101 h 409575"/>
                              <a:gd name="T74" fmla="*/ 176035 w 257175"/>
                              <a:gd name="T75" fmla="*/ 13101 h 409575"/>
                              <a:gd name="T76" fmla="*/ 150318 w 257175"/>
                              <a:gd name="T77" fmla="*/ 7386 h 409575"/>
                              <a:gd name="T78" fmla="*/ 106503 w 257175"/>
                              <a:gd name="T79" fmla="*/ 12149 h 409575"/>
                              <a:gd name="T80" fmla="*/ 63640 w 257175"/>
                              <a:gd name="T81" fmla="*/ 34057 h 409575"/>
                              <a:gd name="T82" fmla="*/ 29350 w 257175"/>
                              <a:gd name="T83" fmla="*/ 72157 h 409575"/>
                              <a:gd name="T84" fmla="*/ 10300 w 257175"/>
                              <a:gd name="T85" fmla="*/ 120734 h 409575"/>
                              <a:gd name="T86" fmla="*/ 8395 w 257175"/>
                              <a:gd name="T87" fmla="*/ 172169 h 409575"/>
                              <a:gd name="T88" fmla="*/ 10300 w 257175"/>
                              <a:gd name="T89" fmla="*/ 184551 h 409575"/>
                              <a:gd name="T90" fmla="*/ 15063 w 257175"/>
                              <a:gd name="T91" fmla="*/ 191219 h 4095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0580245" name="Freeform: Shape 2063"/>
                        <wps:cNvSpPr>
                          <a:spLocks/>
                        </wps:cNvSpPr>
                        <wps:spPr bwMode="auto">
                          <a:xfrm>
                            <a:off x="2638" y="5522"/>
                            <a:ext cx="2857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2619755" name="Freeform: Shape 2064"/>
                        <wps:cNvSpPr>
                          <a:spLocks/>
                        </wps:cNvSpPr>
                        <wps:spPr bwMode="auto">
                          <a:xfrm>
                            <a:off x="10144" y="10000"/>
                            <a:ext cx="2286" cy="3143"/>
                          </a:xfrm>
                          <a:custGeom>
                            <a:avLst/>
                            <a:gdLst>
                              <a:gd name="T0" fmla="*/ 115729 w 228600"/>
                              <a:gd name="T1" fmla="*/ 304343 h 314325"/>
                              <a:gd name="T2" fmla="*/ 127159 w 228600"/>
                              <a:gd name="T3" fmla="*/ 294818 h 314325"/>
                              <a:gd name="T4" fmla="*/ 137636 w 228600"/>
                              <a:gd name="T5" fmla="*/ 285293 h 314325"/>
                              <a:gd name="T6" fmla="*/ 138589 w 228600"/>
                              <a:gd name="T7" fmla="*/ 284340 h 314325"/>
                              <a:gd name="T8" fmla="*/ 139541 w 228600"/>
                              <a:gd name="T9" fmla="*/ 283388 h 314325"/>
                              <a:gd name="T10" fmla="*/ 140494 w 228600"/>
                              <a:gd name="T11" fmla="*/ 282435 h 314325"/>
                              <a:gd name="T12" fmla="*/ 143351 w 228600"/>
                              <a:gd name="T13" fmla="*/ 280531 h 314325"/>
                              <a:gd name="T14" fmla="*/ 148114 w 228600"/>
                              <a:gd name="T15" fmla="*/ 275768 h 314325"/>
                              <a:gd name="T16" fmla="*/ 167164 w 228600"/>
                              <a:gd name="T17" fmla="*/ 254813 h 314325"/>
                              <a:gd name="T18" fmla="*/ 197644 w 228600"/>
                              <a:gd name="T19" fmla="*/ 211951 h 314325"/>
                              <a:gd name="T20" fmla="*/ 229076 w 228600"/>
                              <a:gd name="T21" fmla="*/ 125273 h 314325"/>
                              <a:gd name="T22" fmla="*/ 220504 w 228600"/>
                              <a:gd name="T23" fmla="*/ 54788 h 314325"/>
                              <a:gd name="T24" fmla="*/ 206216 w 228600"/>
                              <a:gd name="T25" fmla="*/ 32881 h 314325"/>
                              <a:gd name="T26" fmla="*/ 191929 w 228600"/>
                              <a:gd name="T27" fmla="*/ 20498 h 314325"/>
                              <a:gd name="T28" fmla="*/ 186214 w 228600"/>
                              <a:gd name="T29" fmla="*/ 16688 h 314325"/>
                              <a:gd name="T30" fmla="*/ 186214 w 228600"/>
                              <a:gd name="T31" fmla="*/ 16688 h 314325"/>
                              <a:gd name="T32" fmla="*/ 157639 w 228600"/>
                              <a:gd name="T33" fmla="*/ 7163 h 314325"/>
                              <a:gd name="T34" fmla="*/ 93821 w 228600"/>
                              <a:gd name="T35" fmla="*/ 82410 h 314325"/>
                              <a:gd name="T36" fmla="*/ 154781 w 228600"/>
                              <a:gd name="T37" fmla="*/ 160515 h 314325"/>
                              <a:gd name="T38" fmla="*/ 206216 w 228600"/>
                              <a:gd name="T39" fmla="*/ 128131 h 314325"/>
                              <a:gd name="T40" fmla="*/ 170974 w 228600"/>
                              <a:gd name="T41" fmla="*/ 194806 h 314325"/>
                              <a:gd name="T42" fmla="*/ 140494 w 228600"/>
                              <a:gd name="T43" fmla="*/ 231001 h 314325"/>
                              <a:gd name="T44" fmla="*/ 122396 w 228600"/>
                              <a:gd name="T45" fmla="*/ 247193 h 314325"/>
                              <a:gd name="T46" fmla="*/ 117634 w 228600"/>
                              <a:gd name="T47" fmla="*/ 251003 h 314325"/>
                              <a:gd name="T48" fmla="*/ 114776 w 228600"/>
                              <a:gd name="T49" fmla="*/ 252908 h 314325"/>
                              <a:gd name="T50" fmla="*/ 113824 w 228600"/>
                              <a:gd name="T51" fmla="*/ 253860 h 314325"/>
                              <a:gd name="T52" fmla="*/ 113824 w 228600"/>
                              <a:gd name="T53" fmla="*/ 253860 h 314325"/>
                              <a:gd name="T54" fmla="*/ 113824 w 228600"/>
                              <a:gd name="T55" fmla="*/ 253860 h 314325"/>
                              <a:gd name="T56" fmla="*/ 112871 w 228600"/>
                              <a:gd name="T57" fmla="*/ 254813 h 314325"/>
                              <a:gd name="T58" fmla="*/ 102394 w 228600"/>
                              <a:gd name="T59" fmla="*/ 262433 h 314325"/>
                              <a:gd name="T60" fmla="*/ 7144 w 228600"/>
                              <a:gd name="T61" fmla="*/ 314821 h 314325"/>
                              <a:gd name="T62" fmla="*/ 101441 w 228600"/>
                              <a:gd name="T63" fmla="*/ 314821 h 314325"/>
                              <a:gd name="T64" fmla="*/ 104299 w 228600"/>
                              <a:gd name="T65" fmla="*/ 312915 h 314325"/>
                              <a:gd name="T66" fmla="*/ 115729 w 228600"/>
                              <a:gd name="T67" fmla="*/ 304343 h 31432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0706549" name="Freeform: Shape 2065"/>
                        <wps:cNvSpPr>
                          <a:spLocks/>
                        </wps:cNvSpPr>
                        <wps:spPr bwMode="auto">
                          <a:xfrm>
                            <a:off x="1466" y="12257"/>
                            <a:ext cx="5715" cy="953"/>
                          </a:xfrm>
                          <a:custGeom>
                            <a:avLst/>
                            <a:gdLst>
                              <a:gd name="T0" fmla="*/ 509111 w 571500"/>
                              <a:gd name="T1" fmla="*/ 70961 h 95250"/>
                              <a:gd name="T2" fmla="*/ 494824 w 571500"/>
                              <a:gd name="T3" fmla="*/ 65246 h 95250"/>
                              <a:gd name="T4" fmla="*/ 481489 w 571500"/>
                              <a:gd name="T5" fmla="*/ 59531 h 95250"/>
                              <a:gd name="T6" fmla="*/ 474821 w 571500"/>
                              <a:gd name="T7" fmla="*/ 56673 h 95250"/>
                              <a:gd name="T8" fmla="*/ 468154 w 571500"/>
                              <a:gd name="T9" fmla="*/ 53816 h 95250"/>
                              <a:gd name="T10" fmla="*/ 461486 w 571500"/>
                              <a:gd name="T11" fmla="*/ 50959 h 95250"/>
                              <a:gd name="T12" fmla="*/ 454819 w 571500"/>
                              <a:gd name="T13" fmla="*/ 48101 h 95250"/>
                              <a:gd name="T14" fmla="*/ 439579 w 571500"/>
                              <a:gd name="T15" fmla="*/ 41434 h 95250"/>
                              <a:gd name="T16" fmla="*/ 424339 w 571500"/>
                              <a:gd name="T17" fmla="*/ 35719 h 95250"/>
                              <a:gd name="T18" fmla="*/ 416719 w 571500"/>
                              <a:gd name="T19" fmla="*/ 32861 h 95250"/>
                              <a:gd name="T20" fmla="*/ 409099 w 571500"/>
                              <a:gd name="T21" fmla="*/ 30003 h 95250"/>
                              <a:gd name="T22" fmla="*/ 393859 w 571500"/>
                              <a:gd name="T23" fmla="*/ 25241 h 95250"/>
                              <a:gd name="T24" fmla="*/ 378619 w 571500"/>
                              <a:gd name="T25" fmla="*/ 21431 h 95250"/>
                              <a:gd name="T26" fmla="*/ 363379 w 571500"/>
                              <a:gd name="T27" fmla="*/ 17621 h 95250"/>
                              <a:gd name="T28" fmla="*/ 348139 w 571500"/>
                              <a:gd name="T29" fmla="*/ 14764 h 95250"/>
                              <a:gd name="T30" fmla="*/ 332899 w 571500"/>
                              <a:gd name="T31" fmla="*/ 11906 h 95250"/>
                              <a:gd name="T32" fmla="*/ 317659 w 571500"/>
                              <a:gd name="T33" fmla="*/ 10001 h 95250"/>
                              <a:gd name="T34" fmla="*/ 310039 w 571500"/>
                              <a:gd name="T35" fmla="*/ 9048 h 95250"/>
                              <a:gd name="T36" fmla="*/ 302419 w 571500"/>
                              <a:gd name="T37" fmla="*/ 8096 h 95250"/>
                              <a:gd name="T38" fmla="*/ 288131 w 571500"/>
                              <a:gd name="T39" fmla="*/ 7144 h 95250"/>
                              <a:gd name="T40" fmla="*/ 273844 w 571500"/>
                              <a:gd name="T41" fmla="*/ 7144 h 95250"/>
                              <a:gd name="T42" fmla="*/ 259556 w 571500"/>
                              <a:gd name="T43" fmla="*/ 7144 h 95250"/>
                              <a:gd name="T44" fmla="*/ 252889 w 571500"/>
                              <a:gd name="T45" fmla="*/ 7144 h 95250"/>
                              <a:gd name="T46" fmla="*/ 246221 w 571500"/>
                              <a:gd name="T47" fmla="*/ 7144 h 95250"/>
                              <a:gd name="T48" fmla="*/ 232886 w 571500"/>
                              <a:gd name="T49" fmla="*/ 8096 h 95250"/>
                              <a:gd name="T50" fmla="*/ 181451 w 571500"/>
                              <a:gd name="T51" fmla="*/ 15716 h 95250"/>
                              <a:gd name="T52" fmla="*/ 95726 w 571500"/>
                              <a:gd name="T53" fmla="*/ 41434 h 95250"/>
                              <a:gd name="T54" fmla="*/ 33814 w 571500"/>
                              <a:gd name="T55" fmla="*/ 71914 h 95250"/>
                              <a:gd name="T56" fmla="*/ 7144 w 571500"/>
                              <a:gd name="T57" fmla="*/ 90011 h 95250"/>
                              <a:gd name="T58" fmla="*/ 19526 w 571500"/>
                              <a:gd name="T59" fmla="*/ 90011 h 95250"/>
                              <a:gd name="T60" fmla="*/ 39529 w 571500"/>
                              <a:gd name="T61" fmla="*/ 81439 h 95250"/>
                              <a:gd name="T62" fmla="*/ 103346 w 571500"/>
                              <a:gd name="T63" fmla="*/ 61436 h 95250"/>
                              <a:gd name="T64" fmla="*/ 187166 w 571500"/>
                              <a:gd name="T65" fmla="*/ 47148 h 95250"/>
                              <a:gd name="T66" fmla="*/ 235744 w 571500"/>
                              <a:gd name="T67" fmla="*/ 45244 h 95250"/>
                              <a:gd name="T68" fmla="*/ 287179 w 571500"/>
                              <a:gd name="T69" fmla="*/ 48101 h 95250"/>
                              <a:gd name="T70" fmla="*/ 340519 w 571500"/>
                              <a:gd name="T71" fmla="*/ 57626 h 95250"/>
                              <a:gd name="T72" fmla="*/ 353854 w 571500"/>
                              <a:gd name="T73" fmla="*/ 61436 h 95250"/>
                              <a:gd name="T74" fmla="*/ 367189 w 571500"/>
                              <a:gd name="T75" fmla="*/ 65246 h 95250"/>
                              <a:gd name="T76" fmla="*/ 380524 w 571500"/>
                              <a:gd name="T77" fmla="*/ 70009 h 95250"/>
                              <a:gd name="T78" fmla="*/ 393859 w 571500"/>
                              <a:gd name="T79" fmla="*/ 74771 h 95250"/>
                              <a:gd name="T80" fmla="*/ 400526 w 571500"/>
                              <a:gd name="T81" fmla="*/ 77628 h 95250"/>
                              <a:gd name="T82" fmla="*/ 407194 w 571500"/>
                              <a:gd name="T83" fmla="*/ 80486 h 95250"/>
                              <a:gd name="T84" fmla="*/ 420529 w 571500"/>
                              <a:gd name="T85" fmla="*/ 86201 h 95250"/>
                              <a:gd name="T86" fmla="*/ 429101 w 571500"/>
                              <a:gd name="T87" fmla="*/ 90964 h 95250"/>
                              <a:gd name="T88" fmla="*/ 565309 w 571500"/>
                              <a:gd name="T89" fmla="*/ 90964 h 95250"/>
                              <a:gd name="T90" fmla="*/ 524351 w 571500"/>
                              <a:gd name="T91" fmla="*/ 77628 h 95250"/>
                              <a:gd name="T92" fmla="*/ 509111 w 571500"/>
                              <a:gd name="T93" fmla="*/ 70961 h 9525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7960224" name="Freeform: Shape 2066"/>
                        <wps:cNvSpPr>
                          <a:spLocks/>
                        </wps:cNvSpPr>
                        <wps:spPr bwMode="auto">
                          <a:xfrm>
                            <a:off x="0" y="3618"/>
                            <a:ext cx="3714" cy="6382"/>
                          </a:xfrm>
                          <a:custGeom>
                            <a:avLst/>
                            <a:gdLst>
                              <a:gd name="T0" fmla="*/ 132874 w 371475"/>
                              <a:gd name="T1" fmla="*/ 493871 h 638175"/>
                              <a:gd name="T2" fmla="*/ 144304 w 371475"/>
                              <a:gd name="T3" fmla="*/ 484346 h 638175"/>
                              <a:gd name="T4" fmla="*/ 155734 w 371475"/>
                              <a:gd name="T5" fmla="*/ 474821 h 638175"/>
                              <a:gd name="T6" fmla="*/ 167164 w 371475"/>
                              <a:gd name="T7" fmla="*/ 465296 h 638175"/>
                              <a:gd name="T8" fmla="*/ 172879 w 371475"/>
                              <a:gd name="T9" fmla="*/ 460534 h 638175"/>
                              <a:gd name="T10" fmla="*/ 178594 w 371475"/>
                              <a:gd name="T11" fmla="*/ 455771 h 638175"/>
                              <a:gd name="T12" fmla="*/ 184309 w 371475"/>
                              <a:gd name="T13" fmla="*/ 451009 h 638175"/>
                              <a:gd name="T14" fmla="*/ 190024 w 371475"/>
                              <a:gd name="T15" fmla="*/ 446246 h 638175"/>
                              <a:gd name="T16" fmla="*/ 202406 w 371475"/>
                              <a:gd name="T17" fmla="*/ 436721 h 638175"/>
                              <a:gd name="T18" fmla="*/ 214789 w 371475"/>
                              <a:gd name="T19" fmla="*/ 426244 h 638175"/>
                              <a:gd name="T20" fmla="*/ 220504 w 371475"/>
                              <a:gd name="T21" fmla="*/ 420528 h 638175"/>
                              <a:gd name="T22" fmla="*/ 226219 w 371475"/>
                              <a:gd name="T23" fmla="*/ 414814 h 638175"/>
                              <a:gd name="T24" fmla="*/ 237649 w 371475"/>
                              <a:gd name="T25" fmla="*/ 403384 h 638175"/>
                              <a:gd name="T26" fmla="*/ 248126 w 371475"/>
                              <a:gd name="T27" fmla="*/ 391953 h 638175"/>
                              <a:gd name="T28" fmla="*/ 258604 w 371475"/>
                              <a:gd name="T29" fmla="*/ 380524 h 638175"/>
                              <a:gd name="T30" fmla="*/ 268129 w 371475"/>
                              <a:gd name="T31" fmla="*/ 369094 h 638175"/>
                              <a:gd name="T32" fmla="*/ 277654 w 371475"/>
                              <a:gd name="T33" fmla="*/ 356711 h 638175"/>
                              <a:gd name="T34" fmla="*/ 286226 w 371475"/>
                              <a:gd name="T35" fmla="*/ 344328 h 638175"/>
                              <a:gd name="T36" fmla="*/ 290036 w 371475"/>
                              <a:gd name="T37" fmla="*/ 338614 h 638175"/>
                              <a:gd name="T38" fmla="*/ 293846 w 371475"/>
                              <a:gd name="T39" fmla="*/ 332899 h 638175"/>
                              <a:gd name="T40" fmla="*/ 301466 w 371475"/>
                              <a:gd name="T41" fmla="*/ 320516 h 638175"/>
                              <a:gd name="T42" fmla="*/ 308134 w 371475"/>
                              <a:gd name="T43" fmla="*/ 308134 h 638175"/>
                              <a:gd name="T44" fmla="*/ 314801 w 371475"/>
                              <a:gd name="T45" fmla="*/ 295751 h 638175"/>
                              <a:gd name="T46" fmla="*/ 317659 w 371475"/>
                              <a:gd name="T47" fmla="*/ 290036 h 638175"/>
                              <a:gd name="T48" fmla="*/ 320516 w 371475"/>
                              <a:gd name="T49" fmla="*/ 283369 h 638175"/>
                              <a:gd name="T50" fmla="*/ 326231 w 371475"/>
                              <a:gd name="T51" fmla="*/ 270986 h 638175"/>
                              <a:gd name="T52" fmla="*/ 344329 w 371475"/>
                              <a:gd name="T53" fmla="*/ 222409 h 638175"/>
                              <a:gd name="T54" fmla="*/ 362426 w 371475"/>
                              <a:gd name="T55" fmla="*/ 134778 h 638175"/>
                              <a:gd name="T56" fmla="*/ 365284 w 371475"/>
                              <a:gd name="T57" fmla="*/ 66199 h 638175"/>
                              <a:gd name="T58" fmla="*/ 360521 w 371475"/>
                              <a:gd name="T59" fmla="*/ 22384 h 638175"/>
                              <a:gd name="T60" fmla="*/ 359569 w 371475"/>
                              <a:gd name="T61" fmla="*/ 15716 h 638175"/>
                              <a:gd name="T62" fmla="*/ 358616 w 371475"/>
                              <a:gd name="T63" fmla="*/ 10954 h 638175"/>
                              <a:gd name="T64" fmla="*/ 357664 w 371475"/>
                              <a:gd name="T65" fmla="*/ 7144 h 638175"/>
                              <a:gd name="T66" fmla="*/ 357664 w 371475"/>
                              <a:gd name="T67" fmla="*/ 10954 h 638175"/>
                              <a:gd name="T68" fmla="*/ 357664 w 371475"/>
                              <a:gd name="T69" fmla="*/ 22384 h 638175"/>
                              <a:gd name="T70" fmla="*/ 354806 w 371475"/>
                              <a:gd name="T71" fmla="*/ 65246 h 638175"/>
                              <a:gd name="T72" fmla="*/ 342424 w 371475"/>
                              <a:gd name="T73" fmla="*/ 130969 h 638175"/>
                              <a:gd name="T74" fmla="*/ 315754 w 371475"/>
                              <a:gd name="T75" fmla="*/ 211931 h 638175"/>
                              <a:gd name="T76" fmla="*/ 294799 w 371475"/>
                              <a:gd name="T77" fmla="*/ 255746 h 638175"/>
                              <a:gd name="T78" fmla="*/ 268129 w 371475"/>
                              <a:gd name="T79" fmla="*/ 299561 h 638175"/>
                              <a:gd name="T80" fmla="*/ 234791 w 371475"/>
                              <a:gd name="T81" fmla="*/ 341471 h 638175"/>
                              <a:gd name="T82" fmla="*/ 225266 w 371475"/>
                              <a:gd name="T83" fmla="*/ 351949 h 638175"/>
                              <a:gd name="T84" fmla="*/ 215741 w 371475"/>
                              <a:gd name="T85" fmla="*/ 361474 h 638175"/>
                              <a:gd name="T86" fmla="*/ 205264 w 371475"/>
                              <a:gd name="T87" fmla="*/ 370999 h 638175"/>
                              <a:gd name="T88" fmla="*/ 194786 w 371475"/>
                              <a:gd name="T89" fmla="*/ 380524 h 638175"/>
                              <a:gd name="T90" fmla="*/ 189071 w 371475"/>
                              <a:gd name="T91" fmla="*/ 385286 h 638175"/>
                              <a:gd name="T92" fmla="*/ 183356 w 371475"/>
                              <a:gd name="T93" fmla="*/ 390049 h 638175"/>
                              <a:gd name="T94" fmla="*/ 171926 w 371475"/>
                              <a:gd name="T95" fmla="*/ 398621 h 638175"/>
                              <a:gd name="T96" fmla="*/ 160496 w 371475"/>
                              <a:gd name="T97" fmla="*/ 407194 h 638175"/>
                              <a:gd name="T98" fmla="*/ 157639 w 371475"/>
                              <a:gd name="T99" fmla="*/ 409099 h 638175"/>
                              <a:gd name="T100" fmla="*/ 153829 w 371475"/>
                              <a:gd name="T101" fmla="*/ 411003 h 638175"/>
                              <a:gd name="T102" fmla="*/ 147161 w 371475"/>
                              <a:gd name="T103" fmla="*/ 415766 h 638175"/>
                              <a:gd name="T104" fmla="*/ 140494 w 371475"/>
                              <a:gd name="T105" fmla="*/ 420528 h 638175"/>
                              <a:gd name="T106" fmla="*/ 133826 w 371475"/>
                              <a:gd name="T107" fmla="*/ 425291 h 638175"/>
                              <a:gd name="T108" fmla="*/ 120491 w 371475"/>
                              <a:gd name="T109" fmla="*/ 434816 h 638175"/>
                              <a:gd name="T110" fmla="*/ 94774 w 371475"/>
                              <a:gd name="T111" fmla="*/ 454819 h 638175"/>
                              <a:gd name="T112" fmla="*/ 7144 w 371475"/>
                              <a:gd name="T113" fmla="*/ 545306 h 638175"/>
                              <a:gd name="T114" fmla="*/ 7144 w 371475"/>
                              <a:gd name="T115" fmla="*/ 639603 h 638175"/>
                              <a:gd name="T116" fmla="*/ 45244 w 371475"/>
                              <a:gd name="T117" fmla="*/ 583406 h 638175"/>
                              <a:gd name="T118" fmla="*/ 132874 w 371475"/>
                              <a:gd name="T119" fmla="*/ 493871 h 6381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1823573253" name="Group 2955"/>
                      <wpg:cNvGrpSpPr>
                        <a:grpSpLocks/>
                      </wpg:cNvGrpSpPr>
                      <wpg:grpSpPr bwMode="auto">
                        <a:xfrm flipH="1">
                          <a:off x="57226" y="56083"/>
                          <a:ext cx="45201" cy="15063"/>
                          <a:chOff x="0" y="0"/>
                          <a:chExt cx="39566" cy="13210"/>
                        </a:xfrm>
                      </wpg:grpSpPr>
                      <wps:wsp>
                        <wps:cNvPr id="517147156" name="Freeform: Shape 2163"/>
                        <wps:cNvSpPr>
                          <a:spLocks/>
                        </wps:cNvSpPr>
                        <wps:spPr bwMode="auto">
                          <a:xfrm>
                            <a:off x="39471" y="11098"/>
                            <a:ext cx="95" cy="95"/>
                          </a:xfrm>
                          <a:custGeom>
                            <a:avLst/>
                            <a:gdLst>
                              <a:gd name="T0" fmla="*/ 7144 w 9525"/>
                              <a:gd name="T1" fmla="*/ 7858 h 9525"/>
                              <a:gd name="T2" fmla="*/ 7144 w 9525"/>
                              <a:gd name="T3" fmla="*/ 7858 h 9525"/>
                              <a:gd name="T4" fmla="*/ 7144 w 9525"/>
                              <a:gd name="T5" fmla="*/ 7858 h 95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97535092" name="Freeform: Shape 2164"/>
                        <wps:cNvSpPr>
                          <a:spLocks/>
                        </wps:cNvSpPr>
                        <wps:spPr bwMode="auto">
                          <a:xfrm>
                            <a:off x="1457" y="11098"/>
                            <a:ext cx="95" cy="95"/>
                          </a:xfrm>
                          <a:custGeom>
                            <a:avLst/>
                            <a:gdLst>
                              <a:gd name="T0" fmla="*/ 7144 w 9525"/>
                              <a:gd name="T1" fmla="*/ 7858 h 9525"/>
                              <a:gd name="T2" fmla="*/ 7144 w 9525"/>
                              <a:gd name="T3" fmla="*/ 7858 h 9525"/>
                              <a:gd name="T4" fmla="*/ 7144 w 9525"/>
                              <a:gd name="T5" fmla="*/ 7858 h 95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1710509" name="Freeform: Shape 2165"/>
                        <wps:cNvSpPr>
                          <a:spLocks/>
                        </wps:cNvSpPr>
                        <wps:spPr bwMode="auto">
                          <a:xfrm>
                            <a:off x="1571" y="12629"/>
                            <a:ext cx="4191" cy="571"/>
                          </a:xfrm>
                          <a:custGeom>
                            <a:avLst/>
                            <a:gdLst>
                              <a:gd name="T0" fmla="*/ 394811 w 419100"/>
                              <a:gd name="T1" fmla="*/ 42386 h 57150"/>
                              <a:gd name="T2" fmla="*/ 388144 w 419100"/>
                              <a:gd name="T3" fmla="*/ 39529 h 57150"/>
                              <a:gd name="T4" fmla="*/ 381476 w 419100"/>
                              <a:gd name="T5" fmla="*/ 36672 h 57150"/>
                              <a:gd name="T6" fmla="*/ 368141 w 419100"/>
                              <a:gd name="T7" fmla="*/ 31909 h 57150"/>
                              <a:gd name="T8" fmla="*/ 354806 w 419100"/>
                              <a:gd name="T9" fmla="*/ 27147 h 57150"/>
                              <a:gd name="T10" fmla="*/ 341471 w 419100"/>
                              <a:gd name="T11" fmla="*/ 23336 h 57150"/>
                              <a:gd name="T12" fmla="*/ 328136 w 419100"/>
                              <a:gd name="T13" fmla="*/ 19526 h 57150"/>
                              <a:gd name="T14" fmla="*/ 274796 w 419100"/>
                              <a:gd name="T15" fmla="*/ 10001 h 57150"/>
                              <a:gd name="T16" fmla="*/ 223361 w 419100"/>
                              <a:gd name="T17" fmla="*/ 7144 h 57150"/>
                              <a:gd name="T18" fmla="*/ 174784 w 419100"/>
                              <a:gd name="T19" fmla="*/ 9049 h 57150"/>
                              <a:gd name="T20" fmla="*/ 90964 w 419100"/>
                              <a:gd name="T21" fmla="*/ 23336 h 57150"/>
                              <a:gd name="T22" fmla="*/ 27146 w 419100"/>
                              <a:gd name="T23" fmla="*/ 43339 h 57150"/>
                              <a:gd name="T24" fmla="*/ 7144 w 419100"/>
                              <a:gd name="T25" fmla="*/ 51911 h 57150"/>
                              <a:gd name="T26" fmla="*/ 219551 w 419100"/>
                              <a:gd name="T27" fmla="*/ 51911 h 57150"/>
                              <a:gd name="T28" fmla="*/ 204311 w 419100"/>
                              <a:gd name="T29" fmla="*/ 47149 h 57150"/>
                              <a:gd name="T30" fmla="*/ 190976 w 419100"/>
                              <a:gd name="T31" fmla="*/ 43339 h 57150"/>
                              <a:gd name="T32" fmla="*/ 181451 w 419100"/>
                              <a:gd name="T33" fmla="*/ 40481 h 57150"/>
                              <a:gd name="T34" fmla="*/ 173831 w 419100"/>
                              <a:gd name="T35" fmla="*/ 38576 h 57150"/>
                              <a:gd name="T36" fmla="*/ 182404 w 419100"/>
                              <a:gd name="T37" fmla="*/ 39529 h 57150"/>
                              <a:gd name="T38" fmla="*/ 191929 w 419100"/>
                              <a:gd name="T39" fmla="*/ 40481 h 57150"/>
                              <a:gd name="T40" fmla="*/ 205264 w 419100"/>
                              <a:gd name="T41" fmla="*/ 42386 h 57150"/>
                              <a:gd name="T42" fmla="*/ 221456 w 419100"/>
                              <a:gd name="T43" fmla="*/ 44291 h 57150"/>
                              <a:gd name="T44" fmla="*/ 230981 w 419100"/>
                              <a:gd name="T45" fmla="*/ 46197 h 57150"/>
                              <a:gd name="T46" fmla="*/ 241459 w 419100"/>
                              <a:gd name="T47" fmla="*/ 48101 h 57150"/>
                              <a:gd name="T48" fmla="*/ 251936 w 419100"/>
                              <a:gd name="T49" fmla="*/ 50006 h 57150"/>
                              <a:gd name="T50" fmla="*/ 256699 w 419100"/>
                              <a:gd name="T51" fmla="*/ 50959 h 57150"/>
                              <a:gd name="T52" fmla="*/ 331946 w 419100"/>
                              <a:gd name="T53" fmla="*/ 50959 h 57150"/>
                              <a:gd name="T54" fmla="*/ 330994 w 419100"/>
                              <a:gd name="T55" fmla="*/ 50959 h 57150"/>
                              <a:gd name="T56" fmla="*/ 325279 w 419100"/>
                              <a:gd name="T57" fmla="*/ 49054 h 57150"/>
                              <a:gd name="T58" fmla="*/ 330994 w 419100"/>
                              <a:gd name="T59" fmla="*/ 50006 h 57150"/>
                              <a:gd name="T60" fmla="*/ 339566 w 419100"/>
                              <a:gd name="T61" fmla="*/ 50959 h 57150"/>
                              <a:gd name="T62" fmla="*/ 413861 w 419100"/>
                              <a:gd name="T63" fmla="*/ 50959 h 57150"/>
                              <a:gd name="T64" fmla="*/ 405289 w 419100"/>
                              <a:gd name="T65" fmla="*/ 46197 h 57150"/>
                              <a:gd name="T66" fmla="*/ 394811 w 419100"/>
                              <a:gd name="T67" fmla="*/ 42386 h 5715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97376566" name="Freeform: Shape 2166"/>
                        <wps:cNvSpPr>
                          <a:spLocks/>
                        </wps:cNvSpPr>
                        <wps:spPr bwMode="auto">
                          <a:xfrm>
                            <a:off x="36842" y="12953"/>
                            <a:ext cx="953" cy="190"/>
                          </a:xfrm>
                          <a:custGeom>
                            <a:avLst/>
                            <a:gdLst>
                              <a:gd name="T0" fmla="*/ 59531 w 95250"/>
                              <a:gd name="T1" fmla="*/ 15716 h 19050"/>
                              <a:gd name="T2" fmla="*/ 72866 w 95250"/>
                              <a:gd name="T3" fmla="*/ 11906 h 19050"/>
                              <a:gd name="T4" fmla="*/ 82391 w 95250"/>
                              <a:gd name="T5" fmla="*/ 9049 h 19050"/>
                              <a:gd name="T6" fmla="*/ 90011 w 95250"/>
                              <a:gd name="T7" fmla="*/ 7144 h 19050"/>
                              <a:gd name="T8" fmla="*/ 81439 w 95250"/>
                              <a:gd name="T9" fmla="*/ 8096 h 19050"/>
                              <a:gd name="T10" fmla="*/ 71914 w 95250"/>
                              <a:gd name="T11" fmla="*/ 9049 h 19050"/>
                              <a:gd name="T12" fmla="*/ 58579 w 95250"/>
                              <a:gd name="T13" fmla="*/ 10953 h 19050"/>
                              <a:gd name="T14" fmla="*/ 42386 w 95250"/>
                              <a:gd name="T15" fmla="*/ 12859 h 19050"/>
                              <a:gd name="T16" fmla="*/ 32861 w 95250"/>
                              <a:gd name="T17" fmla="*/ 14764 h 19050"/>
                              <a:gd name="T18" fmla="*/ 22384 w 95250"/>
                              <a:gd name="T19" fmla="*/ 16669 h 19050"/>
                              <a:gd name="T20" fmla="*/ 11906 w 95250"/>
                              <a:gd name="T21" fmla="*/ 18574 h 19050"/>
                              <a:gd name="T22" fmla="*/ 7144 w 95250"/>
                              <a:gd name="T23" fmla="*/ 19526 h 19050"/>
                              <a:gd name="T24" fmla="*/ 45244 w 95250"/>
                              <a:gd name="T25" fmla="*/ 19526 h 19050"/>
                              <a:gd name="T26" fmla="*/ 59531 w 95250"/>
                              <a:gd name="T27" fmla="*/ 15716 h 1905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6643503" name="Freeform: Shape 2167"/>
                        <wps:cNvSpPr>
                          <a:spLocks/>
                        </wps:cNvSpPr>
                        <wps:spPr bwMode="auto">
                          <a:xfrm>
                            <a:off x="36004" y="13058"/>
                            <a:ext cx="286" cy="95"/>
                          </a:xfrm>
                          <a:custGeom>
                            <a:avLst/>
                            <a:gdLst>
                              <a:gd name="T0" fmla="*/ 21431 w 28575"/>
                              <a:gd name="T1" fmla="*/ 7144 h 9525"/>
                              <a:gd name="T2" fmla="*/ 15716 w 28575"/>
                              <a:gd name="T3" fmla="*/ 8097 h 9525"/>
                              <a:gd name="T4" fmla="*/ 7144 w 28575"/>
                              <a:gd name="T5" fmla="*/ 9049 h 9525"/>
                              <a:gd name="T6" fmla="*/ 14764 w 28575"/>
                              <a:gd name="T7" fmla="*/ 9049 h 9525"/>
                              <a:gd name="T8" fmla="*/ 15716 w 28575"/>
                              <a:gd name="T9" fmla="*/ 9049 h 9525"/>
                              <a:gd name="T10" fmla="*/ 21431 w 28575"/>
                              <a:gd name="T11" fmla="*/ 7144 h 95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0878319" name="Freeform: Shape 2168"/>
                        <wps:cNvSpPr>
                          <a:spLocks/>
                        </wps:cNvSpPr>
                        <wps:spPr bwMode="auto">
                          <a:xfrm>
                            <a:off x="4000" y="9140"/>
                            <a:ext cx="4667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0345688" name="Freeform: Shape 2169"/>
                        <wps:cNvSpPr>
                          <a:spLocks/>
                        </wps:cNvSpPr>
                        <wps:spPr bwMode="auto">
                          <a:xfrm>
                            <a:off x="28" y="3025"/>
                            <a:ext cx="2381" cy="5620"/>
                          </a:xfrm>
                          <a:custGeom>
                            <a:avLst/>
                            <a:gdLst>
                              <a:gd name="T0" fmla="*/ 78581 w 238125"/>
                              <a:gd name="T1" fmla="*/ 488386 h 561975"/>
                              <a:gd name="T2" fmla="*/ 142399 w 238125"/>
                              <a:gd name="T3" fmla="*/ 422664 h 561975"/>
                              <a:gd name="T4" fmla="*/ 204311 w 238125"/>
                              <a:gd name="T5" fmla="*/ 336939 h 561975"/>
                              <a:gd name="T6" fmla="*/ 226219 w 238125"/>
                              <a:gd name="T7" fmla="*/ 282646 h 561975"/>
                              <a:gd name="T8" fmla="*/ 230029 w 238125"/>
                              <a:gd name="T9" fmla="*/ 268359 h 561975"/>
                              <a:gd name="T10" fmla="*/ 232886 w 238125"/>
                              <a:gd name="T11" fmla="*/ 253119 h 561975"/>
                              <a:gd name="T12" fmla="*/ 233839 w 238125"/>
                              <a:gd name="T13" fmla="*/ 245499 h 561975"/>
                              <a:gd name="T14" fmla="*/ 234791 w 238125"/>
                              <a:gd name="T15" fmla="*/ 238831 h 561975"/>
                              <a:gd name="T16" fmla="*/ 234791 w 238125"/>
                              <a:gd name="T17" fmla="*/ 235021 h 561975"/>
                              <a:gd name="T18" fmla="*/ 234791 w 238125"/>
                              <a:gd name="T19" fmla="*/ 230259 h 561975"/>
                              <a:gd name="T20" fmla="*/ 235744 w 238125"/>
                              <a:gd name="T21" fmla="*/ 222639 h 561975"/>
                              <a:gd name="T22" fmla="*/ 230981 w 238125"/>
                              <a:gd name="T23" fmla="*/ 159774 h 561975"/>
                              <a:gd name="T24" fmla="*/ 207169 w 238125"/>
                              <a:gd name="T25" fmla="*/ 97861 h 561975"/>
                              <a:gd name="T26" fmla="*/ 187166 w 238125"/>
                              <a:gd name="T27" fmla="*/ 70239 h 561975"/>
                              <a:gd name="T28" fmla="*/ 161449 w 238125"/>
                              <a:gd name="T29" fmla="*/ 46426 h 561975"/>
                              <a:gd name="T30" fmla="*/ 131921 w 238125"/>
                              <a:gd name="T31" fmla="*/ 27376 h 561975"/>
                              <a:gd name="T32" fmla="*/ 99536 w 238125"/>
                              <a:gd name="T33" fmla="*/ 14994 h 561975"/>
                              <a:gd name="T34" fmla="*/ 30956 w 238125"/>
                              <a:gd name="T35" fmla="*/ 7374 h 561975"/>
                              <a:gd name="T36" fmla="*/ 8096 w 238125"/>
                              <a:gd name="T37" fmla="*/ 10231 h 561975"/>
                              <a:gd name="T38" fmla="*/ 8096 w 238125"/>
                              <a:gd name="T39" fmla="*/ 102624 h 561975"/>
                              <a:gd name="T40" fmla="*/ 10001 w 238125"/>
                              <a:gd name="T41" fmla="*/ 101671 h 561975"/>
                              <a:gd name="T42" fmla="*/ 11906 w 238125"/>
                              <a:gd name="T43" fmla="*/ 100719 h 561975"/>
                              <a:gd name="T44" fmla="*/ 21431 w 238125"/>
                              <a:gd name="T45" fmla="*/ 96909 h 561975"/>
                              <a:gd name="T46" fmla="*/ 40481 w 238125"/>
                              <a:gd name="T47" fmla="*/ 91194 h 561975"/>
                              <a:gd name="T48" fmla="*/ 81439 w 238125"/>
                              <a:gd name="T49" fmla="*/ 90241 h 561975"/>
                              <a:gd name="T50" fmla="*/ 151924 w 238125"/>
                              <a:gd name="T51" fmla="*/ 133104 h 561975"/>
                              <a:gd name="T52" fmla="*/ 172879 w 238125"/>
                              <a:gd name="T53" fmla="*/ 174061 h 561975"/>
                              <a:gd name="T54" fmla="*/ 181451 w 238125"/>
                              <a:gd name="T55" fmla="*/ 221686 h 561975"/>
                              <a:gd name="T56" fmla="*/ 181451 w 238125"/>
                              <a:gd name="T57" fmla="*/ 228354 h 561975"/>
                              <a:gd name="T58" fmla="*/ 181451 w 238125"/>
                              <a:gd name="T59" fmla="*/ 230259 h 561975"/>
                              <a:gd name="T60" fmla="*/ 181451 w 238125"/>
                              <a:gd name="T61" fmla="*/ 231211 h 561975"/>
                              <a:gd name="T62" fmla="*/ 181451 w 238125"/>
                              <a:gd name="T63" fmla="*/ 231211 h 561975"/>
                              <a:gd name="T64" fmla="*/ 181451 w 238125"/>
                              <a:gd name="T65" fmla="*/ 231211 h 561975"/>
                              <a:gd name="T66" fmla="*/ 181451 w 238125"/>
                              <a:gd name="T67" fmla="*/ 235021 h 561975"/>
                              <a:gd name="T68" fmla="*/ 181451 w 238125"/>
                              <a:gd name="T69" fmla="*/ 241689 h 561975"/>
                              <a:gd name="T70" fmla="*/ 181451 w 238125"/>
                              <a:gd name="T71" fmla="*/ 248356 h 561975"/>
                              <a:gd name="T72" fmla="*/ 180499 w 238125"/>
                              <a:gd name="T73" fmla="*/ 259786 h 561975"/>
                              <a:gd name="T74" fmla="*/ 178594 w 238125"/>
                              <a:gd name="T75" fmla="*/ 272169 h 561975"/>
                              <a:gd name="T76" fmla="*/ 165259 w 238125"/>
                              <a:gd name="T77" fmla="*/ 319794 h 561975"/>
                              <a:gd name="T78" fmla="*/ 117634 w 238125"/>
                              <a:gd name="T79" fmla="*/ 403614 h 561975"/>
                              <a:gd name="T80" fmla="*/ 62389 w 238125"/>
                              <a:gd name="T81" fmla="*/ 475051 h 561975"/>
                              <a:gd name="T82" fmla="*/ 14764 w 238125"/>
                              <a:gd name="T83" fmla="*/ 536011 h 561975"/>
                              <a:gd name="T84" fmla="*/ 7144 w 238125"/>
                              <a:gd name="T85" fmla="*/ 546489 h 561975"/>
                              <a:gd name="T86" fmla="*/ 7144 w 238125"/>
                              <a:gd name="T87" fmla="*/ 562681 h 561975"/>
                              <a:gd name="T88" fmla="*/ 24289 w 238125"/>
                              <a:gd name="T89" fmla="*/ 543631 h 561975"/>
                              <a:gd name="T90" fmla="*/ 78581 w 238125"/>
                              <a:gd name="T91" fmla="*/ 488386 h 5619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4920979" name="Freeform: Shape 2170"/>
                        <wps:cNvSpPr>
                          <a:spLocks/>
                        </wps:cNvSpPr>
                        <wps:spPr bwMode="auto">
                          <a:xfrm>
                            <a:off x="28" y="4704"/>
                            <a:ext cx="1143" cy="2477"/>
                          </a:xfrm>
                          <a:custGeom>
                            <a:avLst/>
                            <a:gdLst>
                              <a:gd name="T0" fmla="*/ 57626 w 114300"/>
                              <a:gd name="T1" fmla="*/ 231934 h 247650"/>
                              <a:gd name="T2" fmla="*/ 94774 w 114300"/>
                              <a:gd name="T3" fmla="*/ 73819 h 247650"/>
                              <a:gd name="T4" fmla="*/ 7144 w 114300"/>
                              <a:gd name="T5" fmla="*/ 7144 h 247650"/>
                              <a:gd name="T6" fmla="*/ 7144 w 114300"/>
                              <a:gd name="T7" fmla="*/ 243364 h 247650"/>
                              <a:gd name="T8" fmla="*/ 57626 w 114300"/>
                              <a:gd name="T9" fmla="*/ 231934 h 247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7011057" name="Freeform: Shape 2171"/>
                        <wps:cNvSpPr>
                          <a:spLocks/>
                        </wps:cNvSpPr>
                        <wps:spPr bwMode="auto">
                          <a:xfrm>
                            <a:off x="800" y="7625"/>
                            <a:ext cx="4476" cy="1905"/>
                          </a:xfrm>
                          <a:custGeom>
                            <a:avLst/>
                            <a:gdLst>
                              <a:gd name="T0" fmla="*/ 215741 w 447675"/>
                              <a:gd name="T1" fmla="*/ 80830 h 190500"/>
                              <a:gd name="T2" fmla="*/ 225266 w 447675"/>
                              <a:gd name="T3" fmla="*/ 77972 h 190500"/>
                              <a:gd name="T4" fmla="*/ 234791 w 447675"/>
                              <a:gd name="T5" fmla="*/ 76067 h 190500"/>
                              <a:gd name="T6" fmla="*/ 239554 w 447675"/>
                              <a:gd name="T7" fmla="*/ 75115 h 190500"/>
                              <a:gd name="T8" fmla="*/ 243364 w 447675"/>
                              <a:gd name="T9" fmla="*/ 74162 h 190500"/>
                              <a:gd name="T10" fmla="*/ 275749 w 447675"/>
                              <a:gd name="T11" fmla="*/ 74162 h 190500"/>
                              <a:gd name="T12" fmla="*/ 324326 w 447675"/>
                              <a:gd name="T13" fmla="*/ 96070 h 190500"/>
                              <a:gd name="T14" fmla="*/ 350996 w 447675"/>
                              <a:gd name="T15" fmla="*/ 125597 h 190500"/>
                              <a:gd name="T16" fmla="*/ 354806 w 447675"/>
                              <a:gd name="T17" fmla="*/ 132265 h 190500"/>
                              <a:gd name="T18" fmla="*/ 359569 w 447675"/>
                              <a:gd name="T19" fmla="*/ 140837 h 190500"/>
                              <a:gd name="T20" fmla="*/ 427196 w 447675"/>
                              <a:gd name="T21" fmla="*/ 153220 h 190500"/>
                              <a:gd name="T22" fmla="*/ 438626 w 447675"/>
                              <a:gd name="T23" fmla="*/ 84640 h 190500"/>
                              <a:gd name="T24" fmla="*/ 436721 w 447675"/>
                              <a:gd name="T25" fmla="*/ 81782 h 190500"/>
                              <a:gd name="T26" fmla="*/ 436721 w 447675"/>
                              <a:gd name="T27" fmla="*/ 81782 h 190500"/>
                              <a:gd name="T28" fmla="*/ 436721 w 447675"/>
                              <a:gd name="T29" fmla="*/ 81782 h 190500"/>
                              <a:gd name="T30" fmla="*/ 435769 w 447675"/>
                              <a:gd name="T31" fmla="*/ 80830 h 190500"/>
                              <a:gd name="T32" fmla="*/ 434816 w 447675"/>
                              <a:gd name="T33" fmla="*/ 79878 h 190500"/>
                              <a:gd name="T34" fmla="*/ 431006 w 447675"/>
                              <a:gd name="T35" fmla="*/ 76067 h 190500"/>
                              <a:gd name="T36" fmla="*/ 417671 w 447675"/>
                              <a:gd name="T37" fmla="*/ 62732 h 190500"/>
                              <a:gd name="T38" fmla="*/ 395764 w 447675"/>
                              <a:gd name="T39" fmla="*/ 44635 h 190500"/>
                              <a:gd name="T40" fmla="*/ 364331 w 447675"/>
                              <a:gd name="T41" fmla="*/ 25585 h 190500"/>
                              <a:gd name="T42" fmla="*/ 323374 w 447675"/>
                              <a:gd name="T43" fmla="*/ 11297 h 190500"/>
                              <a:gd name="T44" fmla="*/ 274796 w 447675"/>
                              <a:gd name="T45" fmla="*/ 7487 h 190500"/>
                              <a:gd name="T46" fmla="*/ 226219 w 447675"/>
                              <a:gd name="T47" fmla="*/ 18917 h 190500"/>
                              <a:gd name="T48" fmla="*/ 220504 w 447675"/>
                              <a:gd name="T49" fmla="*/ 21775 h 190500"/>
                              <a:gd name="T50" fmla="*/ 216694 w 447675"/>
                              <a:gd name="T51" fmla="*/ 23680 h 190500"/>
                              <a:gd name="T52" fmla="*/ 206216 w 447675"/>
                              <a:gd name="T53" fmla="*/ 28442 h 190500"/>
                              <a:gd name="T54" fmla="*/ 195739 w 447675"/>
                              <a:gd name="T55" fmla="*/ 34157 h 190500"/>
                              <a:gd name="T56" fmla="*/ 185261 w 447675"/>
                              <a:gd name="T57" fmla="*/ 39872 h 190500"/>
                              <a:gd name="T58" fmla="*/ 148114 w 447675"/>
                              <a:gd name="T59" fmla="*/ 65590 h 190500"/>
                              <a:gd name="T60" fmla="*/ 115729 w 447675"/>
                              <a:gd name="T61" fmla="*/ 93212 h 190500"/>
                              <a:gd name="T62" fmla="*/ 62389 w 447675"/>
                              <a:gd name="T63" fmla="*/ 143695 h 190500"/>
                              <a:gd name="T64" fmla="*/ 40481 w 447675"/>
                              <a:gd name="T65" fmla="*/ 162745 h 190500"/>
                              <a:gd name="T66" fmla="*/ 23336 w 447675"/>
                              <a:gd name="T67" fmla="*/ 177032 h 190500"/>
                              <a:gd name="T68" fmla="*/ 11906 w 447675"/>
                              <a:gd name="T69" fmla="*/ 185605 h 190500"/>
                              <a:gd name="T70" fmla="*/ 7144 w 447675"/>
                              <a:gd name="T71" fmla="*/ 188462 h 190500"/>
                              <a:gd name="T72" fmla="*/ 11906 w 447675"/>
                              <a:gd name="T73" fmla="*/ 186557 h 190500"/>
                              <a:gd name="T74" fmla="*/ 25241 w 447675"/>
                              <a:gd name="T75" fmla="*/ 180842 h 190500"/>
                              <a:gd name="T76" fmla="*/ 45244 w 447675"/>
                              <a:gd name="T77" fmla="*/ 170365 h 190500"/>
                              <a:gd name="T78" fmla="*/ 70961 w 447675"/>
                              <a:gd name="T79" fmla="*/ 156078 h 190500"/>
                              <a:gd name="T80" fmla="*/ 132874 w 447675"/>
                              <a:gd name="T81" fmla="*/ 117978 h 190500"/>
                              <a:gd name="T82" fmla="*/ 168116 w 447675"/>
                              <a:gd name="T83" fmla="*/ 98928 h 190500"/>
                              <a:gd name="T84" fmla="*/ 205264 w 447675"/>
                              <a:gd name="T85" fmla="*/ 83687 h 190500"/>
                              <a:gd name="T86" fmla="*/ 215741 w 447675"/>
                              <a:gd name="T87" fmla="*/ 80830 h 19050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623824" name="Freeform: Shape 2172"/>
                        <wps:cNvSpPr>
                          <a:spLocks/>
                        </wps:cNvSpPr>
                        <wps:spPr bwMode="auto">
                          <a:xfrm>
                            <a:off x="6781" y="7583"/>
                            <a:ext cx="4191" cy="5429"/>
                          </a:xfrm>
                          <a:custGeom>
                            <a:avLst/>
                            <a:gdLst>
                              <a:gd name="T0" fmla="*/ 369094 w 419100"/>
                              <a:gd name="T1" fmla="*/ 25961 h 542925"/>
                              <a:gd name="T2" fmla="*/ 224314 w 419100"/>
                              <a:gd name="T3" fmla="*/ 98351 h 542925"/>
                              <a:gd name="T4" fmla="*/ 312896 w 419100"/>
                              <a:gd name="T5" fmla="*/ 262181 h 542925"/>
                              <a:gd name="T6" fmla="*/ 306229 w 419100"/>
                              <a:gd name="T7" fmla="*/ 290756 h 542925"/>
                              <a:gd name="T8" fmla="*/ 292894 w 419100"/>
                              <a:gd name="T9" fmla="*/ 334571 h 542925"/>
                              <a:gd name="T10" fmla="*/ 273844 w 419100"/>
                              <a:gd name="T11" fmla="*/ 379339 h 542925"/>
                              <a:gd name="T12" fmla="*/ 248126 w 419100"/>
                              <a:gd name="T13" fmla="*/ 422201 h 542925"/>
                              <a:gd name="T14" fmla="*/ 215741 w 419100"/>
                              <a:gd name="T15" fmla="*/ 460301 h 542925"/>
                              <a:gd name="T16" fmla="*/ 177641 w 419100"/>
                              <a:gd name="T17" fmla="*/ 491734 h 542925"/>
                              <a:gd name="T18" fmla="*/ 136684 w 419100"/>
                              <a:gd name="T19" fmla="*/ 513641 h 542925"/>
                              <a:gd name="T20" fmla="*/ 96679 w 419100"/>
                              <a:gd name="T21" fmla="*/ 527929 h 542925"/>
                              <a:gd name="T22" fmla="*/ 60484 w 419100"/>
                              <a:gd name="T23" fmla="*/ 535549 h 542925"/>
                              <a:gd name="T24" fmla="*/ 52864 w 419100"/>
                              <a:gd name="T25" fmla="*/ 536502 h 542925"/>
                              <a:gd name="T26" fmla="*/ 45244 w 419100"/>
                              <a:gd name="T27" fmla="*/ 537454 h 542925"/>
                              <a:gd name="T28" fmla="*/ 38576 w 419100"/>
                              <a:gd name="T29" fmla="*/ 538406 h 542925"/>
                              <a:gd name="T30" fmla="*/ 31909 w 419100"/>
                              <a:gd name="T31" fmla="*/ 539359 h 542925"/>
                              <a:gd name="T32" fmla="*/ 21431 w 419100"/>
                              <a:gd name="T33" fmla="*/ 540311 h 542925"/>
                              <a:gd name="T34" fmla="*/ 13811 w 419100"/>
                              <a:gd name="T35" fmla="*/ 540311 h 542925"/>
                              <a:gd name="T36" fmla="*/ 7144 w 419100"/>
                              <a:gd name="T37" fmla="*/ 540311 h 542925"/>
                              <a:gd name="T38" fmla="*/ 13811 w 419100"/>
                              <a:gd name="T39" fmla="*/ 541264 h 542925"/>
                              <a:gd name="T40" fmla="*/ 21431 w 419100"/>
                              <a:gd name="T41" fmla="*/ 542216 h 542925"/>
                              <a:gd name="T42" fmla="*/ 31909 w 419100"/>
                              <a:gd name="T43" fmla="*/ 543169 h 542925"/>
                              <a:gd name="T44" fmla="*/ 38576 w 419100"/>
                              <a:gd name="T45" fmla="*/ 544121 h 542925"/>
                              <a:gd name="T46" fmla="*/ 45244 w 419100"/>
                              <a:gd name="T47" fmla="*/ 544121 h 542925"/>
                              <a:gd name="T48" fmla="*/ 52864 w 419100"/>
                              <a:gd name="T49" fmla="*/ 544121 h 542925"/>
                              <a:gd name="T50" fmla="*/ 61436 w 419100"/>
                              <a:gd name="T51" fmla="*/ 544121 h 542925"/>
                              <a:gd name="T52" fmla="*/ 99536 w 419100"/>
                              <a:gd name="T53" fmla="*/ 542216 h 542925"/>
                              <a:gd name="T54" fmla="*/ 144304 w 419100"/>
                              <a:gd name="T55" fmla="*/ 534596 h 542925"/>
                              <a:gd name="T56" fmla="*/ 192881 w 419100"/>
                              <a:gd name="T57" fmla="*/ 517451 h 542925"/>
                              <a:gd name="T58" fmla="*/ 241459 w 419100"/>
                              <a:gd name="T59" fmla="*/ 489829 h 542925"/>
                              <a:gd name="T60" fmla="*/ 286226 w 419100"/>
                              <a:gd name="T61" fmla="*/ 452681 h 542925"/>
                              <a:gd name="T62" fmla="*/ 324326 w 419100"/>
                              <a:gd name="T63" fmla="*/ 408866 h 542925"/>
                              <a:gd name="T64" fmla="*/ 354806 w 419100"/>
                              <a:gd name="T65" fmla="*/ 361241 h 542925"/>
                              <a:gd name="T66" fmla="*/ 378619 w 419100"/>
                              <a:gd name="T67" fmla="*/ 314569 h 542925"/>
                              <a:gd name="T68" fmla="*/ 395764 w 419100"/>
                              <a:gd name="T69" fmla="*/ 270754 h 542925"/>
                              <a:gd name="T70" fmla="*/ 414814 w 419100"/>
                              <a:gd name="T71" fmla="*/ 202174 h 542925"/>
                              <a:gd name="T72" fmla="*/ 416719 w 419100"/>
                              <a:gd name="T73" fmla="*/ 190744 h 542925"/>
                              <a:gd name="T74" fmla="*/ 418624 w 419100"/>
                              <a:gd name="T75" fmla="*/ 174551 h 542925"/>
                              <a:gd name="T76" fmla="*/ 369094 w 419100"/>
                              <a:gd name="T77" fmla="*/ 25961 h 542925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5877918" name="Freeform: Shape 2173"/>
                        <wps:cNvSpPr>
                          <a:spLocks/>
                        </wps:cNvSpPr>
                        <wps:spPr bwMode="auto">
                          <a:xfrm>
                            <a:off x="13506" y="11514"/>
                            <a:ext cx="2476" cy="1048"/>
                          </a:xfrm>
                          <a:custGeom>
                            <a:avLst/>
                            <a:gdLst>
                              <a:gd name="T0" fmla="*/ 224314 w 247650"/>
                              <a:gd name="T1" fmla="*/ 45244 h 104775"/>
                              <a:gd name="T2" fmla="*/ 224314 w 247650"/>
                              <a:gd name="T3" fmla="*/ 45244 h 104775"/>
                              <a:gd name="T4" fmla="*/ 222409 w 247650"/>
                              <a:gd name="T5" fmla="*/ 44291 h 104775"/>
                              <a:gd name="T6" fmla="*/ 221456 w 247650"/>
                              <a:gd name="T7" fmla="*/ 43339 h 104775"/>
                              <a:gd name="T8" fmla="*/ 214789 w 247650"/>
                              <a:gd name="T9" fmla="*/ 37624 h 104775"/>
                              <a:gd name="T10" fmla="*/ 204311 w 247650"/>
                              <a:gd name="T11" fmla="*/ 30956 h 104775"/>
                              <a:gd name="T12" fmla="*/ 190024 w 247650"/>
                              <a:gd name="T13" fmla="*/ 23336 h 104775"/>
                              <a:gd name="T14" fmla="*/ 171926 w 247650"/>
                              <a:gd name="T15" fmla="*/ 15716 h 104775"/>
                              <a:gd name="T16" fmla="*/ 150971 w 247650"/>
                              <a:gd name="T17" fmla="*/ 10002 h 104775"/>
                              <a:gd name="T18" fmla="*/ 128111 w 247650"/>
                              <a:gd name="T19" fmla="*/ 7144 h 104775"/>
                              <a:gd name="T20" fmla="*/ 105251 w 247650"/>
                              <a:gd name="T21" fmla="*/ 8097 h 104775"/>
                              <a:gd name="T22" fmla="*/ 83344 w 247650"/>
                              <a:gd name="T23" fmla="*/ 12859 h 104775"/>
                              <a:gd name="T24" fmla="*/ 72866 w 247650"/>
                              <a:gd name="T25" fmla="*/ 16669 h 104775"/>
                              <a:gd name="T26" fmla="*/ 63341 w 247650"/>
                              <a:gd name="T27" fmla="*/ 21431 h 104775"/>
                              <a:gd name="T28" fmla="*/ 54769 w 247650"/>
                              <a:gd name="T29" fmla="*/ 26194 h 104775"/>
                              <a:gd name="T30" fmla="*/ 46196 w 247650"/>
                              <a:gd name="T31" fmla="*/ 30956 h 104775"/>
                              <a:gd name="T32" fmla="*/ 38576 w 247650"/>
                              <a:gd name="T33" fmla="*/ 36672 h 104775"/>
                              <a:gd name="T34" fmla="*/ 34766 w 247650"/>
                              <a:gd name="T35" fmla="*/ 39529 h 104775"/>
                              <a:gd name="T36" fmla="*/ 31909 w 247650"/>
                              <a:gd name="T37" fmla="*/ 42386 h 104775"/>
                              <a:gd name="T38" fmla="*/ 26194 w 247650"/>
                              <a:gd name="T39" fmla="*/ 47149 h 104775"/>
                              <a:gd name="T40" fmla="*/ 21431 w 247650"/>
                              <a:gd name="T41" fmla="*/ 51911 h 104775"/>
                              <a:gd name="T42" fmla="*/ 13811 w 247650"/>
                              <a:gd name="T43" fmla="*/ 59531 h 104775"/>
                              <a:gd name="T44" fmla="*/ 7144 w 247650"/>
                              <a:gd name="T45" fmla="*/ 66199 h 104775"/>
                              <a:gd name="T46" fmla="*/ 14764 w 247650"/>
                              <a:gd name="T47" fmla="*/ 60484 h 104775"/>
                              <a:gd name="T48" fmla="*/ 24289 w 247650"/>
                              <a:gd name="T49" fmla="*/ 54769 h 104775"/>
                              <a:gd name="T50" fmla="*/ 30004 w 247650"/>
                              <a:gd name="T51" fmla="*/ 50959 h 104775"/>
                              <a:gd name="T52" fmla="*/ 36671 w 247650"/>
                              <a:gd name="T53" fmla="*/ 47149 h 104775"/>
                              <a:gd name="T54" fmla="*/ 40481 w 247650"/>
                              <a:gd name="T55" fmla="*/ 45244 h 104775"/>
                              <a:gd name="T56" fmla="*/ 44291 w 247650"/>
                              <a:gd name="T57" fmla="*/ 43339 h 104775"/>
                              <a:gd name="T58" fmla="*/ 51911 w 247650"/>
                              <a:gd name="T59" fmla="*/ 39529 h 104775"/>
                              <a:gd name="T60" fmla="*/ 60484 w 247650"/>
                              <a:gd name="T61" fmla="*/ 36672 h 104775"/>
                              <a:gd name="T62" fmla="*/ 69056 w 247650"/>
                              <a:gd name="T63" fmla="*/ 33814 h 104775"/>
                              <a:gd name="T64" fmla="*/ 78581 w 247650"/>
                              <a:gd name="T65" fmla="*/ 31909 h 104775"/>
                              <a:gd name="T66" fmla="*/ 88106 w 247650"/>
                              <a:gd name="T67" fmla="*/ 30956 h 104775"/>
                              <a:gd name="T68" fmla="*/ 107156 w 247650"/>
                              <a:gd name="T69" fmla="*/ 30956 h 104775"/>
                              <a:gd name="T70" fmla="*/ 125254 w 247650"/>
                              <a:gd name="T71" fmla="*/ 33814 h 104775"/>
                              <a:gd name="T72" fmla="*/ 142399 w 247650"/>
                              <a:gd name="T73" fmla="*/ 39529 h 104775"/>
                              <a:gd name="T74" fmla="*/ 169069 w 247650"/>
                              <a:gd name="T75" fmla="*/ 55722 h 104775"/>
                              <a:gd name="T76" fmla="*/ 178594 w 247650"/>
                              <a:gd name="T77" fmla="*/ 64294 h 104775"/>
                              <a:gd name="T78" fmla="*/ 185261 w 247650"/>
                              <a:gd name="T79" fmla="*/ 70961 h 104775"/>
                              <a:gd name="T80" fmla="*/ 188119 w 247650"/>
                              <a:gd name="T81" fmla="*/ 74772 h 104775"/>
                              <a:gd name="T82" fmla="*/ 190024 w 247650"/>
                              <a:gd name="T83" fmla="*/ 76677 h 104775"/>
                              <a:gd name="T84" fmla="*/ 239554 w 247650"/>
                              <a:gd name="T85" fmla="*/ 93822 h 104775"/>
                              <a:gd name="T86" fmla="*/ 224314 w 247650"/>
                              <a:gd name="T87" fmla="*/ 45244 h 1047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902447" name="Freeform: Shape 2174"/>
                        <wps:cNvSpPr>
                          <a:spLocks/>
                        </wps:cNvSpPr>
                        <wps:spPr bwMode="auto">
                          <a:xfrm>
                            <a:off x="4391" y="6141"/>
                            <a:ext cx="2000" cy="1619"/>
                          </a:xfrm>
                          <a:custGeom>
                            <a:avLst/>
                            <a:gdLst>
                              <a:gd name="T0" fmla="*/ 90011 w 200025"/>
                              <a:gd name="T1" fmla="*/ 138720 h 161925"/>
                              <a:gd name="T2" fmla="*/ 81439 w 200025"/>
                              <a:gd name="T3" fmla="*/ 142530 h 161925"/>
                              <a:gd name="T4" fmla="*/ 72866 w 200025"/>
                              <a:gd name="T5" fmla="*/ 145388 h 161925"/>
                              <a:gd name="T6" fmla="*/ 64294 w 200025"/>
                              <a:gd name="T7" fmla="*/ 148245 h 161925"/>
                              <a:gd name="T8" fmla="*/ 55721 w 200025"/>
                              <a:gd name="T9" fmla="*/ 150150 h 161925"/>
                              <a:gd name="T10" fmla="*/ 48101 w 200025"/>
                              <a:gd name="T11" fmla="*/ 152055 h 161925"/>
                              <a:gd name="T12" fmla="*/ 44291 w 200025"/>
                              <a:gd name="T13" fmla="*/ 153008 h 161925"/>
                              <a:gd name="T14" fmla="*/ 40481 w 200025"/>
                              <a:gd name="T15" fmla="*/ 153008 h 161925"/>
                              <a:gd name="T16" fmla="*/ 33814 w 200025"/>
                              <a:gd name="T17" fmla="*/ 153960 h 161925"/>
                              <a:gd name="T18" fmla="*/ 27146 w 200025"/>
                              <a:gd name="T19" fmla="*/ 153960 h 161925"/>
                              <a:gd name="T20" fmla="*/ 16669 w 200025"/>
                              <a:gd name="T21" fmla="*/ 153960 h 161925"/>
                              <a:gd name="T22" fmla="*/ 7144 w 200025"/>
                              <a:gd name="T23" fmla="*/ 153960 h 161925"/>
                              <a:gd name="T24" fmla="*/ 15716 w 200025"/>
                              <a:gd name="T25" fmla="*/ 155865 h 161925"/>
                              <a:gd name="T26" fmla="*/ 26194 w 200025"/>
                              <a:gd name="T27" fmla="*/ 157770 h 161925"/>
                              <a:gd name="T28" fmla="*/ 32861 w 200025"/>
                              <a:gd name="T29" fmla="*/ 158722 h 161925"/>
                              <a:gd name="T30" fmla="*/ 40481 w 200025"/>
                              <a:gd name="T31" fmla="*/ 159675 h 161925"/>
                              <a:gd name="T32" fmla="*/ 44291 w 200025"/>
                              <a:gd name="T33" fmla="*/ 159675 h 161925"/>
                              <a:gd name="T34" fmla="*/ 48101 w 200025"/>
                              <a:gd name="T35" fmla="*/ 159675 h 161925"/>
                              <a:gd name="T36" fmla="*/ 56674 w 200025"/>
                              <a:gd name="T37" fmla="*/ 159675 h 161925"/>
                              <a:gd name="T38" fmla="*/ 66199 w 200025"/>
                              <a:gd name="T39" fmla="*/ 159675 h 161925"/>
                              <a:gd name="T40" fmla="*/ 75724 w 200025"/>
                              <a:gd name="T41" fmla="*/ 158722 h 161925"/>
                              <a:gd name="T42" fmla="*/ 85249 w 200025"/>
                              <a:gd name="T43" fmla="*/ 156818 h 161925"/>
                              <a:gd name="T44" fmla="*/ 95726 w 200025"/>
                              <a:gd name="T45" fmla="*/ 153960 h 161925"/>
                              <a:gd name="T46" fmla="*/ 115729 w 200025"/>
                              <a:gd name="T47" fmla="*/ 146340 h 161925"/>
                              <a:gd name="T48" fmla="*/ 134779 w 200025"/>
                              <a:gd name="T49" fmla="*/ 134910 h 161925"/>
                              <a:gd name="T50" fmla="*/ 150971 w 200025"/>
                              <a:gd name="T51" fmla="*/ 120622 h 161925"/>
                              <a:gd name="T52" fmla="*/ 164306 w 200025"/>
                              <a:gd name="T53" fmla="*/ 105383 h 161925"/>
                              <a:gd name="T54" fmla="*/ 174784 w 200025"/>
                              <a:gd name="T55" fmla="*/ 90143 h 161925"/>
                              <a:gd name="T56" fmla="*/ 182404 w 200025"/>
                              <a:gd name="T57" fmla="*/ 76808 h 161925"/>
                              <a:gd name="T58" fmla="*/ 187166 w 200025"/>
                              <a:gd name="T59" fmla="*/ 65378 h 161925"/>
                              <a:gd name="T60" fmla="*/ 190024 w 200025"/>
                              <a:gd name="T61" fmla="*/ 57758 h 161925"/>
                              <a:gd name="T62" fmla="*/ 190024 w 200025"/>
                              <a:gd name="T63" fmla="*/ 56805 h 161925"/>
                              <a:gd name="T64" fmla="*/ 190024 w 200025"/>
                              <a:gd name="T65" fmla="*/ 55853 h 161925"/>
                              <a:gd name="T66" fmla="*/ 190024 w 200025"/>
                              <a:gd name="T67" fmla="*/ 54900 h 161925"/>
                              <a:gd name="T68" fmla="*/ 174784 w 200025"/>
                              <a:gd name="T69" fmla="*/ 7275 h 161925"/>
                              <a:gd name="T70" fmla="*/ 145256 w 200025"/>
                              <a:gd name="T71" fmla="*/ 47280 h 161925"/>
                              <a:gd name="T72" fmla="*/ 145256 w 200025"/>
                              <a:gd name="T73" fmla="*/ 50138 h 161925"/>
                              <a:gd name="T74" fmla="*/ 145256 w 200025"/>
                              <a:gd name="T75" fmla="*/ 53947 h 161925"/>
                              <a:gd name="T76" fmla="*/ 143351 w 200025"/>
                              <a:gd name="T77" fmla="*/ 62520 h 161925"/>
                              <a:gd name="T78" fmla="*/ 140494 w 200025"/>
                              <a:gd name="T79" fmla="*/ 73950 h 161925"/>
                              <a:gd name="T80" fmla="*/ 128111 w 200025"/>
                              <a:gd name="T81" fmla="*/ 100620 h 161925"/>
                              <a:gd name="T82" fmla="*/ 117634 w 200025"/>
                              <a:gd name="T83" fmla="*/ 113955 h 161925"/>
                              <a:gd name="T84" fmla="*/ 105251 w 200025"/>
                              <a:gd name="T85" fmla="*/ 126338 h 161925"/>
                              <a:gd name="T86" fmla="*/ 90011 w 200025"/>
                              <a:gd name="T87" fmla="*/ 138720 h 16192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5164829" name="Freeform: Shape 2175"/>
                        <wps:cNvSpPr>
                          <a:spLocks/>
                        </wps:cNvSpPr>
                        <wps:spPr bwMode="auto">
                          <a:xfrm>
                            <a:off x="4867" y="7819"/>
                            <a:ext cx="1524" cy="1333"/>
                          </a:xfrm>
                          <a:custGeom>
                            <a:avLst/>
                            <a:gdLst>
                              <a:gd name="T0" fmla="*/ 22384 w 152400"/>
                              <a:gd name="T1" fmla="*/ 11906 h 133350"/>
                              <a:gd name="T2" fmla="*/ 27146 w 152400"/>
                              <a:gd name="T3" fmla="*/ 11906 h 133350"/>
                              <a:gd name="T4" fmla="*/ 32861 w 152400"/>
                              <a:gd name="T5" fmla="*/ 12859 h 133350"/>
                              <a:gd name="T6" fmla="*/ 35719 w 152400"/>
                              <a:gd name="T7" fmla="*/ 12859 h 133350"/>
                              <a:gd name="T8" fmla="*/ 38576 w 152400"/>
                              <a:gd name="T9" fmla="*/ 13811 h 133350"/>
                              <a:gd name="T10" fmla="*/ 45244 w 152400"/>
                              <a:gd name="T11" fmla="*/ 14764 h 133350"/>
                              <a:gd name="T12" fmla="*/ 51911 w 152400"/>
                              <a:gd name="T13" fmla="*/ 16669 h 133350"/>
                              <a:gd name="T14" fmla="*/ 58579 w 152400"/>
                              <a:gd name="T15" fmla="*/ 19526 h 133350"/>
                              <a:gd name="T16" fmla="*/ 65246 w 152400"/>
                              <a:gd name="T17" fmla="*/ 22384 h 133350"/>
                              <a:gd name="T18" fmla="*/ 71914 w 152400"/>
                              <a:gd name="T19" fmla="*/ 26194 h 133350"/>
                              <a:gd name="T20" fmla="*/ 84296 w 152400"/>
                              <a:gd name="T21" fmla="*/ 34766 h 133350"/>
                              <a:gd name="T22" fmla="*/ 94774 w 152400"/>
                              <a:gd name="T23" fmla="*/ 45244 h 133350"/>
                              <a:gd name="T24" fmla="*/ 102394 w 152400"/>
                              <a:gd name="T25" fmla="*/ 56674 h 133350"/>
                              <a:gd name="T26" fmla="*/ 111919 w 152400"/>
                              <a:gd name="T27" fmla="*/ 78581 h 133350"/>
                              <a:gd name="T28" fmla="*/ 113824 w 152400"/>
                              <a:gd name="T29" fmla="*/ 88106 h 133350"/>
                              <a:gd name="T30" fmla="*/ 114776 w 152400"/>
                              <a:gd name="T31" fmla="*/ 95726 h 133350"/>
                              <a:gd name="T32" fmla="*/ 114776 w 152400"/>
                              <a:gd name="T33" fmla="*/ 99536 h 133350"/>
                              <a:gd name="T34" fmla="*/ 114776 w 152400"/>
                              <a:gd name="T35" fmla="*/ 101441 h 133350"/>
                              <a:gd name="T36" fmla="*/ 138589 w 152400"/>
                              <a:gd name="T37" fmla="*/ 134779 h 133350"/>
                              <a:gd name="T38" fmla="*/ 152876 w 152400"/>
                              <a:gd name="T39" fmla="*/ 96679 h 133350"/>
                              <a:gd name="T40" fmla="*/ 152876 w 152400"/>
                              <a:gd name="T41" fmla="*/ 95726 h 133350"/>
                              <a:gd name="T42" fmla="*/ 152876 w 152400"/>
                              <a:gd name="T43" fmla="*/ 94774 h 133350"/>
                              <a:gd name="T44" fmla="*/ 152876 w 152400"/>
                              <a:gd name="T45" fmla="*/ 93822 h 133350"/>
                              <a:gd name="T46" fmla="*/ 150971 w 152400"/>
                              <a:gd name="T47" fmla="*/ 87154 h 133350"/>
                              <a:gd name="T48" fmla="*/ 147161 w 152400"/>
                              <a:gd name="T49" fmla="*/ 77629 h 133350"/>
                              <a:gd name="T50" fmla="*/ 141446 w 152400"/>
                              <a:gd name="T51" fmla="*/ 66199 h 133350"/>
                              <a:gd name="T52" fmla="*/ 133826 w 152400"/>
                              <a:gd name="T53" fmla="*/ 53816 h 133350"/>
                              <a:gd name="T54" fmla="*/ 123349 w 152400"/>
                              <a:gd name="T55" fmla="*/ 40481 h 133350"/>
                              <a:gd name="T56" fmla="*/ 110014 w 152400"/>
                              <a:gd name="T57" fmla="*/ 28099 h 133350"/>
                              <a:gd name="T58" fmla="*/ 94774 w 152400"/>
                              <a:gd name="T59" fmla="*/ 18574 h 133350"/>
                              <a:gd name="T60" fmla="*/ 78581 w 152400"/>
                              <a:gd name="T61" fmla="*/ 11906 h 133350"/>
                              <a:gd name="T62" fmla="*/ 70009 w 152400"/>
                              <a:gd name="T63" fmla="*/ 10001 h 133350"/>
                              <a:gd name="T64" fmla="*/ 62389 w 152400"/>
                              <a:gd name="T65" fmla="*/ 8097 h 133350"/>
                              <a:gd name="T66" fmla="*/ 54769 w 152400"/>
                              <a:gd name="T67" fmla="*/ 7144 h 133350"/>
                              <a:gd name="T68" fmla="*/ 47149 w 152400"/>
                              <a:gd name="T69" fmla="*/ 7144 h 133350"/>
                              <a:gd name="T70" fmla="*/ 40481 w 152400"/>
                              <a:gd name="T71" fmla="*/ 7144 h 133350"/>
                              <a:gd name="T72" fmla="*/ 37624 w 152400"/>
                              <a:gd name="T73" fmla="*/ 7144 h 133350"/>
                              <a:gd name="T74" fmla="*/ 34766 w 152400"/>
                              <a:gd name="T75" fmla="*/ 7144 h 133350"/>
                              <a:gd name="T76" fmla="*/ 29051 w 152400"/>
                              <a:gd name="T77" fmla="*/ 7144 h 133350"/>
                              <a:gd name="T78" fmla="*/ 23336 w 152400"/>
                              <a:gd name="T79" fmla="*/ 8097 h 133350"/>
                              <a:gd name="T80" fmla="*/ 14764 w 152400"/>
                              <a:gd name="T81" fmla="*/ 9049 h 133350"/>
                              <a:gd name="T82" fmla="*/ 7144 w 152400"/>
                              <a:gd name="T83" fmla="*/ 10954 h 133350"/>
                              <a:gd name="T84" fmla="*/ 14764 w 152400"/>
                              <a:gd name="T85" fmla="*/ 10954 h 133350"/>
                              <a:gd name="T86" fmla="*/ 22384 w 152400"/>
                              <a:gd name="T87" fmla="*/ 11906 h 13335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226833" name="Freeform: Shape 2176"/>
                        <wps:cNvSpPr>
                          <a:spLocks/>
                        </wps:cNvSpPr>
                        <wps:spPr bwMode="auto">
                          <a:xfrm>
                            <a:off x="3162" y="458"/>
                            <a:ext cx="1524" cy="2572"/>
                          </a:xfrm>
                          <a:custGeom>
                            <a:avLst/>
                            <a:gdLst>
                              <a:gd name="T0" fmla="*/ 83344 w 152400"/>
                              <a:gd name="T1" fmla="*/ 81211 h 257175"/>
                              <a:gd name="T2" fmla="*/ 94774 w 152400"/>
                              <a:gd name="T3" fmla="*/ 74544 h 257175"/>
                              <a:gd name="T4" fmla="*/ 104299 w 152400"/>
                              <a:gd name="T5" fmla="*/ 69781 h 257175"/>
                              <a:gd name="T6" fmla="*/ 109061 w 152400"/>
                              <a:gd name="T7" fmla="*/ 67876 h 257175"/>
                              <a:gd name="T8" fmla="*/ 111919 w 152400"/>
                              <a:gd name="T9" fmla="*/ 66923 h 257175"/>
                              <a:gd name="T10" fmla="*/ 147161 w 152400"/>
                              <a:gd name="T11" fmla="*/ 20251 h 257175"/>
                              <a:gd name="T12" fmla="*/ 89059 w 152400"/>
                              <a:gd name="T13" fmla="*/ 18346 h 257175"/>
                              <a:gd name="T14" fmla="*/ 88106 w 152400"/>
                              <a:gd name="T15" fmla="*/ 18346 h 257175"/>
                              <a:gd name="T16" fmla="*/ 87154 w 152400"/>
                              <a:gd name="T17" fmla="*/ 19298 h 257175"/>
                              <a:gd name="T18" fmla="*/ 86201 w 152400"/>
                              <a:gd name="T19" fmla="*/ 20251 h 257175"/>
                              <a:gd name="T20" fmla="*/ 78581 w 152400"/>
                              <a:gd name="T21" fmla="*/ 25966 h 257175"/>
                              <a:gd name="T22" fmla="*/ 67151 w 152400"/>
                              <a:gd name="T23" fmla="*/ 34539 h 257175"/>
                              <a:gd name="T24" fmla="*/ 53816 w 152400"/>
                              <a:gd name="T25" fmla="*/ 46921 h 257175"/>
                              <a:gd name="T26" fmla="*/ 39529 w 152400"/>
                              <a:gd name="T27" fmla="*/ 63114 h 257175"/>
                              <a:gd name="T28" fmla="*/ 26194 w 152400"/>
                              <a:gd name="T29" fmla="*/ 83116 h 257175"/>
                              <a:gd name="T30" fmla="*/ 15716 w 152400"/>
                              <a:gd name="T31" fmla="*/ 105976 h 257175"/>
                              <a:gd name="T32" fmla="*/ 9049 w 152400"/>
                              <a:gd name="T33" fmla="*/ 130741 h 257175"/>
                              <a:gd name="T34" fmla="*/ 7144 w 152400"/>
                              <a:gd name="T35" fmla="*/ 155506 h 257175"/>
                              <a:gd name="T36" fmla="*/ 7144 w 152400"/>
                              <a:gd name="T37" fmla="*/ 167889 h 257175"/>
                              <a:gd name="T38" fmla="*/ 8096 w 152400"/>
                              <a:gd name="T39" fmla="*/ 179319 h 257175"/>
                              <a:gd name="T40" fmla="*/ 10001 w 152400"/>
                              <a:gd name="T41" fmla="*/ 190748 h 257175"/>
                              <a:gd name="T42" fmla="*/ 12859 w 152400"/>
                              <a:gd name="T43" fmla="*/ 201226 h 257175"/>
                              <a:gd name="T44" fmla="*/ 15716 w 152400"/>
                              <a:gd name="T45" fmla="*/ 210751 h 257175"/>
                              <a:gd name="T46" fmla="*/ 17621 w 152400"/>
                              <a:gd name="T47" fmla="*/ 215514 h 257175"/>
                              <a:gd name="T48" fmla="*/ 19526 w 152400"/>
                              <a:gd name="T49" fmla="*/ 219323 h 257175"/>
                              <a:gd name="T50" fmla="*/ 22384 w 152400"/>
                              <a:gd name="T51" fmla="*/ 226944 h 257175"/>
                              <a:gd name="T52" fmla="*/ 25241 w 152400"/>
                              <a:gd name="T53" fmla="*/ 233611 h 257175"/>
                              <a:gd name="T54" fmla="*/ 30956 w 152400"/>
                              <a:gd name="T55" fmla="*/ 245041 h 257175"/>
                              <a:gd name="T56" fmla="*/ 35719 w 152400"/>
                              <a:gd name="T57" fmla="*/ 254566 h 257175"/>
                              <a:gd name="T58" fmla="*/ 32861 w 152400"/>
                              <a:gd name="T59" fmla="*/ 244089 h 257175"/>
                              <a:gd name="T60" fmla="*/ 30004 w 152400"/>
                              <a:gd name="T61" fmla="*/ 232659 h 257175"/>
                              <a:gd name="T62" fmla="*/ 28099 w 152400"/>
                              <a:gd name="T63" fmla="*/ 225039 h 257175"/>
                              <a:gd name="T64" fmla="*/ 27146 w 152400"/>
                              <a:gd name="T65" fmla="*/ 216466 h 257175"/>
                              <a:gd name="T66" fmla="*/ 26194 w 152400"/>
                              <a:gd name="T67" fmla="*/ 211704 h 257175"/>
                              <a:gd name="T68" fmla="*/ 26194 w 152400"/>
                              <a:gd name="T69" fmla="*/ 206941 h 257175"/>
                              <a:gd name="T70" fmla="*/ 25241 w 152400"/>
                              <a:gd name="T71" fmla="*/ 197416 h 257175"/>
                              <a:gd name="T72" fmla="*/ 25241 w 152400"/>
                              <a:gd name="T73" fmla="*/ 187891 h 257175"/>
                              <a:gd name="T74" fmla="*/ 25241 w 152400"/>
                              <a:gd name="T75" fmla="*/ 177414 h 257175"/>
                              <a:gd name="T76" fmla="*/ 26194 w 152400"/>
                              <a:gd name="T77" fmla="*/ 166936 h 257175"/>
                              <a:gd name="T78" fmla="*/ 28099 w 152400"/>
                              <a:gd name="T79" fmla="*/ 156459 h 257175"/>
                              <a:gd name="T80" fmla="*/ 34766 w 152400"/>
                              <a:gd name="T81" fmla="*/ 136456 h 257175"/>
                              <a:gd name="T82" fmla="*/ 44291 w 152400"/>
                              <a:gd name="T83" fmla="*/ 118359 h 257175"/>
                              <a:gd name="T84" fmla="*/ 56674 w 152400"/>
                              <a:gd name="T85" fmla="*/ 103119 h 257175"/>
                              <a:gd name="T86" fmla="*/ 83344 w 152400"/>
                              <a:gd name="T87" fmla="*/ 81211 h 2571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4735805" name="Freeform: Shape 2177"/>
                        <wps:cNvSpPr>
                          <a:spLocks/>
                        </wps:cNvSpPr>
                        <wps:spPr bwMode="auto">
                          <a:xfrm>
                            <a:off x="1199" y="0"/>
                            <a:ext cx="1905" cy="2190"/>
                          </a:xfrm>
                          <a:custGeom>
                            <a:avLst/>
                            <a:gdLst>
                              <a:gd name="T0" fmla="*/ 187282 w 190500"/>
                              <a:gd name="T1" fmla="*/ 150897 h 219075"/>
                              <a:gd name="T2" fmla="*/ 186329 w 190500"/>
                              <a:gd name="T3" fmla="*/ 139467 h 219075"/>
                              <a:gd name="T4" fmla="*/ 184424 w 190500"/>
                              <a:gd name="T5" fmla="*/ 128037 h 219075"/>
                              <a:gd name="T6" fmla="*/ 181567 w 190500"/>
                              <a:gd name="T7" fmla="*/ 116607 h 219075"/>
                              <a:gd name="T8" fmla="*/ 172042 w 190500"/>
                              <a:gd name="T9" fmla="*/ 92795 h 219075"/>
                              <a:gd name="T10" fmla="*/ 158707 w 190500"/>
                              <a:gd name="T11" fmla="*/ 70887 h 219075"/>
                              <a:gd name="T12" fmla="*/ 141562 w 190500"/>
                              <a:gd name="T13" fmla="*/ 51837 h 219075"/>
                              <a:gd name="T14" fmla="*/ 123464 w 190500"/>
                              <a:gd name="T15" fmla="*/ 36597 h 219075"/>
                              <a:gd name="T16" fmla="*/ 105367 w 190500"/>
                              <a:gd name="T17" fmla="*/ 25167 h 219075"/>
                              <a:gd name="T18" fmla="*/ 89174 w 190500"/>
                              <a:gd name="T19" fmla="*/ 17547 h 219075"/>
                              <a:gd name="T20" fmla="*/ 75839 w 190500"/>
                              <a:gd name="T21" fmla="*/ 12784 h 219075"/>
                              <a:gd name="T22" fmla="*/ 66314 w 190500"/>
                              <a:gd name="T23" fmla="*/ 9927 h 219075"/>
                              <a:gd name="T24" fmla="*/ 64409 w 190500"/>
                              <a:gd name="T25" fmla="*/ 9927 h 219075"/>
                              <a:gd name="T26" fmla="*/ 63457 w 190500"/>
                              <a:gd name="T27" fmla="*/ 9927 h 219075"/>
                              <a:gd name="T28" fmla="*/ 62504 w 190500"/>
                              <a:gd name="T29" fmla="*/ 9927 h 219075"/>
                              <a:gd name="T30" fmla="*/ 7259 w 190500"/>
                              <a:gd name="T31" fmla="*/ 28977 h 219075"/>
                              <a:gd name="T32" fmla="*/ 54884 w 190500"/>
                              <a:gd name="T33" fmla="*/ 63267 h 219075"/>
                              <a:gd name="T34" fmla="*/ 57742 w 190500"/>
                              <a:gd name="T35" fmla="*/ 63267 h 219075"/>
                              <a:gd name="T36" fmla="*/ 62504 w 190500"/>
                              <a:gd name="T37" fmla="*/ 63267 h 219075"/>
                              <a:gd name="T38" fmla="*/ 72982 w 190500"/>
                              <a:gd name="T39" fmla="*/ 65172 h 219075"/>
                              <a:gd name="T40" fmla="*/ 86317 w 190500"/>
                              <a:gd name="T41" fmla="*/ 68030 h 219075"/>
                              <a:gd name="T42" fmla="*/ 117749 w 190500"/>
                              <a:gd name="T43" fmla="*/ 81364 h 219075"/>
                              <a:gd name="T44" fmla="*/ 133942 w 190500"/>
                              <a:gd name="T45" fmla="*/ 92795 h 219075"/>
                              <a:gd name="T46" fmla="*/ 148229 w 190500"/>
                              <a:gd name="T47" fmla="*/ 107082 h 219075"/>
                              <a:gd name="T48" fmla="*/ 160612 w 190500"/>
                              <a:gd name="T49" fmla="*/ 124227 h 219075"/>
                              <a:gd name="T50" fmla="*/ 165374 w 190500"/>
                              <a:gd name="T51" fmla="*/ 133752 h 219075"/>
                              <a:gd name="T52" fmla="*/ 169184 w 190500"/>
                              <a:gd name="T53" fmla="*/ 143277 h 219075"/>
                              <a:gd name="T54" fmla="*/ 172042 w 190500"/>
                              <a:gd name="T55" fmla="*/ 152802 h 219075"/>
                              <a:gd name="T56" fmla="*/ 174899 w 190500"/>
                              <a:gd name="T57" fmla="*/ 162327 h 219075"/>
                              <a:gd name="T58" fmla="*/ 176804 w 190500"/>
                              <a:gd name="T59" fmla="*/ 171852 h 219075"/>
                              <a:gd name="T60" fmla="*/ 177757 w 190500"/>
                              <a:gd name="T61" fmla="*/ 176614 h 219075"/>
                              <a:gd name="T62" fmla="*/ 178709 w 190500"/>
                              <a:gd name="T63" fmla="*/ 181377 h 219075"/>
                              <a:gd name="T64" fmla="*/ 179662 w 190500"/>
                              <a:gd name="T65" fmla="*/ 189949 h 219075"/>
                              <a:gd name="T66" fmla="*/ 180614 w 190500"/>
                              <a:gd name="T67" fmla="*/ 197570 h 219075"/>
                              <a:gd name="T68" fmla="*/ 181567 w 190500"/>
                              <a:gd name="T69" fmla="*/ 209952 h 219075"/>
                              <a:gd name="T70" fmla="*/ 181567 w 190500"/>
                              <a:gd name="T71" fmla="*/ 220430 h 219075"/>
                              <a:gd name="T72" fmla="*/ 183472 w 190500"/>
                              <a:gd name="T73" fmla="*/ 209952 h 219075"/>
                              <a:gd name="T74" fmla="*/ 185377 w 190500"/>
                              <a:gd name="T75" fmla="*/ 197570 h 219075"/>
                              <a:gd name="T76" fmla="*/ 186329 w 190500"/>
                              <a:gd name="T77" fmla="*/ 189949 h 219075"/>
                              <a:gd name="T78" fmla="*/ 187282 w 190500"/>
                              <a:gd name="T79" fmla="*/ 181377 h 219075"/>
                              <a:gd name="T80" fmla="*/ 187282 w 190500"/>
                              <a:gd name="T81" fmla="*/ 176614 h 219075"/>
                              <a:gd name="T82" fmla="*/ 187282 w 190500"/>
                              <a:gd name="T83" fmla="*/ 171852 h 219075"/>
                              <a:gd name="T84" fmla="*/ 187282 w 190500"/>
                              <a:gd name="T85" fmla="*/ 161374 h 219075"/>
                              <a:gd name="T86" fmla="*/ 187282 w 190500"/>
                              <a:gd name="T87" fmla="*/ 150897 h 2190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0990943" name="Freeform: Shape 2178"/>
                        <wps:cNvSpPr>
                          <a:spLocks/>
                        </wps:cNvSpPr>
                        <wps:spPr bwMode="auto">
                          <a:xfrm>
                            <a:off x="11858" y="8820"/>
                            <a:ext cx="2191" cy="4096"/>
                          </a:xfrm>
                          <a:custGeom>
                            <a:avLst/>
                            <a:gdLst>
                              <a:gd name="T0" fmla="*/ 181451 w 219075"/>
                              <a:gd name="T1" fmla="*/ 261303 h 409575"/>
                              <a:gd name="T2" fmla="*/ 183356 w 219075"/>
                              <a:gd name="T3" fmla="*/ 256541 h 409575"/>
                              <a:gd name="T4" fmla="*/ 185261 w 219075"/>
                              <a:gd name="T5" fmla="*/ 251778 h 409575"/>
                              <a:gd name="T6" fmla="*/ 189071 w 219075"/>
                              <a:gd name="T7" fmla="*/ 242253 h 409575"/>
                              <a:gd name="T8" fmla="*/ 202406 w 219075"/>
                              <a:gd name="T9" fmla="*/ 204153 h 409575"/>
                              <a:gd name="T10" fmla="*/ 210979 w 219075"/>
                              <a:gd name="T11" fmla="*/ 167005 h 409575"/>
                              <a:gd name="T12" fmla="*/ 215741 w 219075"/>
                              <a:gd name="T13" fmla="*/ 133668 h 409575"/>
                              <a:gd name="T14" fmla="*/ 217646 w 219075"/>
                              <a:gd name="T15" fmla="*/ 105093 h 409575"/>
                              <a:gd name="T16" fmla="*/ 217646 w 219075"/>
                              <a:gd name="T17" fmla="*/ 82233 h 409575"/>
                              <a:gd name="T18" fmla="*/ 215741 w 219075"/>
                              <a:gd name="T19" fmla="*/ 46038 h 409575"/>
                              <a:gd name="T20" fmla="*/ 155734 w 219075"/>
                              <a:gd name="T21" fmla="*/ 7938 h 409575"/>
                              <a:gd name="T22" fmla="*/ 113824 w 219075"/>
                              <a:gd name="T23" fmla="*/ 65088 h 409575"/>
                              <a:gd name="T24" fmla="*/ 136684 w 219075"/>
                              <a:gd name="T25" fmla="*/ 161291 h 409575"/>
                              <a:gd name="T26" fmla="*/ 137636 w 219075"/>
                              <a:gd name="T27" fmla="*/ 192723 h 409575"/>
                              <a:gd name="T28" fmla="*/ 134779 w 219075"/>
                              <a:gd name="T29" fmla="*/ 226060 h 409575"/>
                              <a:gd name="T30" fmla="*/ 133826 w 219075"/>
                              <a:gd name="T31" fmla="*/ 234633 h 409575"/>
                              <a:gd name="T32" fmla="*/ 132874 w 219075"/>
                              <a:gd name="T33" fmla="*/ 238443 h 409575"/>
                              <a:gd name="T34" fmla="*/ 131921 w 219075"/>
                              <a:gd name="T35" fmla="*/ 242253 h 409575"/>
                              <a:gd name="T36" fmla="*/ 130016 w 219075"/>
                              <a:gd name="T37" fmla="*/ 250826 h 409575"/>
                              <a:gd name="T38" fmla="*/ 128111 w 219075"/>
                              <a:gd name="T39" fmla="*/ 259398 h 409575"/>
                              <a:gd name="T40" fmla="*/ 122396 w 219075"/>
                              <a:gd name="T41" fmla="*/ 275591 h 409575"/>
                              <a:gd name="T42" fmla="*/ 119539 w 219075"/>
                              <a:gd name="T43" fmla="*/ 283210 h 409575"/>
                              <a:gd name="T44" fmla="*/ 115729 w 219075"/>
                              <a:gd name="T45" fmla="*/ 290830 h 409575"/>
                              <a:gd name="T46" fmla="*/ 111919 w 219075"/>
                              <a:gd name="T47" fmla="*/ 298451 h 409575"/>
                              <a:gd name="T48" fmla="*/ 108109 w 219075"/>
                              <a:gd name="T49" fmla="*/ 306071 h 409575"/>
                              <a:gd name="T50" fmla="*/ 103346 w 219075"/>
                              <a:gd name="T51" fmla="*/ 313691 h 409575"/>
                              <a:gd name="T52" fmla="*/ 101441 w 219075"/>
                              <a:gd name="T53" fmla="*/ 317501 h 409575"/>
                              <a:gd name="T54" fmla="*/ 99536 w 219075"/>
                              <a:gd name="T55" fmla="*/ 321310 h 409575"/>
                              <a:gd name="T56" fmla="*/ 79534 w 219075"/>
                              <a:gd name="T57" fmla="*/ 347028 h 409575"/>
                              <a:gd name="T58" fmla="*/ 69056 w 219075"/>
                              <a:gd name="T59" fmla="*/ 358458 h 409575"/>
                              <a:gd name="T60" fmla="*/ 58579 w 219075"/>
                              <a:gd name="T61" fmla="*/ 367983 h 409575"/>
                              <a:gd name="T62" fmla="*/ 48101 w 219075"/>
                              <a:gd name="T63" fmla="*/ 376555 h 409575"/>
                              <a:gd name="T64" fmla="*/ 38576 w 219075"/>
                              <a:gd name="T65" fmla="*/ 384176 h 409575"/>
                              <a:gd name="T66" fmla="*/ 30004 w 219075"/>
                              <a:gd name="T67" fmla="*/ 389891 h 409575"/>
                              <a:gd name="T68" fmla="*/ 26194 w 219075"/>
                              <a:gd name="T69" fmla="*/ 392748 h 409575"/>
                              <a:gd name="T70" fmla="*/ 22384 w 219075"/>
                              <a:gd name="T71" fmla="*/ 394653 h 409575"/>
                              <a:gd name="T72" fmla="*/ 7144 w 219075"/>
                              <a:gd name="T73" fmla="*/ 403226 h 409575"/>
                              <a:gd name="T74" fmla="*/ 24289 w 219075"/>
                              <a:gd name="T75" fmla="*/ 398463 h 409575"/>
                              <a:gd name="T76" fmla="*/ 28099 w 219075"/>
                              <a:gd name="T77" fmla="*/ 397510 h 409575"/>
                              <a:gd name="T78" fmla="*/ 32861 w 219075"/>
                              <a:gd name="T79" fmla="*/ 395605 h 409575"/>
                              <a:gd name="T80" fmla="*/ 43339 w 219075"/>
                              <a:gd name="T81" fmla="*/ 391796 h 409575"/>
                              <a:gd name="T82" fmla="*/ 54769 w 219075"/>
                              <a:gd name="T83" fmla="*/ 387033 h 409575"/>
                              <a:gd name="T84" fmla="*/ 67151 w 219075"/>
                              <a:gd name="T85" fmla="*/ 381318 h 409575"/>
                              <a:gd name="T86" fmla="*/ 80486 w 219075"/>
                              <a:gd name="T87" fmla="*/ 373698 h 409575"/>
                              <a:gd name="T88" fmla="*/ 94774 w 219075"/>
                              <a:gd name="T89" fmla="*/ 365126 h 409575"/>
                              <a:gd name="T90" fmla="*/ 123349 w 219075"/>
                              <a:gd name="T91" fmla="*/ 342266 h 409575"/>
                              <a:gd name="T92" fmla="*/ 127159 w 219075"/>
                              <a:gd name="T93" fmla="*/ 339408 h 409575"/>
                              <a:gd name="T94" fmla="*/ 130969 w 219075"/>
                              <a:gd name="T95" fmla="*/ 335598 h 409575"/>
                              <a:gd name="T96" fmla="*/ 137636 w 219075"/>
                              <a:gd name="T97" fmla="*/ 328930 h 409575"/>
                              <a:gd name="T98" fmla="*/ 144304 w 219075"/>
                              <a:gd name="T99" fmla="*/ 321310 h 409575"/>
                              <a:gd name="T100" fmla="*/ 150971 w 219075"/>
                              <a:gd name="T101" fmla="*/ 313691 h 409575"/>
                              <a:gd name="T102" fmla="*/ 156686 w 219075"/>
                              <a:gd name="T103" fmla="*/ 305118 h 409575"/>
                              <a:gd name="T104" fmla="*/ 162401 w 219075"/>
                              <a:gd name="T105" fmla="*/ 296546 h 409575"/>
                              <a:gd name="T106" fmla="*/ 173831 w 219075"/>
                              <a:gd name="T107" fmla="*/ 279401 h 409575"/>
                              <a:gd name="T108" fmla="*/ 178594 w 219075"/>
                              <a:gd name="T109" fmla="*/ 269876 h 409575"/>
                              <a:gd name="T110" fmla="*/ 181451 w 219075"/>
                              <a:gd name="T111" fmla="*/ 261303 h 4095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6117944" name="Freeform: Shape 2179"/>
                        <wps:cNvSpPr>
                          <a:spLocks/>
                        </wps:cNvSpPr>
                        <wps:spPr bwMode="auto">
                          <a:xfrm>
                            <a:off x="38" y="9209"/>
                            <a:ext cx="2571" cy="1620"/>
                          </a:xfrm>
                          <a:custGeom>
                            <a:avLst/>
                            <a:gdLst>
                              <a:gd name="T0" fmla="*/ 14764 w 257175"/>
                              <a:gd name="T1" fmla="*/ 144303 h 161925"/>
                              <a:gd name="T2" fmla="*/ 21431 w 257175"/>
                              <a:gd name="T3" fmla="*/ 135731 h 161925"/>
                              <a:gd name="T4" fmla="*/ 37624 w 257175"/>
                              <a:gd name="T5" fmla="*/ 118586 h 161925"/>
                              <a:gd name="T6" fmla="*/ 39529 w 257175"/>
                              <a:gd name="T7" fmla="*/ 116681 h 161925"/>
                              <a:gd name="T8" fmla="*/ 42386 w 257175"/>
                              <a:gd name="T9" fmla="*/ 114776 h 161925"/>
                              <a:gd name="T10" fmla="*/ 47149 w 257175"/>
                              <a:gd name="T11" fmla="*/ 110966 h 161925"/>
                              <a:gd name="T12" fmla="*/ 51911 w 257175"/>
                              <a:gd name="T13" fmla="*/ 107156 h 161925"/>
                              <a:gd name="T14" fmla="*/ 56674 w 257175"/>
                              <a:gd name="T15" fmla="*/ 103346 h 161925"/>
                              <a:gd name="T16" fmla="*/ 62389 w 257175"/>
                              <a:gd name="T17" fmla="*/ 100489 h 161925"/>
                              <a:gd name="T18" fmla="*/ 68104 w 257175"/>
                              <a:gd name="T19" fmla="*/ 97631 h 161925"/>
                              <a:gd name="T20" fmla="*/ 79534 w 257175"/>
                              <a:gd name="T21" fmla="*/ 91916 h 161925"/>
                              <a:gd name="T22" fmla="*/ 85249 w 257175"/>
                              <a:gd name="T23" fmla="*/ 89059 h 161925"/>
                              <a:gd name="T24" fmla="*/ 90964 w 257175"/>
                              <a:gd name="T25" fmla="*/ 87153 h 161925"/>
                              <a:gd name="T26" fmla="*/ 93821 w 257175"/>
                              <a:gd name="T27" fmla="*/ 86201 h 161925"/>
                              <a:gd name="T28" fmla="*/ 96679 w 257175"/>
                              <a:gd name="T29" fmla="*/ 85248 h 161925"/>
                              <a:gd name="T30" fmla="*/ 102394 w 257175"/>
                              <a:gd name="T31" fmla="*/ 83344 h 161925"/>
                              <a:gd name="T32" fmla="*/ 126206 w 257175"/>
                              <a:gd name="T33" fmla="*/ 77628 h 161925"/>
                              <a:gd name="T34" fmla="*/ 148114 w 257175"/>
                              <a:gd name="T35" fmla="*/ 74771 h 161925"/>
                              <a:gd name="T36" fmla="*/ 219551 w 257175"/>
                              <a:gd name="T37" fmla="*/ 81439 h 161925"/>
                              <a:gd name="T38" fmla="*/ 255746 w 257175"/>
                              <a:gd name="T39" fmla="*/ 46196 h 161925"/>
                              <a:gd name="T40" fmla="*/ 223361 w 257175"/>
                              <a:gd name="T41" fmla="*/ 7144 h 161925"/>
                              <a:gd name="T42" fmla="*/ 197644 w 257175"/>
                              <a:gd name="T43" fmla="*/ 10001 h 161925"/>
                              <a:gd name="T44" fmla="*/ 181451 w 257175"/>
                              <a:gd name="T45" fmla="*/ 11906 h 161925"/>
                              <a:gd name="T46" fmla="*/ 161449 w 257175"/>
                              <a:gd name="T47" fmla="*/ 15716 h 161925"/>
                              <a:gd name="T48" fmla="*/ 137636 w 257175"/>
                              <a:gd name="T49" fmla="*/ 22384 h 161925"/>
                              <a:gd name="T50" fmla="*/ 111919 w 257175"/>
                              <a:gd name="T51" fmla="*/ 31909 h 161925"/>
                              <a:gd name="T52" fmla="*/ 86201 w 257175"/>
                              <a:gd name="T53" fmla="*/ 45244 h 161925"/>
                              <a:gd name="T54" fmla="*/ 79534 w 257175"/>
                              <a:gd name="T55" fmla="*/ 49053 h 161925"/>
                              <a:gd name="T56" fmla="*/ 76676 w 257175"/>
                              <a:gd name="T57" fmla="*/ 50959 h 161925"/>
                              <a:gd name="T58" fmla="*/ 73819 w 257175"/>
                              <a:gd name="T59" fmla="*/ 53816 h 161925"/>
                              <a:gd name="T60" fmla="*/ 67151 w 257175"/>
                              <a:gd name="T61" fmla="*/ 57626 h 161925"/>
                              <a:gd name="T62" fmla="*/ 61436 w 257175"/>
                              <a:gd name="T63" fmla="*/ 62389 h 161925"/>
                              <a:gd name="T64" fmla="*/ 50006 w 257175"/>
                              <a:gd name="T65" fmla="*/ 71914 h 161925"/>
                              <a:gd name="T66" fmla="*/ 44291 w 257175"/>
                              <a:gd name="T67" fmla="*/ 76676 h 161925"/>
                              <a:gd name="T68" fmla="*/ 39529 w 257175"/>
                              <a:gd name="T69" fmla="*/ 81439 h 161925"/>
                              <a:gd name="T70" fmla="*/ 34766 w 257175"/>
                              <a:gd name="T71" fmla="*/ 87153 h 161925"/>
                              <a:gd name="T72" fmla="*/ 30004 w 257175"/>
                              <a:gd name="T73" fmla="*/ 92869 h 161925"/>
                              <a:gd name="T74" fmla="*/ 25241 w 257175"/>
                              <a:gd name="T75" fmla="*/ 98584 h 161925"/>
                              <a:gd name="T76" fmla="*/ 23336 w 257175"/>
                              <a:gd name="T77" fmla="*/ 101441 h 161925"/>
                              <a:gd name="T78" fmla="*/ 21431 w 257175"/>
                              <a:gd name="T79" fmla="*/ 104298 h 161925"/>
                              <a:gd name="T80" fmla="*/ 8096 w 257175"/>
                              <a:gd name="T81" fmla="*/ 127159 h 161925"/>
                              <a:gd name="T82" fmla="*/ 7144 w 257175"/>
                              <a:gd name="T83" fmla="*/ 129064 h 161925"/>
                              <a:gd name="T84" fmla="*/ 7144 w 257175"/>
                              <a:gd name="T85" fmla="*/ 155734 h 161925"/>
                              <a:gd name="T86" fmla="*/ 9049 w 257175"/>
                              <a:gd name="T87" fmla="*/ 152876 h 161925"/>
                              <a:gd name="T88" fmla="*/ 14764 w 257175"/>
                              <a:gd name="T89" fmla="*/ 144303 h 161925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664589" name="Freeform: Shape 2180"/>
                        <wps:cNvSpPr>
                          <a:spLocks/>
                        </wps:cNvSpPr>
                        <wps:spPr bwMode="auto">
                          <a:xfrm>
                            <a:off x="4533" y="2237"/>
                            <a:ext cx="858" cy="1810"/>
                          </a:xfrm>
                          <a:custGeom>
                            <a:avLst/>
                            <a:gdLst>
                              <a:gd name="T0" fmla="*/ 21431 w 85725"/>
                              <a:gd name="T1" fmla="*/ 37624 h 180975"/>
                              <a:gd name="T2" fmla="*/ 22384 w 85725"/>
                              <a:gd name="T3" fmla="*/ 31909 h 180975"/>
                              <a:gd name="T4" fmla="*/ 24289 w 85725"/>
                              <a:gd name="T5" fmla="*/ 26194 h 180975"/>
                              <a:gd name="T6" fmla="*/ 26194 w 85725"/>
                              <a:gd name="T7" fmla="*/ 21431 h 180975"/>
                              <a:gd name="T8" fmla="*/ 28099 w 85725"/>
                              <a:gd name="T9" fmla="*/ 17621 h 180975"/>
                              <a:gd name="T10" fmla="*/ 29051 w 85725"/>
                              <a:gd name="T11" fmla="*/ 15716 h 180975"/>
                              <a:gd name="T12" fmla="*/ 30004 w 85725"/>
                              <a:gd name="T13" fmla="*/ 13811 h 180975"/>
                              <a:gd name="T14" fmla="*/ 32861 w 85725"/>
                              <a:gd name="T15" fmla="*/ 7144 h 180975"/>
                              <a:gd name="T16" fmla="*/ 28099 w 85725"/>
                              <a:gd name="T17" fmla="*/ 12859 h 180975"/>
                              <a:gd name="T18" fmla="*/ 27146 w 85725"/>
                              <a:gd name="T19" fmla="*/ 14764 h 180975"/>
                              <a:gd name="T20" fmla="*/ 26194 w 85725"/>
                              <a:gd name="T21" fmla="*/ 16669 h 180975"/>
                              <a:gd name="T22" fmla="*/ 23336 w 85725"/>
                              <a:gd name="T23" fmla="*/ 20479 h 180975"/>
                              <a:gd name="T24" fmla="*/ 20479 w 85725"/>
                              <a:gd name="T25" fmla="*/ 25241 h 180975"/>
                              <a:gd name="T26" fmla="*/ 17621 w 85725"/>
                              <a:gd name="T27" fmla="*/ 30004 h 180975"/>
                              <a:gd name="T28" fmla="*/ 14764 w 85725"/>
                              <a:gd name="T29" fmla="*/ 35719 h 180975"/>
                              <a:gd name="T30" fmla="*/ 11906 w 85725"/>
                              <a:gd name="T31" fmla="*/ 42386 h 180975"/>
                              <a:gd name="T32" fmla="*/ 8096 w 85725"/>
                              <a:gd name="T33" fmla="*/ 56674 h 180975"/>
                              <a:gd name="T34" fmla="*/ 8096 w 85725"/>
                              <a:gd name="T35" fmla="*/ 58579 h 180975"/>
                              <a:gd name="T36" fmla="*/ 8096 w 85725"/>
                              <a:gd name="T37" fmla="*/ 60484 h 180975"/>
                              <a:gd name="T38" fmla="*/ 7144 w 85725"/>
                              <a:gd name="T39" fmla="*/ 64294 h 180975"/>
                              <a:gd name="T40" fmla="*/ 7144 w 85725"/>
                              <a:gd name="T41" fmla="*/ 68104 h 180975"/>
                              <a:gd name="T42" fmla="*/ 7144 w 85725"/>
                              <a:gd name="T43" fmla="*/ 71914 h 180975"/>
                              <a:gd name="T44" fmla="*/ 7144 w 85725"/>
                              <a:gd name="T45" fmla="*/ 75724 h 180975"/>
                              <a:gd name="T46" fmla="*/ 7144 w 85725"/>
                              <a:gd name="T47" fmla="*/ 79534 h 180975"/>
                              <a:gd name="T48" fmla="*/ 7144 w 85725"/>
                              <a:gd name="T49" fmla="*/ 88106 h 180975"/>
                              <a:gd name="T50" fmla="*/ 7144 w 85725"/>
                              <a:gd name="T51" fmla="*/ 91916 h 180975"/>
                              <a:gd name="T52" fmla="*/ 8096 w 85725"/>
                              <a:gd name="T53" fmla="*/ 95726 h 180975"/>
                              <a:gd name="T54" fmla="*/ 8096 w 85725"/>
                              <a:gd name="T55" fmla="*/ 97631 h 180975"/>
                              <a:gd name="T56" fmla="*/ 8096 w 85725"/>
                              <a:gd name="T57" fmla="*/ 99536 h 180975"/>
                              <a:gd name="T58" fmla="*/ 9049 w 85725"/>
                              <a:gd name="T59" fmla="*/ 103346 h 180975"/>
                              <a:gd name="T60" fmla="*/ 13811 w 85725"/>
                              <a:gd name="T61" fmla="*/ 119539 h 180975"/>
                              <a:gd name="T62" fmla="*/ 19526 w 85725"/>
                              <a:gd name="T63" fmla="*/ 133826 h 180975"/>
                              <a:gd name="T64" fmla="*/ 26194 w 85725"/>
                              <a:gd name="T65" fmla="*/ 146209 h 180975"/>
                              <a:gd name="T66" fmla="*/ 32861 w 85725"/>
                              <a:gd name="T67" fmla="*/ 156686 h 180975"/>
                              <a:gd name="T68" fmla="*/ 38576 w 85725"/>
                              <a:gd name="T69" fmla="*/ 164306 h 180975"/>
                              <a:gd name="T70" fmla="*/ 47149 w 85725"/>
                              <a:gd name="T71" fmla="*/ 175736 h 180975"/>
                              <a:gd name="T72" fmla="*/ 76676 w 85725"/>
                              <a:gd name="T73" fmla="*/ 174784 h 180975"/>
                              <a:gd name="T74" fmla="*/ 77629 w 85725"/>
                              <a:gd name="T75" fmla="*/ 145256 h 180975"/>
                              <a:gd name="T76" fmla="*/ 47149 w 85725"/>
                              <a:gd name="T77" fmla="*/ 117634 h 180975"/>
                              <a:gd name="T78" fmla="*/ 39529 w 85725"/>
                              <a:gd name="T79" fmla="*/ 107156 h 180975"/>
                              <a:gd name="T80" fmla="*/ 32861 w 85725"/>
                              <a:gd name="T81" fmla="*/ 95726 h 180975"/>
                              <a:gd name="T82" fmla="*/ 30956 w 85725"/>
                              <a:gd name="T83" fmla="*/ 92869 h 180975"/>
                              <a:gd name="T84" fmla="*/ 30004 w 85725"/>
                              <a:gd name="T85" fmla="*/ 90964 h 180975"/>
                              <a:gd name="T86" fmla="*/ 29051 w 85725"/>
                              <a:gd name="T87" fmla="*/ 89059 h 180975"/>
                              <a:gd name="T88" fmla="*/ 28099 w 85725"/>
                              <a:gd name="T89" fmla="*/ 86201 h 180975"/>
                              <a:gd name="T90" fmla="*/ 27146 w 85725"/>
                              <a:gd name="T91" fmla="*/ 82391 h 180975"/>
                              <a:gd name="T92" fmla="*/ 25241 w 85725"/>
                              <a:gd name="T93" fmla="*/ 75724 h 180975"/>
                              <a:gd name="T94" fmla="*/ 24289 w 85725"/>
                              <a:gd name="T95" fmla="*/ 71914 h 180975"/>
                              <a:gd name="T96" fmla="*/ 23336 w 85725"/>
                              <a:gd name="T97" fmla="*/ 68104 h 180975"/>
                              <a:gd name="T98" fmla="*/ 22384 w 85725"/>
                              <a:gd name="T99" fmla="*/ 64294 h 180975"/>
                              <a:gd name="T100" fmla="*/ 22384 w 85725"/>
                              <a:gd name="T101" fmla="*/ 60484 h 180975"/>
                              <a:gd name="T102" fmla="*/ 22384 w 85725"/>
                              <a:gd name="T103" fmla="*/ 56674 h 180975"/>
                              <a:gd name="T104" fmla="*/ 22384 w 85725"/>
                              <a:gd name="T105" fmla="*/ 54769 h 180975"/>
                              <a:gd name="T106" fmla="*/ 22384 w 85725"/>
                              <a:gd name="T107" fmla="*/ 52864 h 180975"/>
                              <a:gd name="T108" fmla="*/ 23336 w 85725"/>
                              <a:gd name="T109" fmla="*/ 39529 h 180975"/>
                              <a:gd name="T110" fmla="*/ 21431 w 85725"/>
                              <a:gd name="T111" fmla="*/ 37624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3327320" name="Freeform: Shape 2181"/>
                        <wps:cNvSpPr>
                          <a:spLocks/>
                        </wps:cNvSpPr>
                        <wps:spPr bwMode="auto">
                          <a:xfrm>
                            <a:off x="5200" y="2880"/>
                            <a:ext cx="1905" cy="762"/>
                          </a:xfrm>
                          <a:custGeom>
                            <a:avLst/>
                            <a:gdLst>
                              <a:gd name="T0" fmla="*/ 16669 w 190500"/>
                              <a:gd name="T1" fmla="*/ 45733 h 76200"/>
                              <a:gd name="T2" fmla="*/ 18574 w 190500"/>
                              <a:gd name="T3" fmla="*/ 46685 h 76200"/>
                              <a:gd name="T4" fmla="*/ 22384 w 190500"/>
                              <a:gd name="T5" fmla="*/ 49543 h 76200"/>
                              <a:gd name="T6" fmla="*/ 26194 w 190500"/>
                              <a:gd name="T7" fmla="*/ 52400 h 76200"/>
                              <a:gd name="T8" fmla="*/ 30956 w 190500"/>
                              <a:gd name="T9" fmla="*/ 56210 h 76200"/>
                              <a:gd name="T10" fmla="*/ 36671 w 190500"/>
                              <a:gd name="T11" fmla="*/ 60020 h 76200"/>
                              <a:gd name="T12" fmla="*/ 42386 w 190500"/>
                              <a:gd name="T13" fmla="*/ 62878 h 76200"/>
                              <a:gd name="T14" fmla="*/ 55721 w 190500"/>
                              <a:gd name="T15" fmla="*/ 68593 h 76200"/>
                              <a:gd name="T16" fmla="*/ 57626 w 190500"/>
                              <a:gd name="T17" fmla="*/ 69545 h 76200"/>
                              <a:gd name="T18" fmla="*/ 59531 w 190500"/>
                              <a:gd name="T19" fmla="*/ 70498 h 76200"/>
                              <a:gd name="T20" fmla="*/ 63341 w 190500"/>
                              <a:gd name="T21" fmla="*/ 71450 h 76200"/>
                              <a:gd name="T22" fmla="*/ 67151 w 190500"/>
                              <a:gd name="T23" fmla="*/ 72403 h 76200"/>
                              <a:gd name="T24" fmla="*/ 70961 w 190500"/>
                              <a:gd name="T25" fmla="*/ 73355 h 76200"/>
                              <a:gd name="T26" fmla="*/ 74771 w 190500"/>
                              <a:gd name="T27" fmla="*/ 74308 h 76200"/>
                              <a:gd name="T28" fmla="*/ 78581 w 190500"/>
                              <a:gd name="T29" fmla="*/ 74308 h 76200"/>
                              <a:gd name="T30" fmla="*/ 87154 w 190500"/>
                              <a:gd name="T31" fmla="*/ 74308 h 76200"/>
                              <a:gd name="T32" fmla="*/ 90964 w 190500"/>
                              <a:gd name="T33" fmla="*/ 74308 h 76200"/>
                              <a:gd name="T34" fmla="*/ 95726 w 190500"/>
                              <a:gd name="T35" fmla="*/ 74308 h 76200"/>
                              <a:gd name="T36" fmla="*/ 97631 w 190500"/>
                              <a:gd name="T37" fmla="*/ 74308 h 76200"/>
                              <a:gd name="T38" fmla="*/ 99536 w 190500"/>
                              <a:gd name="T39" fmla="*/ 74308 h 76200"/>
                              <a:gd name="T40" fmla="*/ 103346 w 190500"/>
                              <a:gd name="T41" fmla="*/ 74308 h 76200"/>
                              <a:gd name="T42" fmla="*/ 119539 w 190500"/>
                              <a:gd name="T43" fmla="*/ 71450 h 76200"/>
                              <a:gd name="T44" fmla="*/ 134779 w 190500"/>
                              <a:gd name="T45" fmla="*/ 66688 h 76200"/>
                              <a:gd name="T46" fmla="*/ 148114 w 190500"/>
                              <a:gd name="T47" fmla="*/ 61925 h 76200"/>
                              <a:gd name="T48" fmla="*/ 158591 w 190500"/>
                              <a:gd name="T49" fmla="*/ 57163 h 76200"/>
                              <a:gd name="T50" fmla="*/ 167164 w 190500"/>
                              <a:gd name="T51" fmla="*/ 52400 h 76200"/>
                              <a:gd name="T52" fmla="*/ 179546 w 190500"/>
                              <a:gd name="T53" fmla="*/ 44780 h 76200"/>
                              <a:gd name="T54" fmla="*/ 181451 w 190500"/>
                              <a:gd name="T55" fmla="*/ 15253 h 76200"/>
                              <a:gd name="T56" fmla="*/ 152876 w 190500"/>
                              <a:gd name="T57" fmla="*/ 11443 h 76200"/>
                              <a:gd name="T58" fmla="*/ 122396 w 190500"/>
                              <a:gd name="T59" fmla="*/ 39065 h 76200"/>
                              <a:gd name="T60" fmla="*/ 110966 w 190500"/>
                              <a:gd name="T61" fmla="*/ 45733 h 76200"/>
                              <a:gd name="T62" fmla="*/ 98584 w 190500"/>
                              <a:gd name="T63" fmla="*/ 51448 h 76200"/>
                              <a:gd name="T64" fmla="*/ 95726 w 190500"/>
                              <a:gd name="T65" fmla="*/ 52400 h 76200"/>
                              <a:gd name="T66" fmla="*/ 93821 w 190500"/>
                              <a:gd name="T67" fmla="*/ 53353 h 76200"/>
                              <a:gd name="T68" fmla="*/ 91916 w 190500"/>
                              <a:gd name="T69" fmla="*/ 54305 h 76200"/>
                              <a:gd name="T70" fmla="*/ 88106 w 190500"/>
                              <a:gd name="T71" fmla="*/ 55258 h 76200"/>
                              <a:gd name="T72" fmla="*/ 84296 w 190500"/>
                              <a:gd name="T73" fmla="*/ 56210 h 76200"/>
                              <a:gd name="T74" fmla="*/ 77629 w 190500"/>
                              <a:gd name="T75" fmla="*/ 57163 h 76200"/>
                              <a:gd name="T76" fmla="*/ 73819 w 190500"/>
                              <a:gd name="T77" fmla="*/ 57163 h 76200"/>
                              <a:gd name="T78" fmla="*/ 70009 w 190500"/>
                              <a:gd name="T79" fmla="*/ 57163 h 76200"/>
                              <a:gd name="T80" fmla="*/ 66199 w 190500"/>
                              <a:gd name="T81" fmla="*/ 57163 h 76200"/>
                              <a:gd name="T82" fmla="*/ 62389 w 190500"/>
                              <a:gd name="T83" fmla="*/ 57163 h 76200"/>
                              <a:gd name="T84" fmla="*/ 58579 w 190500"/>
                              <a:gd name="T85" fmla="*/ 57163 h 76200"/>
                              <a:gd name="T86" fmla="*/ 56674 w 190500"/>
                              <a:gd name="T87" fmla="*/ 57163 h 76200"/>
                              <a:gd name="T88" fmla="*/ 54769 w 190500"/>
                              <a:gd name="T89" fmla="*/ 57163 h 76200"/>
                              <a:gd name="T90" fmla="*/ 41434 w 190500"/>
                              <a:gd name="T91" fmla="*/ 55258 h 76200"/>
                              <a:gd name="T92" fmla="*/ 35719 w 190500"/>
                              <a:gd name="T93" fmla="*/ 53353 h 76200"/>
                              <a:gd name="T94" fmla="*/ 30004 w 190500"/>
                              <a:gd name="T95" fmla="*/ 51448 h 76200"/>
                              <a:gd name="T96" fmla="*/ 25241 w 190500"/>
                              <a:gd name="T97" fmla="*/ 49543 h 76200"/>
                              <a:gd name="T98" fmla="*/ 20479 w 190500"/>
                              <a:gd name="T99" fmla="*/ 47638 h 76200"/>
                              <a:gd name="T100" fmla="*/ 16669 w 190500"/>
                              <a:gd name="T101" fmla="*/ 45733 h 76200"/>
                              <a:gd name="T102" fmla="*/ 14764 w 190500"/>
                              <a:gd name="T103" fmla="*/ 44780 h 76200"/>
                              <a:gd name="T104" fmla="*/ 12859 w 190500"/>
                              <a:gd name="T105" fmla="*/ 43828 h 76200"/>
                              <a:gd name="T106" fmla="*/ 7144 w 190500"/>
                              <a:gd name="T107" fmla="*/ 40018 h 76200"/>
                              <a:gd name="T108" fmla="*/ 11906 w 190500"/>
                              <a:gd name="T109" fmla="*/ 44780 h 76200"/>
                              <a:gd name="T110" fmla="*/ 16669 w 190500"/>
                              <a:gd name="T111" fmla="*/ 45733 h 7620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24786083" name="Freeform: Shape 2182"/>
                        <wps:cNvSpPr>
                          <a:spLocks/>
                        </wps:cNvSpPr>
                        <wps:spPr bwMode="auto">
                          <a:xfrm>
                            <a:off x="6134" y="1270"/>
                            <a:ext cx="762" cy="1810"/>
                          </a:xfrm>
                          <a:custGeom>
                            <a:avLst/>
                            <a:gdLst>
                              <a:gd name="T0" fmla="*/ 44291 w 76200"/>
                              <a:gd name="T1" fmla="*/ 108600 h 180975"/>
                              <a:gd name="T2" fmla="*/ 44291 w 76200"/>
                              <a:gd name="T3" fmla="*/ 112410 h 180975"/>
                              <a:gd name="T4" fmla="*/ 43339 w 76200"/>
                              <a:gd name="T5" fmla="*/ 119078 h 180975"/>
                              <a:gd name="T6" fmla="*/ 42386 w 76200"/>
                              <a:gd name="T7" fmla="*/ 122888 h 180975"/>
                              <a:gd name="T8" fmla="*/ 41434 w 76200"/>
                              <a:gd name="T9" fmla="*/ 126698 h 180975"/>
                              <a:gd name="T10" fmla="*/ 40481 w 76200"/>
                              <a:gd name="T11" fmla="*/ 130508 h 180975"/>
                              <a:gd name="T12" fmla="*/ 39529 w 76200"/>
                              <a:gd name="T13" fmla="*/ 134318 h 180975"/>
                              <a:gd name="T14" fmla="*/ 38576 w 76200"/>
                              <a:gd name="T15" fmla="*/ 137175 h 180975"/>
                              <a:gd name="T16" fmla="*/ 37624 w 76200"/>
                              <a:gd name="T17" fmla="*/ 139080 h 180975"/>
                              <a:gd name="T18" fmla="*/ 36671 w 76200"/>
                              <a:gd name="T19" fmla="*/ 140985 h 180975"/>
                              <a:gd name="T20" fmla="*/ 30956 w 76200"/>
                              <a:gd name="T21" fmla="*/ 153368 h 180975"/>
                              <a:gd name="T22" fmla="*/ 28099 w 76200"/>
                              <a:gd name="T23" fmla="*/ 159083 h 180975"/>
                              <a:gd name="T24" fmla="*/ 24289 w 76200"/>
                              <a:gd name="T25" fmla="*/ 163845 h 180975"/>
                              <a:gd name="T26" fmla="*/ 20479 w 76200"/>
                              <a:gd name="T27" fmla="*/ 167655 h 180975"/>
                              <a:gd name="T28" fmla="*/ 17621 w 76200"/>
                              <a:gd name="T29" fmla="*/ 171465 h 180975"/>
                              <a:gd name="T30" fmla="*/ 14764 w 76200"/>
                              <a:gd name="T31" fmla="*/ 174323 h 180975"/>
                              <a:gd name="T32" fmla="*/ 13811 w 76200"/>
                              <a:gd name="T33" fmla="*/ 175275 h 180975"/>
                              <a:gd name="T34" fmla="*/ 12859 w 76200"/>
                              <a:gd name="T35" fmla="*/ 176228 h 180975"/>
                              <a:gd name="T36" fmla="*/ 7144 w 76200"/>
                              <a:gd name="T37" fmla="*/ 180990 h 180975"/>
                              <a:gd name="T38" fmla="*/ 13811 w 76200"/>
                              <a:gd name="T39" fmla="*/ 177180 h 180975"/>
                              <a:gd name="T40" fmla="*/ 15716 w 76200"/>
                              <a:gd name="T41" fmla="*/ 176228 h 180975"/>
                              <a:gd name="T42" fmla="*/ 17621 w 76200"/>
                              <a:gd name="T43" fmla="*/ 175275 h 180975"/>
                              <a:gd name="T44" fmla="*/ 21431 w 76200"/>
                              <a:gd name="T45" fmla="*/ 172418 h 180975"/>
                              <a:gd name="T46" fmla="*/ 25241 w 76200"/>
                              <a:gd name="T47" fmla="*/ 169560 h 180975"/>
                              <a:gd name="T48" fmla="*/ 30004 w 76200"/>
                              <a:gd name="T49" fmla="*/ 165750 h 180975"/>
                              <a:gd name="T50" fmla="*/ 34766 w 76200"/>
                              <a:gd name="T51" fmla="*/ 161940 h 180975"/>
                              <a:gd name="T52" fmla="*/ 39529 w 76200"/>
                              <a:gd name="T53" fmla="*/ 157178 h 180975"/>
                              <a:gd name="T54" fmla="*/ 49054 w 76200"/>
                              <a:gd name="T55" fmla="*/ 145748 h 180975"/>
                              <a:gd name="T56" fmla="*/ 50006 w 76200"/>
                              <a:gd name="T57" fmla="*/ 143843 h 180975"/>
                              <a:gd name="T58" fmla="*/ 50959 w 76200"/>
                              <a:gd name="T59" fmla="*/ 141938 h 180975"/>
                              <a:gd name="T60" fmla="*/ 52864 w 76200"/>
                              <a:gd name="T61" fmla="*/ 138128 h 180975"/>
                              <a:gd name="T62" fmla="*/ 54769 w 76200"/>
                              <a:gd name="T63" fmla="*/ 134318 h 180975"/>
                              <a:gd name="T64" fmla="*/ 56674 w 76200"/>
                              <a:gd name="T65" fmla="*/ 130508 h 180975"/>
                              <a:gd name="T66" fmla="*/ 58579 w 76200"/>
                              <a:gd name="T67" fmla="*/ 126698 h 180975"/>
                              <a:gd name="T68" fmla="*/ 60484 w 76200"/>
                              <a:gd name="T69" fmla="*/ 122888 h 180975"/>
                              <a:gd name="T70" fmla="*/ 63341 w 76200"/>
                              <a:gd name="T71" fmla="*/ 115268 h 180975"/>
                              <a:gd name="T72" fmla="*/ 64294 w 76200"/>
                              <a:gd name="T73" fmla="*/ 111458 h 180975"/>
                              <a:gd name="T74" fmla="*/ 65246 w 76200"/>
                              <a:gd name="T75" fmla="*/ 107648 h 180975"/>
                              <a:gd name="T76" fmla="*/ 66199 w 76200"/>
                              <a:gd name="T77" fmla="*/ 105743 h 180975"/>
                              <a:gd name="T78" fmla="*/ 66199 w 76200"/>
                              <a:gd name="T79" fmla="*/ 103838 h 180975"/>
                              <a:gd name="T80" fmla="*/ 67151 w 76200"/>
                              <a:gd name="T81" fmla="*/ 100028 h 180975"/>
                              <a:gd name="T82" fmla="*/ 69056 w 76200"/>
                              <a:gd name="T83" fmla="*/ 83835 h 180975"/>
                              <a:gd name="T84" fmla="*/ 69056 w 76200"/>
                              <a:gd name="T85" fmla="*/ 68595 h 180975"/>
                              <a:gd name="T86" fmla="*/ 68104 w 76200"/>
                              <a:gd name="T87" fmla="*/ 54308 h 180975"/>
                              <a:gd name="T88" fmla="*/ 66199 w 76200"/>
                              <a:gd name="T89" fmla="*/ 42878 h 180975"/>
                              <a:gd name="T90" fmla="*/ 64294 w 76200"/>
                              <a:gd name="T91" fmla="*/ 33353 h 180975"/>
                              <a:gd name="T92" fmla="*/ 60484 w 76200"/>
                              <a:gd name="T93" fmla="*/ 19065 h 180975"/>
                              <a:gd name="T94" fmla="*/ 32861 w 76200"/>
                              <a:gd name="T95" fmla="*/ 8588 h 180975"/>
                              <a:gd name="T96" fmla="*/ 20479 w 76200"/>
                              <a:gd name="T97" fmla="*/ 35258 h 180975"/>
                              <a:gd name="T98" fmla="*/ 37624 w 76200"/>
                              <a:gd name="T99" fmla="*/ 72405 h 180975"/>
                              <a:gd name="T100" fmla="*/ 40481 w 76200"/>
                              <a:gd name="T101" fmla="*/ 84788 h 180975"/>
                              <a:gd name="T102" fmla="*/ 42386 w 76200"/>
                              <a:gd name="T103" fmla="*/ 98123 h 180975"/>
                              <a:gd name="T104" fmla="*/ 42386 w 76200"/>
                              <a:gd name="T105" fmla="*/ 101933 h 180975"/>
                              <a:gd name="T106" fmla="*/ 42386 w 76200"/>
                              <a:gd name="T107" fmla="*/ 103838 h 180975"/>
                              <a:gd name="T108" fmla="*/ 42386 w 76200"/>
                              <a:gd name="T109" fmla="*/ 105743 h 180975"/>
                              <a:gd name="T110" fmla="*/ 44291 w 76200"/>
                              <a:gd name="T111" fmla="*/ 108600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57926783" name="Freeform: Shape 2183"/>
                        <wps:cNvSpPr>
                          <a:spLocks/>
                        </wps:cNvSpPr>
                        <wps:spPr bwMode="auto">
                          <a:xfrm>
                            <a:off x="12782" y="12400"/>
                            <a:ext cx="2477" cy="762"/>
                          </a:xfrm>
                          <a:custGeom>
                            <a:avLst/>
                            <a:gdLst>
                              <a:gd name="T0" fmla="*/ 242411 w 247650"/>
                              <a:gd name="T1" fmla="*/ 72866 h 76200"/>
                              <a:gd name="T2" fmla="*/ 229076 w 247650"/>
                              <a:gd name="T3" fmla="*/ 59531 h 76200"/>
                              <a:gd name="T4" fmla="*/ 211931 w 247650"/>
                              <a:gd name="T5" fmla="*/ 45244 h 76200"/>
                              <a:gd name="T6" fmla="*/ 190976 w 247650"/>
                              <a:gd name="T7" fmla="*/ 30956 h 76200"/>
                              <a:gd name="T8" fmla="*/ 179546 w 247650"/>
                              <a:gd name="T9" fmla="*/ 24289 h 76200"/>
                              <a:gd name="T10" fmla="*/ 172879 w 247650"/>
                              <a:gd name="T11" fmla="*/ 21431 h 76200"/>
                              <a:gd name="T12" fmla="*/ 166211 w 247650"/>
                              <a:gd name="T13" fmla="*/ 18573 h 76200"/>
                              <a:gd name="T14" fmla="*/ 159544 w 247650"/>
                              <a:gd name="T15" fmla="*/ 15716 h 76200"/>
                              <a:gd name="T16" fmla="*/ 152876 w 247650"/>
                              <a:gd name="T17" fmla="*/ 13811 h 76200"/>
                              <a:gd name="T18" fmla="*/ 139541 w 247650"/>
                              <a:gd name="T19" fmla="*/ 10001 h 76200"/>
                              <a:gd name="T20" fmla="*/ 132874 w 247650"/>
                              <a:gd name="T21" fmla="*/ 9048 h 76200"/>
                              <a:gd name="T22" fmla="*/ 126206 w 247650"/>
                              <a:gd name="T23" fmla="*/ 8096 h 76200"/>
                              <a:gd name="T24" fmla="*/ 112871 w 247650"/>
                              <a:gd name="T25" fmla="*/ 7144 h 76200"/>
                              <a:gd name="T26" fmla="*/ 106204 w 247650"/>
                              <a:gd name="T27" fmla="*/ 7144 h 76200"/>
                              <a:gd name="T28" fmla="*/ 99536 w 247650"/>
                              <a:gd name="T29" fmla="*/ 7144 h 76200"/>
                              <a:gd name="T30" fmla="*/ 92869 w 247650"/>
                              <a:gd name="T31" fmla="*/ 7144 h 76200"/>
                              <a:gd name="T32" fmla="*/ 86201 w 247650"/>
                              <a:gd name="T33" fmla="*/ 8096 h 76200"/>
                              <a:gd name="T34" fmla="*/ 80486 w 247650"/>
                              <a:gd name="T35" fmla="*/ 9048 h 76200"/>
                              <a:gd name="T36" fmla="*/ 74771 w 247650"/>
                              <a:gd name="T37" fmla="*/ 10001 h 76200"/>
                              <a:gd name="T38" fmla="*/ 69056 w 247650"/>
                              <a:gd name="T39" fmla="*/ 10953 h 76200"/>
                              <a:gd name="T40" fmla="*/ 63341 w 247650"/>
                              <a:gd name="T41" fmla="*/ 12859 h 76200"/>
                              <a:gd name="T42" fmla="*/ 57626 w 247650"/>
                              <a:gd name="T43" fmla="*/ 14764 h 76200"/>
                              <a:gd name="T44" fmla="*/ 52864 w 247650"/>
                              <a:gd name="T45" fmla="*/ 16669 h 76200"/>
                              <a:gd name="T46" fmla="*/ 43339 w 247650"/>
                              <a:gd name="T47" fmla="*/ 20478 h 76200"/>
                              <a:gd name="T48" fmla="*/ 28099 w 247650"/>
                              <a:gd name="T49" fmla="*/ 28098 h 76200"/>
                              <a:gd name="T50" fmla="*/ 16669 w 247650"/>
                              <a:gd name="T51" fmla="*/ 34766 h 76200"/>
                              <a:gd name="T52" fmla="*/ 7144 w 247650"/>
                              <a:gd name="T53" fmla="*/ 41434 h 76200"/>
                              <a:gd name="T54" fmla="*/ 17621 w 247650"/>
                              <a:gd name="T55" fmla="*/ 37623 h 76200"/>
                              <a:gd name="T56" fmla="*/ 30004 w 247650"/>
                              <a:gd name="T57" fmla="*/ 33814 h 76200"/>
                              <a:gd name="T58" fmla="*/ 46196 w 247650"/>
                              <a:gd name="T59" fmla="*/ 30003 h 76200"/>
                              <a:gd name="T60" fmla="*/ 55721 w 247650"/>
                              <a:gd name="T61" fmla="*/ 29051 h 76200"/>
                              <a:gd name="T62" fmla="*/ 60484 w 247650"/>
                              <a:gd name="T63" fmla="*/ 28098 h 76200"/>
                              <a:gd name="T64" fmla="*/ 65246 w 247650"/>
                              <a:gd name="T65" fmla="*/ 28098 h 76200"/>
                              <a:gd name="T66" fmla="*/ 70009 w 247650"/>
                              <a:gd name="T67" fmla="*/ 28098 h 76200"/>
                              <a:gd name="T68" fmla="*/ 75724 w 247650"/>
                              <a:gd name="T69" fmla="*/ 28098 h 76200"/>
                              <a:gd name="T70" fmla="*/ 81439 w 247650"/>
                              <a:gd name="T71" fmla="*/ 28098 h 76200"/>
                              <a:gd name="T72" fmla="*/ 87154 w 247650"/>
                              <a:gd name="T73" fmla="*/ 29051 h 76200"/>
                              <a:gd name="T74" fmla="*/ 92869 w 247650"/>
                              <a:gd name="T75" fmla="*/ 30003 h 76200"/>
                              <a:gd name="T76" fmla="*/ 98584 w 247650"/>
                              <a:gd name="T77" fmla="*/ 30956 h 76200"/>
                              <a:gd name="T78" fmla="*/ 104299 w 247650"/>
                              <a:gd name="T79" fmla="*/ 31909 h 76200"/>
                              <a:gd name="T80" fmla="*/ 110014 w 247650"/>
                              <a:gd name="T81" fmla="*/ 33814 h 76200"/>
                              <a:gd name="T82" fmla="*/ 120491 w 247650"/>
                              <a:gd name="T83" fmla="*/ 37623 h 76200"/>
                              <a:gd name="T84" fmla="*/ 125254 w 247650"/>
                              <a:gd name="T85" fmla="*/ 39528 h 76200"/>
                              <a:gd name="T86" fmla="*/ 130016 w 247650"/>
                              <a:gd name="T87" fmla="*/ 41434 h 76200"/>
                              <a:gd name="T88" fmla="*/ 139541 w 247650"/>
                              <a:gd name="T89" fmla="*/ 47148 h 76200"/>
                              <a:gd name="T90" fmla="*/ 144304 w 247650"/>
                              <a:gd name="T91" fmla="*/ 50006 h 76200"/>
                              <a:gd name="T92" fmla="*/ 149066 w 247650"/>
                              <a:gd name="T93" fmla="*/ 52864 h 76200"/>
                              <a:gd name="T94" fmla="*/ 153829 w 247650"/>
                              <a:gd name="T95" fmla="*/ 55721 h 76200"/>
                              <a:gd name="T96" fmla="*/ 157639 w 247650"/>
                              <a:gd name="T97" fmla="*/ 59531 h 76200"/>
                              <a:gd name="T98" fmla="*/ 165259 w 247650"/>
                              <a:gd name="T99" fmla="*/ 67151 h 76200"/>
                              <a:gd name="T100" fmla="*/ 173831 w 247650"/>
                              <a:gd name="T101" fmla="*/ 76676 h 76200"/>
                              <a:gd name="T102" fmla="*/ 246221 w 247650"/>
                              <a:gd name="T103" fmla="*/ 76676 h 76200"/>
                              <a:gd name="T104" fmla="*/ 246221 w 247650"/>
                              <a:gd name="T105" fmla="*/ 76676 h 76200"/>
                              <a:gd name="T106" fmla="*/ 242411 w 247650"/>
                              <a:gd name="T107" fmla="*/ 72866 h 7620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9905431" name="Freeform: Shape 2184"/>
                        <wps:cNvSpPr>
                          <a:spLocks/>
                        </wps:cNvSpPr>
                        <wps:spPr bwMode="auto">
                          <a:xfrm>
                            <a:off x="3257" y="12953"/>
                            <a:ext cx="953" cy="190"/>
                          </a:xfrm>
                          <a:custGeom>
                            <a:avLst/>
                            <a:gdLst>
                              <a:gd name="T0" fmla="*/ 74771 w 95250"/>
                              <a:gd name="T1" fmla="*/ 16669 h 19050"/>
                              <a:gd name="T2" fmla="*/ 64294 w 95250"/>
                              <a:gd name="T3" fmla="*/ 14764 h 19050"/>
                              <a:gd name="T4" fmla="*/ 54769 w 95250"/>
                              <a:gd name="T5" fmla="*/ 12859 h 19050"/>
                              <a:gd name="T6" fmla="*/ 38576 w 95250"/>
                              <a:gd name="T7" fmla="*/ 10953 h 19050"/>
                              <a:gd name="T8" fmla="*/ 25241 w 95250"/>
                              <a:gd name="T9" fmla="*/ 9049 h 19050"/>
                              <a:gd name="T10" fmla="*/ 15716 w 95250"/>
                              <a:gd name="T11" fmla="*/ 8096 h 19050"/>
                              <a:gd name="T12" fmla="*/ 7144 w 95250"/>
                              <a:gd name="T13" fmla="*/ 7144 h 19050"/>
                              <a:gd name="T14" fmla="*/ 14764 w 95250"/>
                              <a:gd name="T15" fmla="*/ 9049 h 19050"/>
                              <a:gd name="T16" fmla="*/ 24289 w 95250"/>
                              <a:gd name="T17" fmla="*/ 11906 h 19050"/>
                              <a:gd name="T18" fmla="*/ 37624 w 95250"/>
                              <a:gd name="T19" fmla="*/ 15716 h 19050"/>
                              <a:gd name="T20" fmla="*/ 52864 w 95250"/>
                              <a:gd name="T21" fmla="*/ 20478 h 19050"/>
                              <a:gd name="T22" fmla="*/ 90964 w 95250"/>
                              <a:gd name="T23" fmla="*/ 20478 h 19050"/>
                              <a:gd name="T24" fmla="*/ 86201 w 95250"/>
                              <a:gd name="T25" fmla="*/ 19526 h 19050"/>
                              <a:gd name="T26" fmla="*/ 74771 w 95250"/>
                              <a:gd name="T27" fmla="*/ 16669 h 1905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2648876" name="Freeform: Shape 2185"/>
                        <wps:cNvSpPr>
                          <a:spLocks/>
                        </wps:cNvSpPr>
                        <wps:spPr bwMode="auto">
                          <a:xfrm>
                            <a:off x="11734" y="12981"/>
                            <a:ext cx="1620" cy="191"/>
                          </a:xfrm>
                          <a:custGeom>
                            <a:avLst/>
                            <a:gdLst>
                              <a:gd name="T0" fmla="*/ 150019 w 161925"/>
                              <a:gd name="T1" fmla="*/ 14764 h 19050"/>
                              <a:gd name="T2" fmla="*/ 145256 w 161925"/>
                              <a:gd name="T3" fmla="*/ 13811 h 19050"/>
                              <a:gd name="T4" fmla="*/ 135731 w 161925"/>
                              <a:gd name="T5" fmla="*/ 11906 h 19050"/>
                              <a:gd name="T6" fmla="*/ 117634 w 161925"/>
                              <a:gd name="T7" fmla="*/ 9049 h 19050"/>
                              <a:gd name="T8" fmla="*/ 99536 w 161925"/>
                              <a:gd name="T9" fmla="*/ 7144 h 19050"/>
                              <a:gd name="T10" fmla="*/ 82391 w 161925"/>
                              <a:gd name="T11" fmla="*/ 7144 h 19050"/>
                              <a:gd name="T12" fmla="*/ 17621 w 161925"/>
                              <a:gd name="T13" fmla="*/ 15716 h 19050"/>
                              <a:gd name="T14" fmla="*/ 10001 w 161925"/>
                              <a:gd name="T15" fmla="*/ 17621 h 19050"/>
                              <a:gd name="T16" fmla="*/ 7144 w 161925"/>
                              <a:gd name="T17" fmla="*/ 18574 h 19050"/>
                              <a:gd name="T18" fmla="*/ 159544 w 161925"/>
                              <a:gd name="T19" fmla="*/ 18574 h 19050"/>
                              <a:gd name="T20" fmla="*/ 154781 w 161925"/>
                              <a:gd name="T21" fmla="*/ 16669 h 19050"/>
                              <a:gd name="T22" fmla="*/ 150019 w 161925"/>
                              <a:gd name="T23" fmla="*/ 14764 h 190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0403537" name="Freeform: Shape 2186"/>
                        <wps:cNvSpPr>
                          <a:spLocks/>
                        </wps:cNvSpPr>
                        <wps:spPr bwMode="auto">
                          <a:xfrm>
                            <a:off x="57" y="10436"/>
                            <a:ext cx="2286" cy="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503327" name="Freeform: Shape 2187"/>
                        <wps:cNvSpPr>
                          <a:spLocks/>
                        </wps:cNvSpPr>
                        <wps:spPr bwMode="auto">
                          <a:xfrm>
                            <a:off x="4781" y="13058"/>
                            <a:ext cx="286" cy="95"/>
                          </a:xfrm>
                          <a:custGeom>
                            <a:avLst/>
                            <a:gdLst>
                              <a:gd name="T0" fmla="*/ 7144 w 28575"/>
                              <a:gd name="T1" fmla="*/ 7144 h 9525"/>
                              <a:gd name="T2" fmla="*/ 12859 w 28575"/>
                              <a:gd name="T3" fmla="*/ 9049 h 9525"/>
                              <a:gd name="T4" fmla="*/ 13811 w 28575"/>
                              <a:gd name="T5" fmla="*/ 9049 h 9525"/>
                              <a:gd name="T6" fmla="*/ 21431 w 28575"/>
                              <a:gd name="T7" fmla="*/ 9049 h 9525"/>
                              <a:gd name="T8" fmla="*/ 12859 w 28575"/>
                              <a:gd name="T9" fmla="*/ 8097 h 9525"/>
                              <a:gd name="T10" fmla="*/ 7144 w 28575"/>
                              <a:gd name="T11" fmla="*/ 7144 h 95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22769228" name="Freeform: Shape 2188"/>
                        <wps:cNvSpPr>
                          <a:spLocks/>
                        </wps:cNvSpPr>
                        <wps:spPr bwMode="auto">
                          <a:xfrm>
                            <a:off x="47" y="866"/>
                            <a:ext cx="3143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5896927" name="Freeform: Shape 2189"/>
                        <wps:cNvSpPr>
                          <a:spLocks/>
                        </wps:cNvSpPr>
                        <wps:spPr bwMode="auto">
                          <a:xfrm>
                            <a:off x="5419" y="4997"/>
                            <a:ext cx="2286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8934929" name="Freeform: Shape 2190"/>
                        <wps:cNvSpPr>
                          <a:spLocks/>
                        </wps:cNvSpPr>
                        <wps:spPr bwMode="auto">
                          <a:xfrm>
                            <a:off x="2371" y="9491"/>
                            <a:ext cx="2572" cy="2953"/>
                          </a:xfrm>
                          <a:custGeom>
                            <a:avLst/>
                            <a:gdLst>
                              <a:gd name="T0" fmla="*/ 213836 w 257175"/>
                              <a:gd name="T1" fmla="*/ 191416 h 295275"/>
                              <a:gd name="T2" fmla="*/ 241459 w 257175"/>
                              <a:gd name="T3" fmla="*/ 159983 h 295275"/>
                              <a:gd name="T4" fmla="*/ 255746 w 257175"/>
                              <a:gd name="T5" fmla="*/ 121883 h 295275"/>
                              <a:gd name="T6" fmla="*/ 255746 w 257175"/>
                              <a:gd name="T7" fmla="*/ 82830 h 295275"/>
                              <a:gd name="T8" fmla="*/ 243364 w 257175"/>
                              <a:gd name="T9" fmla="*/ 49493 h 295275"/>
                              <a:gd name="T10" fmla="*/ 230029 w 257175"/>
                              <a:gd name="T11" fmla="*/ 33300 h 295275"/>
                              <a:gd name="T12" fmla="*/ 230029 w 257175"/>
                              <a:gd name="T13" fmla="*/ 33300 h 295275"/>
                              <a:gd name="T14" fmla="*/ 225266 w 257175"/>
                              <a:gd name="T15" fmla="*/ 28538 h 295275"/>
                              <a:gd name="T16" fmla="*/ 120491 w 257175"/>
                              <a:gd name="T17" fmla="*/ 19966 h 295275"/>
                              <a:gd name="T18" fmla="*/ 129064 w 257175"/>
                              <a:gd name="T19" fmla="*/ 119978 h 295275"/>
                              <a:gd name="T20" fmla="*/ 204311 w 257175"/>
                              <a:gd name="T21" fmla="*/ 95213 h 295275"/>
                              <a:gd name="T22" fmla="*/ 208121 w 257175"/>
                              <a:gd name="T23" fmla="*/ 115216 h 295275"/>
                              <a:gd name="T24" fmla="*/ 203359 w 257175"/>
                              <a:gd name="T25" fmla="*/ 139028 h 295275"/>
                              <a:gd name="T26" fmla="*/ 189071 w 257175"/>
                              <a:gd name="T27" fmla="*/ 162841 h 295275"/>
                              <a:gd name="T28" fmla="*/ 165259 w 257175"/>
                              <a:gd name="T29" fmla="*/ 182843 h 295275"/>
                              <a:gd name="T30" fmla="*/ 158591 w 257175"/>
                              <a:gd name="T31" fmla="*/ 186653 h 295275"/>
                              <a:gd name="T32" fmla="*/ 154781 w 257175"/>
                              <a:gd name="T33" fmla="*/ 188558 h 295275"/>
                              <a:gd name="T34" fmla="*/ 150971 w 257175"/>
                              <a:gd name="T35" fmla="*/ 190463 h 295275"/>
                              <a:gd name="T36" fmla="*/ 134779 w 257175"/>
                              <a:gd name="T37" fmla="*/ 198083 h 295275"/>
                              <a:gd name="T38" fmla="*/ 103346 w 257175"/>
                              <a:gd name="T39" fmla="*/ 214275 h 295275"/>
                              <a:gd name="T40" fmla="*/ 73819 w 257175"/>
                              <a:gd name="T41" fmla="*/ 230468 h 295275"/>
                              <a:gd name="T42" fmla="*/ 48101 w 257175"/>
                              <a:gd name="T43" fmla="*/ 245708 h 295275"/>
                              <a:gd name="T44" fmla="*/ 28099 w 257175"/>
                              <a:gd name="T45" fmla="*/ 260948 h 295275"/>
                              <a:gd name="T46" fmla="*/ 24289 w 257175"/>
                              <a:gd name="T47" fmla="*/ 264758 h 295275"/>
                              <a:gd name="T48" fmla="*/ 20479 w 257175"/>
                              <a:gd name="T49" fmla="*/ 268568 h 295275"/>
                              <a:gd name="T50" fmla="*/ 14764 w 257175"/>
                              <a:gd name="T51" fmla="*/ 275236 h 295275"/>
                              <a:gd name="T52" fmla="*/ 12859 w 257175"/>
                              <a:gd name="T53" fmla="*/ 278093 h 295275"/>
                              <a:gd name="T54" fmla="*/ 10954 w 257175"/>
                              <a:gd name="T55" fmla="*/ 280950 h 295275"/>
                              <a:gd name="T56" fmla="*/ 9049 w 257175"/>
                              <a:gd name="T57" fmla="*/ 285713 h 295275"/>
                              <a:gd name="T58" fmla="*/ 7144 w 257175"/>
                              <a:gd name="T59" fmla="*/ 289523 h 295275"/>
                              <a:gd name="T60" fmla="*/ 9049 w 257175"/>
                              <a:gd name="T61" fmla="*/ 285713 h 295275"/>
                              <a:gd name="T62" fmla="*/ 11906 w 257175"/>
                              <a:gd name="T63" fmla="*/ 281903 h 295275"/>
                              <a:gd name="T64" fmla="*/ 13811 w 257175"/>
                              <a:gd name="T65" fmla="*/ 279046 h 295275"/>
                              <a:gd name="T66" fmla="*/ 16669 w 257175"/>
                              <a:gd name="T67" fmla="*/ 276188 h 295275"/>
                              <a:gd name="T68" fmla="*/ 23336 w 257175"/>
                              <a:gd name="T69" fmla="*/ 270473 h 295275"/>
                              <a:gd name="T70" fmla="*/ 27146 w 257175"/>
                              <a:gd name="T71" fmla="*/ 267616 h 295275"/>
                              <a:gd name="T72" fmla="*/ 31909 w 257175"/>
                              <a:gd name="T73" fmla="*/ 264758 h 295275"/>
                              <a:gd name="T74" fmla="*/ 53816 w 257175"/>
                              <a:gd name="T75" fmla="*/ 253328 h 295275"/>
                              <a:gd name="T76" fmla="*/ 80486 w 257175"/>
                              <a:gd name="T77" fmla="*/ 242850 h 295275"/>
                              <a:gd name="T78" fmla="*/ 110966 w 257175"/>
                              <a:gd name="T79" fmla="*/ 232373 h 295275"/>
                              <a:gd name="T80" fmla="*/ 144304 w 257175"/>
                              <a:gd name="T81" fmla="*/ 221896 h 295275"/>
                              <a:gd name="T82" fmla="*/ 161449 w 257175"/>
                              <a:gd name="T83" fmla="*/ 216180 h 295275"/>
                              <a:gd name="T84" fmla="*/ 166211 w 257175"/>
                              <a:gd name="T85" fmla="*/ 215228 h 295275"/>
                              <a:gd name="T86" fmla="*/ 170974 w 257175"/>
                              <a:gd name="T87" fmla="*/ 213323 h 295275"/>
                              <a:gd name="T88" fmla="*/ 180499 w 257175"/>
                              <a:gd name="T89" fmla="*/ 209513 h 295275"/>
                              <a:gd name="T90" fmla="*/ 213836 w 257175"/>
                              <a:gd name="T91" fmla="*/ 191416 h 2952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5187106" name="Freeform: Shape 2191"/>
                        <wps:cNvSpPr>
                          <a:spLocks/>
                        </wps:cNvSpPr>
                        <wps:spPr bwMode="auto">
                          <a:xfrm>
                            <a:off x="3549" y="1196"/>
                            <a:ext cx="2572" cy="4096"/>
                          </a:xfrm>
                          <a:custGeom>
                            <a:avLst/>
                            <a:gdLst>
                              <a:gd name="T0" fmla="*/ 15063 w 257175"/>
                              <a:gd name="T1" fmla="*/ 191219 h 409575"/>
                              <a:gd name="T2" fmla="*/ 16015 w 257175"/>
                              <a:gd name="T3" fmla="*/ 196934 h 409575"/>
                              <a:gd name="T4" fmla="*/ 19825 w 257175"/>
                              <a:gd name="T5" fmla="*/ 218842 h 409575"/>
                              <a:gd name="T6" fmla="*/ 27445 w 257175"/>
                              <a:gd name="T7" fmla="*/ 261704 h 409575"/>
                              <a:gd name="T8" fmla="*/ 34113 w 257175"/>
                              <a:gd name="T9" fmla="*/ 301709 h 409575"/>
                              <a:gd name="T10" fmla="*/ 37923 w 257175"/>
                              <a:gd name="T11" fmla="*/ 337904 h 409575"/>
                              <a:gd name="T12" fmla="*/ 37923 w 257175"/>
                              <a:gd name="T13" fmla="*/ 368384 h 409575"/>
                              <a:gd name="T14" fmla="*/ 36970 w 257175"/>
                              <a:gd name="T15" fmla="*/ 375052 h 409575"/>
                              <a:gd name="T16" fmla="*/ 36018 w 257175"/>
                              <a:gd name="T17" fmla="*/ 380767 h 409575"/>
                              <a:gd name="T18" fmla="*/ 33160 w 257175"/>
                              <a:gd name="T19" fmla="*/ 391244 h 409575"/>
                              <a:gd name="T20" fmla="*/ 31255 w 257175"/>
                              <a:gd name="T21" fmla="*/ 396006 h 409575"/>
                              <a:gd name="T22" fmla="*/ 29350 w 257175"/>
                              <a:gd name="T23" fmla="*/ 399817 h 409575"/>
                              <a:gd name="T24" fmla="*/ 26493 w 257175"/>
                              <a:gd name="T25" fmla="*/ 405531 h 409575"/>
                              <a:gd name="T26" fmla="*/ 23635 w 257175"/>
                              <a:gd name="T27" fmla="*/ 410294 h 409575"/>
                              <a:gd name="T28" fmla="*/ 27445 w 257175"/>
                              <a:gd name="T29" fmla="*/ 406484 h 409575"/>
                              <a:gd name="T30" fmla="*/ 31255 w 257175"/>
                              <a:gd name="T31" fmla="*/ 400769 h 409575"/>
                              <a:gd name="T32" fmla="*/ 33160 w 257175"/>
                              <a:gd name="T33" fmla="*/ 396959 h 409575"/>
                              <a:gd name="T34" fmla="*/ 35065 w 257175"/>
                              <a:gd name="T35" fmla="*/ 393149 h 409575"/>
                              <a:gd name="T36" fmla="*/ 39828 w 257175"/>
                              <a:gd name="T37" fmla="*/ 382672 h 409575"/>
                              <a:gd name="T38" fmla="*/ 41733 w 257175"/>
                              <a:gd name="T39" fmla="*/ 376956 h 409575"/>
                              <a:gd name="T40" fmla="*/ 43638 w 257175"/>
                              <a:gd name="T41" fmla="*/ 370289 h 409575"/>
                              <a:gd name="T42" fmla="*/ 49353 w 257175"/>
                              <a:gd name="T43" fmla="*/ 338856 h 409575"/>
                              <a:gd name="T44" fmla="*/ 51258 w 257175"/>
                              <a:gd name="T45" fmla="*/ 301709 h 409575"/>
                              <a:gd name="T46" fmla="*/ 51258 w 257175"/>
                              <a:gd name="T47" fmla="*/ 260751 h 409575"/>
                              <a:gd name="T48" fmla="*/ 50305 w 257175"/>
                              <a:gd name="T49" fmla="*/ 216936 h 409575"/>
                              <a:gd name="T50" fmla="*/ 49353 w 257175"/>
                              <a:gd name="T51" fmla="*/ 194076 h 409575"/>
                              <a:gd name="T52" fmla="*/ 49353 w 257175"/>
                              <a:gd name="T53" fmla="*/ 188361 h 409575"/>
                              <a:gd name="T54" fmla="*/ 49353 w 257175"/>
                              <a:gd name="T55" fmla="*/ 183599 h 409575"/>
                              <a:gd name="T56" fmla="*/ 49353 w 257175"/>
                              <a:gd name="T57" fmla="*/ 173122 h 409575"/>
                              <a:gd name="T58" fmla="*/ 56973 w 257175"/>
                              <a:gd name="T59" fmla="*/ 135022 h 409575"/>
                              <a:gd name="T60" fmla="*/ 75070 w 257175"/>
                              <a:gd name="T61" fmla="*/ 105494 h 409575"/>
                              <a:gd name="T62" fmla="*/ 98883 w 257175"/>
                              <a:gd name="T63" fmla="*/ 86444 h 409575"/>
                              <a:gd name="T64" fmla="*/ 122695 w 257175"/>
                              <a:gd name="T65" fmla="*/ 78824 h 409575"/>
                              <a:gd name="T66" fmla="*/ 138888 w 257175"/>
                              <a:gd name="T67" fmla="*/ 175979 h 409575"/>
                              <a:gd name="T68" fmla="*/ 253188 w 257175"/>
                              <a:gd name="T69" fmla="*/ 127401 h 409575"/>
                              <a:gd name="T70" fmla="*/ 183655 w 257175"/>
                              <a:gd name="T71" fmla="*/ 15959 h 409575"/>
                              <a:gd name="T72" fmla="*/ 176035 w 257175"/>
                              <a:gd name="T73" fmla="*/ 13101 h 409575"/>
                              <a:gd name="T74" fmla="*/ 176035 w 257175"/>
                              <a:gd name="T75" fmla="*/ 13101 h 409575"/>
                              <a:gd name="T76" fmla="*/ 150318 w 257175"/>
                              <a:gd name="T77" fmla="*/ 7386 h 409575"/>
                              <a:gd name="T78" fmla="*/ 106503 w 257175"/>
                              <a:gd name="T79" fmla="*/ 12149 h 409575"/>
                              <a:gd name="T80" fmla="*/ 63640 w 257175"/>
                              <a:gd name="T81" fmla="*/ 34057 h 409575"/>
                              <a:gd name="T82" fmla="*/ 29350 w 257175"/>
                              <a:gd name="T83" fmla="*/ 72157 h 409575"/>
                              <a:gd name="T84" fmla="*/ 10300 w 257175"/>
                              <a:gd name="T85" fmla="*/ 120734 h 409575"/>
                              <a:gd name="T86" fmla="*/ 8395 w 257175"/>
                              <a:gd name="T87" fmla="*/ 172169 h 409575"/>
                              <a:gd name="T88" fmla="*/ 10300 w 257175"/>
                              <a:gd name="T89" fmla="*/ 184551 h 409575"/>
                              <a:gd name="T90" fmla="*/ 15063 w 257175"/>
                              <a:gd name="T91" fmla="*/ 191219 h 4095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625856" name="Freeform: Shape 2192"/>
                        <wps:cNvSpPr>
                          <a:spLocks/>
                        </wps:cNvSpPr>
                        <wps:spPr bwMode="auto">
                          <a:xfrm>
                            <a:off x="2638" y="5522"/>
                            <a:ext cx="2857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0750224" name="Freeform: Shape 2193"/>
                        <wps:cNvSpPr>
                          <a:spLocks/>
                        </wps:cNvSpPr>
                        <wps:spPr bwMode="auto">
                          <a:xfrm>
                            <a:off x="10144" y="10000"/>
                            <a:ext cx="2286" cy="3143"/>
                          </a:xfrm>
                          <a:custGeom>
                            <a:avLst/>
                            <a:gdLst>
                              <a:gd name="T0" fmla="*/ 115729 w 228600"/>
                              <a:gd name="T1" fmla="*/ 304343 h 314325"/>
                              <a:gd name="T2" fmla="*/ 127159 w 228600"/>
                              <a:gd name="T3" fmla="*/ 294818 h 314325"/>
                              <a:gd name="T4" fmla="*/ 137636 w 228600"/>
                              <a:gd name="T5" fmla="*/ 285293 h 314325"/>
                              <a:gd name="T6" fmla="*/ 138589 w 228600"/>
                              <a:gd name="T7" fmla="*/ 284340 h 314325"/>
                              <a:gd name="T8" fmla="*/ 139541 w 228600"/>
                              <a:gd name="T9" fmla="*/ 283388 h 314325"/>
                              <a:gd name="T10" fmla="*/ 140494 w 228600"/>
                              <a:gd name="T11" fmla="*/ 282435 h 314325"/>
                              <a:gd name="T12" fmla="*/ 143351 w 228600"/>
                              <a:gd name="T13" fmla="*/ 280531 h 314325"/>
                              <a:gd name="T14" fmla="*/ 148114 w 228600"/>
                              <a:gd name="T15" fmla="*/ 275768 h 314325"/>
                              <a:gd name="T16" fmla="*/ 167164 w 228600"/>
                              <a:gd name="T17" fmla="*/ 254813 h 314325"/>
                              <a:gd name="T18" fmla="*/ 197644 w 228600"/>
                              <a:gd name="T19" fmla="*/ 211951 h 314325"/>
                              <a:gd name="T20" fmla="*/ 229076 w 228600"/>
                              <a:gd name="T21" fmla="*/ 125273 h 314325"/>
                              <a:gd name="T22" fmla="*/ 220504 w 228600"/>
                              <a:gd name="T23" fmla="*/ 54788 h 314325"/>
                              <a:gd name="T24" fmla="*/ 206216 w 228600"/>
                              <a:gd name="T25" fmla="*/ 32881 h 314325"/>
                              <a:gd name="T26" fmla="*/ 191929 w 228600"/>
                              <a:gd name="T27" fmla="*/ 20498 h 314325"/>
                              <a:gd name="T28" fmla="*/ 186214 w 228600"/>
                              <a:gd name="T29" fmla="*/ 16688 h 314325"/>
                              <a:gd name="T30" fmla="*/ 186214 w 228600"/>
                              <a:gd name="T31" fmla="*/ 16688 h 314325"/>
                              <a:gd name="T32" fmla="*/ 157639 w 228600"/>
                              <a:gd name="T33" fmla="*/ 7163 h 314325"/>
                              <a:gd name="T34" fmla="*/ 93821 w 228600"/>
                              <a:gd name="T35" fmla="*/ 82410 h 314325"/>
                              <a:gd name="T36" fmla="*/ 154781 w 228600"/>
                              <a:gd name="T37" fmla="*/ 160515 h 314325"/>
                              <a:gd name="T38" fmla="*/ 206216 w 228600"/>
                              <a:gd name="T39" fmla="*/ 128131 h 314325"/>
                              <a:gd name="T40" fmla="*/ 170974 w 228600"/>
                              <a:gd name="T41" fmla="*/ 194806 h 314325"/>
                              <a:gd name="T42" fmla="*/ 140494 w 228600"/>
                              <a:gd name="T43" fmla="*/ 231001 h 314325"/>
                              <a:gd name="T44" fmla="*/ 122396 w 228600"/>
                              <a:gd name="T45" fmla="*/ 247193 h 314325"/>
                              <a:gd name="T46" fmla="*/ 117634 w 228600"/>
                              <a:gd name="T47" fmla="*/ 251003 h 314325"/>
                              <a:gd name="T48" fmla="*/ 114776 w 228600"/>
                              <a:gd name="T49" fmla="*/ 252908 h 314325"/>
                              <a:gd name="T50" fmla="*/ 113824 w 228600"/>
                              <a:gd name="T51" fmla="*/ 253860 h 314325"/>
                              <a:gd name="T52" fmla="*/ 113824 w 228600"/>
                              <a:gd name="T53" fmla="*/ 253860 h 314325"/>
                              <a:gd name="T54" fmla="*/ 113824 w 228600"/>
                              <a:gd name="T55" fmla="*/ 253860 h 314325"/>
                              <a:gd name="T56" fmla="*/ 112871 w 228600"/>
                              <a:gd name="T57" fmla="*/ 254813 h 314325"/>
                              <a:gd name="T58" fmla="*/ 102394 w 228600"/>
                              <a:gd name="T59" fmla="*/ 262433 h 314325"/>
                              <a:gd name="T60" fmla="*/ 7144 w 228600"/>
                              <a:gd name="T61" fmla="*/ 314821 h 314325"/>
                              <a:gd name="T62" fmla="*/ 101441 w 228600"/>
                              <a:gd name="T63" fmla="*/ 314821 h 314325"/>
                              <a:gd name="T64" fmla="*/ 104299 w 228600"/>
                              <a:gd name="T65" fmla="*/ 312915 h 314325"/>
                              <a:gd name="T66" fmla="*/ 115729 w 228600"/>
                              <a:gd name="T67" fmla="*/ 304343 h 31432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4662334" name="Freeform: Shape 2194"/>
                        <wps:cNvSpPr>
                          <a:spLocks/>
                        </wps:cNvSpPr>
                        <wps:spPr bwMode="auto">
                          <a:xfrm>
                            <a:off x="1466" y="12257"/>
                            <a:ext cx="5715" cy="953"/>
                          </a:xfrm>
                          <a:custGeom>
                            <a:avLst/>
                            <a:gdLst>
                              <a:gd name="T0" fmla="*/ 509111 w 571500"/>
                              <a:gd name="T1" fmla="*/ 70961 h 95250"/>
                              <a:gd name="T2" fmla="*/ 494824 w 571500"/>
                              <a:gd name="T3" fmla="*/ 65246 h 95250"/>
                              <a:gd name="T4" fmla="*/ 481489 w 571500"/>
                              <a:gd name="T5" fmla="*/ 59531 h 95250"/>
                              <a:gd name="T6" fmla="*/ 474821 w 571500"/>
                              <a:gd name="T7" fmla="*/ 56673 h 95250"/>
                              <a:gd name="T8" fmla="*/ 468154 w 571500"/>
                              <a:gd name="T9" fmla="*/ 53816 h 95250"/>
                              <a:gd name="T10" fmla="*/ 461486 w 571500"/>
                              <a:gd name="T11" fmla="*/ 50959 h 95250"/>
                              <a:gd name="T12" fmla="*/ 454819 w 571500"/>
                              <a:gd name="T13" fmla="*/ 48101 h 95250"/>
                              <a:gd name="T14" fmla="*/ 439579 w 571500"/>
                              <a:gd name="T15" fmla="*/ 41434 h 95250"/>
                              <a:gd name="T16" fmla="*/ 424339 w 571500"/>
                              <a:gd name="T17" fmla="*/ 35719 h 95250"/>
                              <a:gd name="T18" fmla="*/ 416719 w 571500"/>
                              <a:gd name="T19" fmla="*/ 32861 h 95250"/>
                              <a:gd name="T20" fmla="*/ 409099 w 571500"/>
                              <a:gd name="T21" fmla="*/ 30003 h 95250"/>
                              <a:gd name="T22" fmla="*/ 393859 w 571500"/>
                              <a:gd name="T23" fmla="*/ 25241 h 95250"/>
                              <a:gd name="T24" fmla="*/ 378619 w 571500"/>
                              <a:gd name="T25" fmla="*/ 21431 h 95250"/>
                              <a:gd name="T26" fmla="*/ 363379 w 571500"/>
                              <a:gd name="T27" fmla="*/ 17621 h 95250"/>
                              <a:gd name="T28" fmla="*/ 348139 w 571500"/>
                              <a:gd name="T29" fmla="*/ 14764 h 95250"/>
                              <a:gd name="T30" fmla="*/ 332899 w 571500"/>
                              <a:gd name="T31" fmla="*/ 11906 h 95250"/>
                              <a:gd name="T32" fmla="*/ 317659 w 571500"/>
                              <a:gd name="T33" fmla="*/ 10001 h 95250"/>
                              <a:gd name="T34" fmla="*/ 310039 w 571500"/>
                              <a:gd name="T35" fmla="*/ 9048 h 95250"/>
                              <a:gd name="T36" fmla="*/ 302419 w 571500"/>
                              <a:gd name="T37" fmla="*/ 8096 h 95250"/>
                              <a:gd name="T38" fmla="*/ 288131 w 571500"/>
                              <a:gd name="T39" fmla="*/ 7144 h 95250"/>
                              <a:gd name="T40" fmla="*/ 273844 w 571500"/>
                              <a:gd name="T41" fmla="*/ 7144 h 95250"/>
                              <a:gd name="T42" fmla="*/ 259556 w 571500"/>
                              <a:gd name="T43" fmla="*/ 7144 h 95250"/>
                              <a:gd name="T44" fmla="*/ 252889 w 571500"/>
                              <a:gd name="T45" fmla="*/ 7144 h 95250"/>
                              <a:gd name="T46" fmla="*/ 246221 w 571500"/>
                              <a:gd name="T47" fmla="*/ 7144 h 95250"/>
                              <a:gd name="T48" fmla="*/ 232886 w 571500"/>
                              <a:gd name="T49" fmla="*/ 8096 h 95250"/>
                              <a:gd name="T50" fmla="*/ 181451 w 571500"/>
                              <a:gd name="T51" fmla="*/ 15716 h 95250"/>
                              <a:gd name="T52" fmla="*/ 95726 w 571500"/>
                              <a:gd name="T53" fmla="*/ 41434 h 95250"/>
                              <a:gd name="T54" fmla="*/ 33814 w 571500"/>
                              <a:gd name="T55" fmla="*/ 71914 h 95250"/>
                              <a:gd name="T56" fmla="*/ 7144 w 571500"/>
                              <a:gd name="T57" fmla="*/ 90011 h 95250"/>
                              <a:gd name="T58" fmla="*/ 19526 w 571500"/>
                              <a:gd name="T59" fmla="*/ 90011 h 95250"/>
                              <a:gd name="T60" fmla="*/ 39529 w 571500"/>
                              <a:gd name="T61" fmla="*/ 81439 h 95250"/>
                              <a:gd name="T62" fmla="*/ 103346 w 571500"/>
                              <a:gd name="T63" fmla="*/ 61436 h 95250"/>
                              <a:gd name="T64" fmla="*/ 187166 w 571500"/>
                              <a:gd name="T65" fmla="*/ 47148 h 95250"/>
                              <a:gd name="T66" fmla="*/ 235744 w 571500"/>
                              <a:gd name="T67" fmla="*/ 45244 h 95250"/>
                              <a:gd name="T68" fmla="*/ 287179 w 571500"/>
                              <a:gd name="T69" fmla="*/ 48101 h 95250"/>
                              <a:gd name="T70" fmla="*/ 340519 w 571500"/>
                              <a:gd name="T71" fmla="*/ 57626 h 95250"/>
                              <a:gd name="T72" fmla="*/ 353854 w 571500"/>
                              <a:gd name="T73" fmla="*/ 61436 h 95250"/>
                              <a:gd name="T74" fmla="*/ 367189 w 571500"/>
                              <a:gd name="T75" fmla="*/ 65246 h 95250"/>
                              <a:gd name="T76" fmla="*/ 380524 w 571500"/>
                              <a:gd name="T77" fmla="*/ 70009 h 95250"/>
                              <a:gd name="T78" fmla="*/ 393859 w 571500"/>
                              <a:gd name="T79" fmla="*/ 74771 h 95250"/>
                              <a:gd name="T80" fmla="*/ 400526 w 571500"/>
                              <a:gd name="T81" fmla="*/ 77628 h 95250"/>
                              <a:gd name="T82" fmla="*/ 407194 w 571500"/>
                              <a:gd name="T83" fmla="*/ 80486 h 95250"/>
                              <a:gd name="T84" fmla="*/ 420529 w 571500"/>
                              <a:gd name="T85" fmla="*/ 86201 h 95250"/>
                              <a:gd name="T86" fmla="*/ 429101 w 571500"/>
                              <a:gd name="T87" fmla="*/ 90964 h 95250"/>
                              <a:gd name="T88" fmla="*/ 565309 w 571500"/>
                              <a:gd name="T89" fmla="*/ 90964 h 95250"/>
                              <a:gd name="T90" fmla="*/ 524351 w 571500"/>
                              <a:gd name="T91" fmla="*/ 77628 h 95250"/>
                              <a:gd name="T92" fmla="*/ 509111 w 571500"/>
                              <a:gd name="T93" fmla="*/ 70961 h 9525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2285903" name="Freeform: Shape 2195"/>
                        <wps:cNvSpPr>
                          <a:spLocks/>
                        </wps:cNvSpPr>
                        <wps:spPr bwMode="auto">
                          <a:xfrm>
                            <a:off x="0" y="3618"/>
                            <a:ext cx="3714" cy="6382"/>
                          </a:xfrm>
                          <a:custGeom>
                            <a:avLst/>
                            <a:gdLst>
                              <a:gd name="T0" fmla="*/ 132874 w 371475"/>
                              <a:gd name="T1" fmla="*/ 493871 h 638175"/>
                              <a:gd name="T2" fmla="*/ 144304 w 371475"/>
                              <a:gd name="T3" fmla="*/ 484346 h 638175"/>
                              <a:gd name="T4" fmla="*/ 155734 w 371475"/>
                              <a:gd name="T5" fmla="*/ 474821 h 638175"/>
                              <a:gd name="T6" fmla="*/ 167164 w 371475"/>
                              <a:gd name="T7" fmla="*/ 465296 h 638175"/>
                              <a:gd name="T8" fmla="*/ 172879 w 371475"/>
                              <a:gd name="T9" fmla="*/ 460534 h 638175"/>
                              <a:gd name="T10" fmla="*/ 178594 w 371475"/>
                              <a:gd name="T11" fmla="*/ 455771 h 638175"/>
                              <a:gd name="T12" fmla="*/ 184309 w 371475"/>
                              <a:gd name="T13" fmla="*/ 451009 h 638175"/>
                              <a:gd name="T14" fmla="*/ 190024 w 371475"/>
                              <a:gd name="T15" fmla="*/ 446246 h 638175"/>
                              <a:gd name="T16" fmla="*/ 202406 w 371475"/>
                              <a:gd name="T17" fmla="*/ 436721 h 638175"/>
                              <a:gd name="T18" fmla="*/ 214789 w 371475"/>
                              <a:gd name="T19" fmla="*/ 426244 h 638175"/>
                              <a:gd name="T20" fmla="*/ 220504 w 371475"/>
                              <a:gd name="T21" fmla="*/ 420528 h 638175"/>
                              <a:gd name="T22" fmla="*/ 226219 w 371475"/>
                              <a:gd name="T23" fmla="*/ 414814 h 638175"/>
                              <a:gd name="T24" fmla="*/ 237649 w 371475"/>
                              <a:gd name="T25" fmla="*/ 403384 h 638175"/>
                              <a:gd name="T26" fmla="*/ 248126 w 371475"/>
                              <a:gd name="T27" fmla="*/ 391953 h 638175"/>
                              <a:gd name="T28" fmla="*/ 258604 w 371475"/>
                              <a:gd name="T29" fmla="*/ 380524 h 638175"/>
                              <a:gd name="T30" fmla="*/ 268129 w 371475"/>
                              <a:gd name="T31" fmla="*/ 369094 h 638175"/>
                              <a:gd name="T32" fmla="*/ 277654 w 371475"/>
                              <a:gd name="T33" fmla="*/ 356711 h 638175"/>
                              <a:gd name="T34" fmla="*/ 286226 w 371475"/>
                              <a:gd name="T35" fmla="*/ 344328 h 638175"/>
                              <a:gd name="T36" fmla="*/ 290036 w 371475"/>
                              <a:gd name="T37" fmla="*/ 338614 h 638175"/>
                              <a:gd name="T38" fmla="*/ 293846 w 371475"/>
                              <a:gd name="T39" fmla="*/ 332899 h 638175"/>
                              <a:gd name="T40" fmla="*/ 301466 w 371475"/>
                              <a:gd name="T41" fmla="*/ 320516 h 638175"/>
                              <a:gd name="T42" fmla="*/ 308134 w 371475"/>
                              <a:gd name="T43" fmla="*/ 308134 h 638175"/>
                              <a:gd name="T44" fmla="*/ 314801 w 371475"/>
                              <a:gd name="T45" fmla="*/ 295751 h 638175"/>
                              <a:gd name="T46" fmla="*/ 317659 w 371475"/>
                              <a:gd name="T47" fmla="*/ 290036 h 638175"/>
                              <a:gd name="T48" fmla="*/ 320516 w 371475"/>
                              <a:gd name="T49" fmla="*/ 283369 h 638175"/>
                              <a:gd name="T50" fmla="*/ 326231 w 371475"/>
                              <a:gd name="T51" fmla="*/ 270986 h 638175"/>
                              <a:gd name="T52" fmla="*/ 344329 w 371475"/>
                              <a:gd name="T53" fmla="*/ 222409 h 638175"/>
                              <a:gd name="T54" fmla="*/ 362426 w 371475"/>
                              <a:gd name="T55" fmla="*/ 134778 h 638175"/>
                              <a:gd name="T56" fmla="*/ 365284 w 371475"/>
                              <a:gd name="T57" fmla="*/ 66199 h 638175"/>
                              <a:gd name="T58" fmla="*/ 360521 w 371475"/>
                              <a:gd name="T59" fmla="*/ 22384 h 638175"/>
                              <a:gd name="T60" fmla="*/ 359569 w 371475"/>
                              <a:gd name="T61" fmla="*/ 15716 h 638175"/>
                              <a:gd name="T62" fmla="*/ 358616 w 371475"/>
                              <a:gd name="T63" fmla="*/ 10954 h 638175"/>
                              <a:gd name="T64" fmla="*/ 357664 w 371475"/>
                              <a:gd name="T65" fmla="*/ 7144 h 638175"/>
                              <a:gd name="T66" fmla="*/ 357664 w 371475"/>
                              <a:gd name="T67" fmla="*/ 10954 h 638175"/>
                              <a:gd name="T68" fmla="*/ 357664 w 371475"/>
                              <a:gd name="T69" fmla="*/ 22384 h 638175"/>
                              <a:gd name="T70" fmla="*/ 354806 w 371475"/>
                              <a:gd name="T71" fmla="*/ 65246 h 638175"/>
                              <a:gd name="T72" fmla="*/ 342424 w 371475"/>
                              <a:gd name="T73" fmla="*/ 130969 h 638175"/>
                              <a:gd name="T74" fmla="*/ 315754 w 371475"/>
                              <a:gd name="T75" fmla="*/ 211931 h 638175"/>
                              <a:gd name="T76" fmla="*/ 294799 w 371475"/>
                              <a:gd name="T77" fmla="*/ 255746 h 638175"/>
                              <a:gd name="T78" fmla="*/ 268129 w 371475"/>
                              <a:gd name="T79" fmla="*/ 299561 h 638175"/>
                              <a:gd name="T80" fmla="*/ 234791 w 371475"/>
                              <a:gd name="T81" fmla="*/ 341471 h 638175"/>
                              <a:gd name="T82" fmla="*/ 225266 w 371475"/>
                              <a:gd name="T83" fmla="*/ 351949 h 638175"/>
                              <a:gd name="T84" fmla="*/ 215741 w 371475"/>
                              <a:gd name="T85" fmla="*/ 361474 h 638175"/>
                              <a:gd name="T86" fmla="*/ 205264 w 371475"/>
                              <a:gd name="T87" fmla="*/ 370999 h 638175"/>
                              <a:gd name="T88" fmla="*/ 194786 w 371475"/>
                              <a:gd name="T89" fmla="*/ 380524 h 638175"/>
                              <a:gd name="T90" fmla="*/ 189071 w 371475"/>
                              <a:gd name="T91" fmla="*/ 385286 h 638175"/>
                              <a:gd name="T92" fmla="*/ 183356 w 371475"/>
                              <a:gd name="T93" fmla="*/ 390049 h 638175"/>
                              <a:gd name="T94" fmla="*/ 171926 w 371475"/>
                              <a:gd name="T95" fmla="*/ 398621 h 638175"/>
                              <a:gd name="T96" fmla="*/ 160496 w 371475"/>
                              <a:gd name="T97" fmla="*/ 407194 h 638175"/>
                              <a:gd name="T98" fmla="*/ 157639 w 371475"/>
                              <a:gd name="T99" fmla="*/ 409099 h 638175"/>
                              <a:gd name="T100" fmla="*/ 153829 w 371475"/>
                              <a:gd name="T101" fmla="*/ 411003 h 638175"/>
                              <a:gd name="T102" fmla="*/ 147161 w 371475"/>
                              <a:gd name="T103" fmla="*/ 415766 h 638175"/>
                              <a:gd name="T104" fmla="*/ 140494 w 371475"/>
                              <a:gd name="T105" fmla="*/ 420528 h 638175"/>
                              <a:gd name="T106" fmla="*/ 133826 w 371475"/>
                              <a:gd name="T107" fmla="*/ 425291 h 638175"/>
                              <a:gd name="T108" fmla="*/ 120491 w 371475"/>
                              <a:gd name="T109" fmla="*/ 434816 h 638175"/>
                              <a:gd name="T110" fmla="*/ 94774 w 371475"/>
                              <a:gd name="T111" fmla="*/ 454819 h 638175"/>
                              <a:gd name="T112" fmla="*/ 7144 w 371475"/>
                              <a:gd name="T113" fmla="*/ 545306 h 638175"/>
                              <a:gd name="T114" fmla="*/ 7144 w 371475"/>
                              <a:gd name="T115" fmla="*/ 639603 h 638175"/>
                              <a:gd name="T116" fmla="*/ 45244 w 371475"/>
                              <a:gd name="T117" fmla="*/ 583406 h 638175"/>
                              <a:gd name="T118" fmla="*/ 132874 w 371475"/>
                              <a:gd name="T119" fmla="*/ 493871 h 6381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117B14DE" id="Group 4" o:spid="_x0000_s1026" alt="&quot;&quot;" style="position:absolute;margin-left:0;margin-top:-.6pt;width:754.8pt;height:575.1pt;z-index:-251653120;mso-width-percent:953;mso-height-percent:941;mso-width-percent:953;mso-height-percent:941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">
              <v:rect id="Rectangle 2" o:spid="_x0000_s1027" alt="&quot;&quot;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" fillcolor="#27ced7 [3206]" stroked="f" strokeweight="1pt">
                <v:fill opacity="3341f"/>
              </v:rect>
              <v:group id="Group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">
                <v:shape id="Freeform: Shape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" path="m7144,7858r,c7144,6906,7144,6906,7144,7858xe" filled="f" stroked="f">
                  <v:stroke joinstyle="miter"/>
                  <v:path arrowok="t" o:connecttype="custom" o:connectlocs="71,78;71,78;71,78" o:connectangles="0,0,0"/>
                </v:shape>
                <v:shape id="Freeform: Shape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" path="m7144,7858r,c7144,6906,7144,6906,7144,7858xe" filled="f" stroked="f">
                  <v:stroke joinstyle="miter"/>
                  <v:path arrowok="t" o:connecttype="custom" o:connectlocs="71,78;71,78;71,78" o:connectangles="0,0,0"/>
                </v:shape>
                <v:shape id="Freeform: Shape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,423;3881,395;3815,366;3681,319;3548,271;3415,233;3281,195;2748,100;2234,71;1748,90;910,233;271,433;71,519;2196,519;2043,471;1910,433;1815,404;1738,385;1824,395;1919,404;2053,423;2215,443;2310,462;2415,481;2519,500;2567,509;3319,509;3310,509;3253,490;3310,500;3396,509;4139,509;4053,462;3948,423" o:connectangles="0,0,0,0,0,0,0,0,0,0,0,0,0,0,0,0,0,0,0,0,0,0,0,0,0,0,0,0,0,0,0,0,0,0"/>
                </v:shape>
                <v:shape id="Freeform: Shape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6,157;729,119;824,90;901,71;815,81;720,90;586,109;424,128;329,147;224,166;119,185;71,195;453,195;596,157" o:connectangles="0,0,0,0,0,0,0,0,0,0,0,0,0,0"/>
                </v:shape>
                <v:shape id="Freeform: Shape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,71;157,81;72,90;148,90;157,90;214,71" o:connectangles="0,0,0,0,0,0"/>
                </v:shape>
                <v:shape id="Freeform: Shape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c348139,89358,350044,90310,349091,90310r953,l350996,91263r1905,952l354806,93168v953,,1905,952,1905,952l359569,96025r1905,953l363379,97930v1905,953,4762,2858,6667,3810c373856,104598,378619,108408,382429,111265v7620,7620,13335,15240,18097,24765c410051,155080,411956,177940,405289,198895v-3810,10478,-8573,20955,-16193,31433c381476,239853,372904,249378,363379,256998r-3810,2857l358616,260808r-952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/>
                </v:shape>
                <v:shape id="Freeform: Shape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v,,,953,,l181451,235021r,6668c181451,243594,181451,246451,181451,248356v,3810,,7620,-952,11430c179546,263596,179546,268359,178594,272169v-2858,16192,-6668,32385,-13335,47625c153829,350274,135731,377896,117634,403614,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6,4884;1424,4227;2043,3370;2262,2827;2300,2684;2329,2531;2338,2455;2348,2388;2348,2350;2348,2303;2357,2226;2310,1598;2071,979;1871,702;1614,464;1319,274;995,150;310,74;81,102;81,1026;100,1017;119,1007;214,969;405,912;814,902;1519,1331;1729,1741;1814,2217;1814,2284;1814,2303;1814,2312;1814,2312;1814,2312;1814,2350;1814,2417;1814,2484;1805,2598;1786,2722;1652,3198;1176,4036;624,4751;148,5360;71,5465;71,5627;243,5437;786,4884" o:connectangles="0,0,0,0,0,0,0,0,0,0,0,0,0,0,0,0,0,0,0,0,0,0,0,0,0,0,0,0,0,0,0,0,0,0,0,0,0,0,0,0,0,0,0,0,0,0"/>
                </v:shape>
                <v:shape id="Freeform: Shape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,2320;948,738;71,71;71,2434;576,2320" o:connectangles="0,0,0,0,0"/>
                </v:shape>
                <v:shape id="Freeform: Shape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,808;2252,780;2348,761;2395,751;2433,742;2757,742;3243,961;3509,1256;3547,1323;3595,1408;4271,1532;4386,846;4366,818;4366,818;4366,818;4357,808;4347,799;4309,761;4176,627;3957,446;3643,256;3233,113;2747,75;2262,189;2205,218;2167,237;2062,284;1957,342;1852,399;1481,656;1157,932;624,1437;405,1627;233,1770;119,1856;71,1885;119,1866;252,1808;452,1704;709,1561;1329,1180;1681,989;2052,837;2157,808" o:connectangles="0,0,0,0,0,0,0,0,0,0,0,0,0,0,0,0,0,0,0,0,0,0,0,0,0,0,0,0,0,0,0,0,0,0,0,0,0,0,0,0,0,0,0,0"/>
                </v:shape>
                <v:shape id="Freeform: Shape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1,260;2243,983;3129,2622;3062,2907;2929,3346;2738,3793;2481,4222;2157,4603;1776,4917;1367,5136;967,5279;605,5355;529,5365;452,5374;386,5384;319,5393;214,5403;138,5403;71,5403;138,5412;214,5422;319,5431;386,5441;452,5441;529,5441;614,5441;995,5422;1443,5346;1929,5174;2415,4898;2862,4527;3243,4088;3548,3612;3786,3146;3958,2707;4148,2022;4167,1907;4186,1745;3691,260" o:connectangles="0,0,0,0,0,0,0,0,0,0,0,0,0,0,0,0,0,0,0,0,0,0,0,0,0,0,0,0,0,0,0,0,0,0,0,0,0,0,0"/>
                </v:shape>
                <v:shape id="Freeform: Shape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,453;2243,453;2224,443;2214,433;2147,376;2043,310;1900,233;1719,157;1509,100;1281,71;1052,81;833,129;729,167;633,214;548,262;462,310;386,367;348,395;319,424;262,472;214,519;138,595;71,662;148,605;243,548;300,510;367,472;405,453;443,433;519,395;605,367;690,338;786,319;881,310;1071,310;1252,338;1424,395;1690,557;1786,643;1852,710;1881,748;1900,767;2395,938;2243,453" o:connectangles="0,0,0,0,0,0,0,0,0,0,0,0,0,0,0,0,0,0,0,0,0,0,0,0,0,0,0,0,0,0,0,0,0,0,0,0,0,0,0,0,0,0,0,0"/>
                </v:shape>
                <v:shape id="Freeform: Shape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,1387;814,1425;729,1454;643,1482;557,1501;481,1520;443,1530;405,1530;338,1539;271,1539;167,1539;71,1539;157,1558;262,1577;329,1587;405,1597;443,1597;481,1597;567,1597;662,1597;757,1587;852,1568;957,1539;1157,1463;1348,1349;1510,1206;1643,1054;1748,901;1824,768;1871,654;1900,577;1900,568;1900,558;1900,549;1748,73;1452,473;1452,501;1452,539;1433,625;1405,739;1281,1006;1176,1139;1052,1263;900,1387" o:connectangles="0,0,0,0,0,0,0,0,0,0,0,0,0,0,0,0,0,0,0,0,0,0,0,0,0,0,0,0,0,0,0,0,0,0,0,0,0,0,0,0,0,0,0,0"/>
                </v:shape>
                <v:shape id="Freeform: Shape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4,119;271,119;329,129;357,129;386,138;452,148;519,167;586,195;652,224;719,262;843,348;948,452;1024,567;1119,786;1138,881;1148,957;1148,995;1148,1014;1386,1347;1529,966;1529,957;1529,947;1529,938;1510,871;1472,776;1414,662;1338,538;1233,405;1100,281;948,186;786,119;700,100;624,81;548,71;471,71;405,71;376,71;348,71;291,71;233,81;148,90;71,109;148,109;224,119" o:connectangles="0,0,0,0,0,0,0,0,0,0,0,0,0,0,0,0,0,0,0,0,0,0,0,0,0,0,0,0,0,0,0,0,0,0,0,0,0,0,0,0,0,0,0,0"/>
                </v:shape>
                <v:shape id="Freeform: Shape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,812;948,746;1043,698;1091,679;1119,669;1472,203;891,183;881,183;872,193;862,203;786,260;672,345;538,469;395,631;262,831;157,1060;90,1308;71,1555;71,1679;81,1793;100,1908;129,2012;157,2108;176,2155;195,2193;224,2270;252,2336;310,2451;357,2546;329,2441;300,2327;281,2251;271,2165;262,2117;262,2070;252,1974;252,1879;252,1774;262,1670;281,1565;348,1365;443,1184;567,1031;833,812" o:connectangles="0,0,0,0,0,0,0,0,0,0,0,0,0,0,0,0,0,0,0,0,0,0,0,0,0,0,0,0,0,0,0,0,0,0,0,0,0,0,0,0,0,0,0,0"/>
                </v:shape>
                <v:shape id="Freeform: Shape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3,1508;1863,1394;1844,1280;1816,1166;1720,928;1587,709;1416,518;1235,366;1054,252;892,175;758,128;663,99;644,99;635,99;625,99;73,290;549,632;577,632;625,632;730,651;863,680;1177,813;1339,928;1482,1070;1606,1242;1654,1337;1692,1432;1720,1527;1749,1623;1768,1718;1778,1766;1787,1813;1797,1899;1806,1975;1816,2099;1816,2204;1835,2099;1854,1975;1863,1899;1873,1813;1873,1766;1873,1718;1873,1613;1873,1508" o:connectangles="0,0,0,0,0,0,0,0,0,0,0,0,0,0,0,0,0,0,0,0,0,0,0,0,0,0,0,0,0,0,0,0,0,0,0,0,0,0,0,0,0,0,0,0"/>
                </v:shape>
                <v:shape id="Freeform: Shape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5,2613;1834,2566;1853,2518;1891,2423;2024,2042;2110,1670;2158,1337;2177,1051;2177,822;2158,460;1558,79;1138,651;1367,1613;1377,1927;1348,2261;1338,2346;1329,2385;1319,2423;1300,2508;1281,2594;1224,2756;1196,2832;1157,2908;1119,2985;1081,3061;1034,3137;1015,3175;995,3213;795,3470;691,3585;586,3680;481,3766;386,3842;300,3899;262,3928;224,3947;71,4033;243,3985;281,3975;329,3956;433,3918;548,3871;672,3813;805,3737;948,3651;1234,3423;1272,3394;1310,3356;1377,3290;1443,3213;1510,3137;1567,3051;1624,2966;1739,2794;1786,2699;1815,2613" o:connectangles="0,0,0,0,0,0,0,0,0,0,0,0,0,0,0,0,0,0,0,0,0,0,0,0,0,0,0,0,0,0,0,0,0,0,0,0,0,0,0,0,0,0,0,0,0,0,0,0,0,0,0,0,0,0,0,0"/>
                </v:shape>
                <v:shape id="Freeform: Shape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8,1444;214,1358;376,1186;395,1167;424,1148;471,1110;519,1072;567,1034;624,1005;681,977;795,920;852,891;909,872;938,862;967,853;1024,834;1262,777;1481,748;2195,815;2557,462;2233,71;1976,100;1814,119;1614,157;1376,224;1119,319;862,453;795,491;767,510;738,538;671,577;614,624;500,719;443,767;395,815;348,872;300,929;252,986;233,1015;214,1043;81,1272;71,1291;71,1558;90,1529;148,1444" o:connectangles="0,0,0,0,0,0,0,0,0,0,0,0,0,0,0,0,0,0,0,0,0,0,0,0,0,0,0,0,0,0,0,0,0,0,0,0,0,0,0,0,0,0,0,0,0"/>
                </v:shape>
                <v:shape id="Freeform: Shape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,376;224,319;243,262;262,214;281,176;291,157;300,138;329,71;281,129;272,148;262,167;234,205;205,252;176,300;148,357;119,424;81,567;81,586;81,605;72,643;72,681;72,719;72,757;72,795;72,881;72,919;81,957;81,976;81,995;91,1034;138,1196;195,1338;262,1462;329,1567;386,1643;472,1758;767,1748;777,1453;472,1177;396,1072;329,957;310,929;300,910;291,891;281,862;272,824;253,757;243,719;234,681;224,643;224,605;224,567;224,548;224,529;234,395;214,376" o:connectangles="0,0,0,0,0,0,0,0,0,0,0,0,0,0,0,0,0,0,0,0,0,0,0,0,0,0,0,0,0,0,0,0,0,0,0,0,0,0,0,0,0,0,0,0,0,0,0,0,0,0,0,0,0,0,0,0"/>
                </v:shape>
                <v:shape id="Freeform: Shape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7,457;186,467;224,495;262,524;310,562;367,600;424,629;557,686;576,695;595,705;633,715;672,724;710,734;748,743;786,743;872,743;910,743;957,743;976,743;995,743;1033,743;1195,715;1348,667;1481,619;1586,572;1672,524;1795,448;1815,153;1529,114;1224,391;1110,457;986,514;957,524;938,534;919,543;881,553;843,562;776,572;738,572;700,572;662,572;624,572;586,572;567,572;548,572;414,553;357,534;300,514;252,495;205,476;167,457;148,448;129,438;71,400;119,448;167,457" o:connectangles="0,0,0,0,0,0,0,0,0,0,0,0,0,0,0,0,0,0,0,0,0,0,0,0,0,0,0,0,0,0,0,0,0,0,0,0,0,0,0,0,0,0,0,0,0,0,0,0,0,0,0,0,0,0,0,0"/>
                </v:shape>
                <v:shape id="Freeform: Shape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3,1086;443,1124;433,1191;424,1229;414,1267;405,1305;395,1343;386,1372;376,1391;367,1410;310,1534;281,1591;243,1639;205,1677;176,1715;148,1743;138,1753;129,1763;71,1810;138,1772;157,1763;176,1753;214,1724;252,1696;300,1658;348,1620;395,1572;491,1458;500,1439;510,1420;529,1381;548,1343;567,1305;586,1267;605,1229;633,1153;643,1115;652,1077;662,1058;662,1039;672,1000;691,838;691,686;681,543;662,429;643,334;605,191;329,86;205,353;376,724;405,848;424,981;424,1019;424,1039;424,1058;443,1086" o:connectangles="0,0,0,0,0,0,0,0,0,0,0,0,0,0,0,0,0,0,0,0,0,0,0,0,0,0,0,0,0,0,0,0,0,0,0,0,0,0,0,0,0,0,0,0,0,0,0,0,0,0,0,0,0,0,0,0"/>
                </v:shape>
                <v:shape id="Freeform: Shape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5,729;2291,595;2120,452;1910,310;1796,243;1729,214;1662,186;1596,157;1529,138;1396,100;1329,90;1262,81;1129,71;1062,71;996,71;929,71;862,81;805,90;748,100;691,110;634,129;576,148;529,167;433,205;281,281;167,348;71,414;176,376;300,338;462,300;557,291;605,281;653,281;700,281;757,281;815,281;872,291;929,300;986,310;1043,319;1100,338;1205,376;1253,395;1300,414;1396,471;1443,500;1491,529;1539,557;1577,595;1653,672;1739,767;2463,767;2463,767;2425,729" o:connectangles="0,0,0,0,0,0,0,0,0,0,0,0,0,0,0,0,0,0,0,0,0,0,0,0,0,0,0,0,0,0,0,0,0,0,0,0,0,0,0,0,0,0,0,0,0,0,0,0,0,0,0,0,0,0"/>
                </v:shape>
                <v:shape id="Freeform: Shape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8,166;643,147;548,128;386,109;253,90;157,81;71,71;148,90;243,119;376,157;529,204;910,204;862,195;748,166" o:connectangles="0,0,0,0,0,0,0,0,0,0,0,0,0,0"/>
                </v:shape>
                <v:shape id="Freeform: Shape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1,148;1453,138;1358,119;1177,91;996,72;824,72;176,158;100,177;71,186;1596,186;1549,167;1501,148" o:connectangles="0,0,0,0,0,0,0,0,0,0,0,0"/>
                </v:shape>
                <v:shape id="Freeform: Shape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953,953c146209,70247,147161,71199,149066,73104v,,-952,,-952,-952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v-2857,-1905,-952,-952,-952,-952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/>
                </v:shape>
                <v:shape id="Freeform: Shape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2,71;129,90;138,90;214,90;129,81;72,71" o:connectangles="0,0,0,0,0,0"/>
                </v:shape>
                <v:shape id="Freeform: Shape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/>
                </v:shape>
                <v:shape id="Freeform: Shape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/>
                </v:shape>
                <v:shape id="Freeform: Shape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9,1914;2415,1600;2558,1219;2558,828;2434,495;2301,333;2301,333;2253,285;1205,200;1291,1200;2043,952;2081,1152;2034,1390;1891,1629;1653,1829;1586,1867;1548,1886;1510,1905;1348,1981;1034,2143;738,2305;481,2457;281,2610;243,2648;205,2686;148,2753;129,2781;110,2810;90,2857;71,2895;90,2857;119,2819;138,2791;167,2762;233,2705;271,2676;319,2648;538,2533;805,2429;1110,2324;1443,2219;1615,2162;1662,2152;1710,2133;1805,2095;2139,1914" o:connectangles="0,0,0,0,0,0,0,0,0,0,0,0,0,0,0,0,0,0,0,0,0,0,0,0,0,0,0,0,0,0,0,0,0,0,0,0,0,0,0,0,0,0,0,0,0,0"/>
                </v:shape>
                <v:shape id="Freeform: Shape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1,1912;160,1969;198,2189;274,2617;341,3017;379,3379;379,3684;370,3751;360,3808;332,3913;313,3960;294,3998;265,4056;236,4103;274,4065;313,4008;332,3970;351,3932;398,3827;417,3770;436,3703;494,3389;513,3017;513,2608;503,2169;494,1941;494,1884;494,1836;494,1731;570,1350;751,1055;989,864;1227,788;1389,1760;2532,1274;1837,160;1761,131;1761,131;1503,74;1065,121;636,341;294,722;103,1207;84,1722;103,1846;151,1912" o:connectangles="0,0,0,0,0,0,0,0,0,0,0,0,0,0,0,0,0,0,0,0,0,0,0,0,0,0,0,0,0,0,0,0,0,0,0,0,0,0,0,0,0,0,0,0,0,0"/>
                </v:shape>
                <v:shape id="Freeform: Shape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v,-1904,,-952,,-952l233839,86291r,952l233839,89149v,10477,-3810,20002,-9525,27622c218599,123439,210979,129154,203359,131059v-1905,,-4763,952,-6668,952c195739,132011,193834,132011,192881,132011v-1905,,-3810,-952,-4762,-952c182404,122486,206216,84386,186214,61526,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-953l278606,72004r,-1905l277654,68193v-953,-2857,-1905,-6667,-3810,-8572c272891,56764,270986,54859,270034,52001,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/>
                </v:shape>
                <v:shape id="Freeform: Shape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,3043;1272,2948;1376,2853;1386,2843;1395,2834;1405,2824;1434,2805;1481,2757;1672,2548;1976,2119;2291,1253;2205,548;2062,329;1919,205;1862,167;1862,167;1576,72;938,824;1548,1605;2062,1281;1710,1948;1405,2310;1224,2472;1176,2510;1148,2529;1138,2538;1138,2538;1138,2538;1129,2548;1024,2624;71,3148;1014,3148;1043,3129;1157,3043" o:connectangles="0,0,0,0,0,0,0,0,0,0,0,0,0,0,0,0,0,0,0,0,0,0,0,0,0,0,0,0,0,0,0,0,0,0"/>
                </v:shape>
                <v:shape id="Freeform: Shape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,710;4948,653;4815,596;4748,567;4682,538;4615,510;4548,481;4396,415;4243,357;4167,329;4091,300;3939,253;3786,214;3634,176;3481,148;3329,119;3177,100;3100,91;3024,81;2881,71;2738,71;2596,71;2529,71;2462,71;2329,81;1815,157;957,415;338,720;71,901;195,901;395,815;1033,615;1872,472;2357,453;2872,481;3405,577;3539,615;3672,653;3805,700;3939,748;4005,777;4072,805;4205,862;4291,910;5653,910;5244,777;5091,710" o:connectangles="0,0,0,0,0,0,0,0,0,0,0,0,0,0,0,0,0,0,0,0,0,0,0,0,0,0,0,0,0,0,0,0,0,0,0,0,0,0,0,0,0,0,0,0,0,0,0"/>
                </v:shape>
                <v:shape id="Freeform: Shape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,4939;1443,4844;1557,4748;1671,4653;1728,4606;1786,4558;1843,4510;1900,4463;2024,4367;2147,4263;2205,4205;2262,4148;2376,4034;2481,3920;2586,3805;2681,3691;2776,3567;2862,3443;2900,3386;2938,3329;3014,3205;3081,3081;3147,2958;3176,2900;3205,2834;3262,2710;3443,2224;3624,1348;3652,662;3604,224;3595,157;3585,110;3576,71;3576,110;3576,224;3547,652;3424,1310;3157,2119;2947,2558;2681,2996;2347,3415;2252,3520;2157,3615;2052,3710;1947,3805;1890,3853;1833,3901;1719,3986;1605,4072;1576,4091;1538,4110;1471,4158;1405,4205;1338,4253;1205,4348;948,4548;71,5453;71,6396;452,5834;1328,4939" o:connectangles="0,0,0,0,0,0,0,0,0,0,0,0,0,0,0,0,0,0,0,0,0,0,0,0,0,0,0,0,0,0,0,0,0,0,0,0,0,0,0,0,0,0,0,0,0,0,0,0,0,0,0,0,0,0,0,0,0,0,0,0"/>
                </v:shape>
              </v:group>
              <v:group id="Group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">
                <v:shape id="Freeform: Shape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" path="m7144,7858r,c7144,6906,7144,6906,7144,7858xe" filled="f" stroked="f">
                  <v:stroke joinstyle="miter"/>
                  <v:path arrowok="t" o:connecttype="custom" o:connectlocs="71,78;71,78;71,78" o:connectangles="0,0,0"/>
                </v:shape>
                <v:shape id="Freeform: Shape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" path="m7144,7858r,c7144,6906,7144,6906,7144,7858xe" filled="f" stroked="f">
                  <v:stroke joinstyle="miter"/>
                  <v:path arrowok="t" o:connecttype="custom" o:connectlocs="71,78;71,78;71,78" o:connectangles="0,0,0"/>
                </v:shape>
                <v:shape id="Freeform: Shape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,423;3881,395;3815,366;3681,319;3548,271;3415,233;3281,195;2748,100;2234,71;1748,90;910,233;271,433;71,519;2196,519;2043,471;1910,433;1815,404;1738,385;1824,395;1919,404;2053,423;2215,443;2310,462;2415,481;2519,500;2567,509;3319,509;3310,509;3253,490;3310,500;3396,509;4139,509;4053,462;3948,423" o:connectangles="0,0,0,0,0,0,0,0,0,0,0,0,0,0,0,0,0,0,0,0,0,0,0,0,0,0,0,0,0,0,0,0,0,0"/>
                </v:shape>
                <v:shape id="Freeform: Shape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6,157;729,119;824,90;901,71;815,81;720,90;586,109;424,128;329,147;224,166;119,185;71,195;453,195;596,157" o:connectangles="0,0,0,0,0,0,0,0,0,0,0,0,0,0"/>
                </v:shape>
                <v:shape id="Freeform: Shape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,71;157,81;72,90;148,90;157,90;214,71" o:connectangles="0,0,0,0,0,0"/>
                </v:shape>
                <v:shape id="Freeform: Shape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c348139,89358,350044,90310,349091,90310r953,l350996,91263r1905,952l354806,93168v953,,1905,952,1905,952l359569,96025r1905,953l363379,97930v1905,953,4762,2858,6667,3810c373856,104598,378619,108408,382429,111265v7620,7620,13335,15240,18097,24765c410051,155080,411956,177940,405289,198895v-3810,10478,-8573,20955,-16193,31433c381476,239853,372904,249378,363379,256998r-3810,2857l358616,260808r-952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/>
                </v:shape>
                <v:shape id="Freeform: Shape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v,,,953,,l181451,235021r,6668c181451,243594,181451,246451,181451,248356v,3810,,7620,-952,11430c179546,263596,179546,268359,178594,272169v-2858,16192,-6668,32385,-13335,47625c153829,350274,135731,377896,117634,403614,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6,4884;1424,4227;2043,3370;2262,2827;2300,2684;2329,2531;2338,2455;2348,2388;2348,2350;2348,2303;2357,2226;2310,1598;2071,979;1871,702;1614,464;1319,274;995,150;310,74;81,102;81,1026;100,1017;119,1007;214,969;405,912;814,902;1519,1331;1729,1741;1814,2217;1814,2284;1814,2303;1814,2312;1814,2312;1814,2312;1814,2350;1814,2417;1814,2484;1805,2598;1786,2722;1652,3198;1176,4036;624,4751;148,5360;71,5465;71,5627;243,5437;786,4884" o:connectangles="0,0,0,0,0,0,0,0,0,0,0,0,0,0,0,0,0,0,0,0,0,0,0,0,0,0,0,0,0,0,0,0,0,0,0,0,0,0,0,0,0,0,0,0,0,0"/>
                </v:shape>
                <v:shape id="Freeform: Shape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,2320;948,738;71,71;71,2434;576,2320" o:connectangles="0,0,0,0,0"/>
                </v:shape>
                <v:shape id="Freeform: Shape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,808;2252,780;2348,761;2395,751;2433,742;2757,742;3243,961;3509,1256;3547,1323;3595,1408;4271,1532;4386,846;4366,818;4366,818;4366,818;4357,808;4347,799;4309,761;4176,627;3957,446;3643,256;3233,113;2747,75;2262,189;2205,218;2167,237;2062,284;1957,342;1852,399;1481,656;1157,932;624,1437;405,1627;233,1770;119,1856;71,1885;119,1866;252,1808;452,1704;709,1561;1329,1180;1681,989;2052,837;2157,808" o:connectangles="0,0,0,0,0,0,0,0,0,0,0,0,0,0,0,0,0,0,0,0,0,0,0,0,0,0,0,0,0,0,0,0,0,0,0,0,0,0,0,0,0,0,0,0"/>
                </v:shape>
                <v:shape id="Freeform: Shape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1,260;2243,983;3129,2622;3062,2907;2929,3346;2738,3793;2481,4222;2157,4603;1776,4917;1367,5136;967,5279;605,5355;529,5365;452,5374;386,5384;319,5393;214,5403;138,5403;71,5403;138,5412;214,5422;319,5431;386,5441;452,5441;529,5441;614,5441;995,5422;1443,5346;1929,5174;2415,4898;2862,4527;3243,4088;3548,3612;3786,3146;3958,2707;4148,2022;4167,1907;4186,1745;3691,260" o:connectangles="0,0,0,0,0,0,0,0,0,0,0,0,0,0,0,0,0,0,0,0,0,0,0,0,0,0,0,0,0,0,0,0,0,0,0,0,0,0,0"/>
                </v:shape>
                <v:shape id="Freeform: Shape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,453;2243,453;2224,443;2214,433;2147,376;2043,310;1900,233;1719,157;1509,100;1281,71;1052,81;833,129;729,167;633,214;548,262;462,310;386,367;348,395;319,424;262,472;214,519;138,595;71,662;148,605;243,548;300,510;367,472;405,453;443,433;519,395;605,367;690,338;786,319;881,310;1071,310;1252,338;1424,395;1690,557;1786,643;1852,710;1881,748;1900,767;2395,938;2243,453" o:connectangles="0,0,0,0,0,0,0,0,0,0,0,0,0,0,0,0,0,0,0,0,0,0,0,0,0,0,0,0,0,0,0,0,0,0,0,0,0,0,0,0,0,0,0,0"/>
                </v:shape>
                <v:shape id="Freeform: Shape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,1387;814,1425;729,1454;643,1482;557,1501;481,1520;443,1530;405,1530;338,1539;271,1539;167,1539;71,1539;157,1558;262,1577;329,1587;405,1597;443,1597;481,1597;567,1597;662,1597;757,1587;852,1568;957,1539;1157,1463;1348,1349;1510,1206;1643,1054;1748,901;1824,768;1871,654;1900,577;1900,568;1900,558;1900,549;1748,73;1452,473;1452,501;1452,539;1433,625;1405,739;1281,1006;1176,1139;1052,1263;900,1387" o:connectangles="0,0,0,0,0,0,0,0,0,0,0,0,0,0,0,0,0,0,0,0,0,0,0,0,0,0,0,0,0,0,0,0,0,0,0,0,0,0,0,0,0,0,0,0"/>
                </v:shape>
                <v:shape id="Freeform: Shape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4,119;271,119;329,129;357,129;386,138;452,148;519,167;586,195;652,224;719,262;843,348;948,452;1024,567;1119,786;1138,881;1148,957;1148,995;1148,1014;1386,1347;1529,966;1529,957;1529,947;1529,938;1510,871;1472,776;1414,662;1338,538;1233,405;1100,281;948,186;786,119;700,100;624,81;548,71;471,71;405,71;376,71;348,71;291,71;233,81;148,90;71,109;148,109;224,119" o:connectangles="0,0,0,0,0,0,0,0,0,0,0,0,0,0,0,0,0,0,0,0,0,0,0,0,0,0,0,0,0,0,0,0,0,0,0,0,0,0,0,0,0,0,0,0"/>
                </v:shape>
                <v:shape id="Freeform: Shape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,812;948,746;1043,698;1091,679;1119,669;1472,203;891,183;881,183;872,193;862,203;786,260;672,345;538,469;395,631;262,831;157,1060;90,1308;71,1555;71,1679;81,1793;100,1908;129,2012;157,2108;176,2155;195,2193;224,2270;252,2336;310,2451;357,2546;329,2441;300,2327;281,2251;271,2165;262,2117;262,2070;252,1974;252,1879;252,1774;262,1670;281,1565;348,1365;443,1184;567,1031;833,812" o:connectangles="0,0,0,0,0,0,0,0,0,0,0,0,0,0,0,0,0,0,0,0,0,0,0,0,0,0,0,0,0,0,0,0,0,0,0,0,0,0,0,0,0,0,0,0"/>
                </v:shape>
                <v:shape id="Freeform: Shape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3,1508;1863,1394;1844,1280;1816,1166;1720,928;1587,709;1416,518;1235,366;1054,252;892,175;758,128;663,99;644,99;635,99;625,99;73,290;549,632;577,632;625,632;730,651;863,680;1177,813;1339,928;1482,1070;1606,1242;1654,1337;1692,1432;1720,1527;1749,1623;1768,1718;1778,1766;1787,1813;1797,1899;1806,1975;1816,2099;1816,2204;1835,2099;1854,1975;1863,1899;1873,1813;1873,1766;1873,1718;1873,1613;1873,1508" o:connectangles="0,0,0,0,0,0,0,0,0,0,0,0,0,0,0,0,0,0,0,0,0,0,0,0,0,0,0,0,0,0,0,0,0,0,0,0,0,0,0,0,0,0,0,0"/>
                </v:shape>
                <v:shape id="Freeform: Shape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5,2613;1834,2566;1853,2518;1891,2423;2024,2042;2110,1670;2158,1337;2177,1051;2177,822;2158,460;1558,79;1138,651;1367,1613;1377,1927;1348,2261;1338,2346;1329,2385;1319,2423;1300,2508;1281,2594;1224,2756;1196,2832;1157,2908;1119,2985;1081,3061;1034,3137;1015,3175;995,3213;795,3470;691,3585;586,3680;481,3766;386,3842;300,3899;262,3928;224,3947;71,4033;243,3985;281,3975;329,3956;433,3918;548,3871;672,3813;805,3737;948,3651;1234,3423;1272,3394;1310,3356;1377,3290;1443,3213;1510,3137;1567,3051;1624,2966;1739,2794;1786,2699;1815,2613" o:connectangles="0,0,0,0,0,0,0,0,0,0,0,0,0,0,0,0,0,0,0,0,0,0,0,0,0,0,0,0,0,0,0,0,0,0,0,0,0,0,0,0,0,0,0,0,0,0,0,0,0,0,0,0,0,0,0,0"/>
                </v:shape>
                <v:shape id="Freeform: Shape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8,1444;214,1358;376,1186;395,1167;424,1148;471,1110;519,1072;567,1034;624,1005;681,977;795,920;852,891;909,872;938,862;967,853;1024,834;1262,777;1481,748;2195,815;2557,462;2233,71;1976,100;1814,119;1614,157;1376,224;1119,319;862,453;795,491;767,510;738,538;671,577;614,624;500,719;443,767;395,815;348,872;300,929;252,986;233,1015;214,1043;81,1272;71,1291;71,1558;90,1529;148,1444" o:connectangles="0,0,0,0,0,0,0,0,0,0,0,0,0,0,0,0,0,0,0,0,0,0,0,0,0,0,0,0,0,0,0,0,0,0,0,0,0,0,0,0,0,0,0,0,0"/>
                </v:shape>
                <v:shape id="Freeform: Shape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,376;224,319;243,262;262,214;281,176;291,157;300,138;329,71;281,129;272,148;262,167;234,205;205,252;176,300;148,357;119,424;81,567;81,586;81,605;72,643;72,681;72,719;72,757;72,795;72,881;72,919;81,957;81,976;81,995;91,1034;138,1196;195,1338;262,1462;329,1567;386,1643;472,1758;767,1748;777,1453;472,1177;396,1072;329,957;310,929;300,910;291,891;281,862;272,824;253,757;243,719;234,681;224,643;224,605;224,567;224,548;224,529;234,395;214,376" o:connectangles="0,0,0,0,0,0,0,0,0,0,0,0,0,0,0,0,0,0,0,0,0,0,0,0,0,0,0,0,0,0,0,0,0,0,0,0,0,0,0,0,0,0,0,0,0,0,0,0,0,0,0,0,0,0,0,0"/>
                </v:shape>
                <v:shape id="Freeform: Shape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7,457;186,467;224,495;262,524;310,562;367,600;424,629;557,686;576,695;595,705;633,715;672,724;710,734;748,743;786,743;872,743;910,743;957,743;976,743;995,743;1033,743;1195,715;1348,667;1481,619;1586,572;1672,524;1795,448;1815,153;1529,114;1224,391;1110,457;986,514;957,524;938,534;919,543;881,553;843,562;776,572;738,572;700,572;662,572;624,572;586,572;567,572;548,572;414,553;357,534;300,514;252,495;205,476;167,457;148,448;129,438;71,400;119,448;167,457" o:connectangles="0,0,0,0,0,0,0,0,0,0,0,0,0,0,0,0,0,0,0,0,0,0,0,0,0,0,0,0,0,0,0,0,0,0,0,0,0,0,0,0,0,0,0,0,0,0,0,0,0,0,0,0,0,0,0,0"/>
                </v:shape>
                <v:shape id="Freeform: Shape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3,1086;443,1124;433,1191;424,1229;414,1267;405,1305;395,1343;386,1372;376,1391;367,1410;310,1534;281,1591;243,1639;205,1677;176,1715;148,1743;138,1753;129,1763;71,1810;138,1772;157,1763;176,1753;214,1724;252,1696;300,1658;348,1620;395,1572;491,1458;500,1439;510,1420;529,1381;548,1343;567,1305;586,1267;605,1229;633,1153;643,1115;652,1077;662,1058;662,1039;672,1000;691,838;691,686;681,543;662,429;643,334;605,191;329,86;205,353;376,724;405,848;424,981;424,1019;424,1039;424,1058;443,1086" o:connectangles="0,0,0,0,0,0,0,0,0,0,0,0,0,0,0,0,0,0,0,0,0,0,0,0,0,0,0,0,0,0,0,0,0,0,0,0,0,0,0,0,0,0,0,0,0,0,0,0,0,0,0,0,0,0,0,0"/>
                </v:shape>
                <v:shape id="Freeform: Shape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5,729;2291,595;2120,452;1910,310;1796,243;1729,214;1662,186;1596,157;1529,138;1396,100;1329,90;1262,81;1129,71;1062,71;996,71;929,71;862,81;805,90;748,100;691,110;634,129;576,148;529,167;433,205;281,281;167,348;71,414;176,376;300,338;462,300;557,291;605,281;653,281;700,281;757,281;815,281;872,291;929,300;986,310;1043,319;1100,338;1205,376;1253,395;1300,414;1396,471;1443,500;1491,529;1539,557;1577,595;1653,672;1739,767;2463,767;2463,767;2425,729" o:connectangles="0,0,0,0,0,0,0,0,0,0,0,0,0,0,0,0,0,0,0,0,0,0,0,0,0,0,0,0,0,0,0,0,0,0,0,0,0,0,0,0,0,0,0,0,0,0,0,0,0,0,0,0,0,0"/>
                </v:shape>
                <v:shape id="Freeform: Shape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8,166;643,147;548,128;386,109;253,90;157,81;71,71;148,90;243,119;376,157;529,204;910,204;862,195;748,166" o:connectangles="0,0,0,0,0,0,0,0,0,0,0,0,0,0"/>
                </v:shape>
                <v:shape id="Freeform: Shape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1,148;1453,138;1358,119;1177,91;996,72;824,72;176,158;100,177;71,186;1596,186;1549,167;1501,148" o:connectangles="0,0,0,0,0,0,0,0,0,0,0,0"/>
                </v:shape>
                <v:shape id="Freeform: Shape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953,953c146209,70247,147161,71199,149066,73104v,,-952,,-952,-952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v-2857,-1905,-952,-952,-952,-952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/>
                </v:shape>
                <v:shape id="Freeform: Shape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2,71;129,90;138,90;214,90;129,81;72,71" o:connectangles="0,0,0,0,0,0"/>
                </v:shape>
                <v:shape id="Freeform: Shape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/>
                </v:shape>
                <v:shape id="Freeform: Shape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/>
                </v:shape>
                <v:shape id="Freeform: Shape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9,1914;2415,1600;2558,1219;2558,828;2434,495;2301,333;2301,333;2253,285;1205,200;1291,1200;2043,952;2081,1152;2034,1390;1891,1629;1653,1829;1586,1867;1548,1886;1510,1905;1348,1981;1034,2143;738,2305;481,2457;281,2610;243,2648;205,2686;148,2753;129,2781;110,2810;90,2857;71,2895;90,2857;119,2819;138,2791;167,2762;233,2705;271,2676;319,2648;538,2533;805,2429;1110,2324;1443,2219;1615,2162;1662,2152;1710,2133;1805,2095;2139,1914" o:connectangles="0,0,0,0,0,0,0,0,0,0,0,0,0,0,0,0,0,0,0,0,0,0,0,0,0,0,0,0,0,0,0,0,0,0,0,0,0,0,0,0,0,0,0,0,0,0"/>
                </v:shape>
                <v:shape id="Freeform: Shape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1,1912;160,1969;198,2189;274,2617;341,3017;379,3379;379,3684;370,3751;360,3808;332,3913;313,3960;294,3998;265,4056;236,4103;274,4065;313,4008;332,3970;351,3932;398,3827;417,3770;436,3703;494,3389;513,3017;513,2608;503,2169;494,1941;494,1884;494,1836;494,1731;570,1350;751,1055;989,864;1227,788;1389,1760;2532,1274;1837,160;1761,131;1761,131;1503,74;1065,121;636,341;294,722;103,1207;84,1722;103,1846;151,1912" o:connectangles="0,0,0,0,0,0,0,0,0,0,0,0,0,0,0,0,0,0,0,0,0,0,0,0,0,0,0,0,0,0,0,0,0,0,0,0,0,0,0,0,0,0,0,0,0,0"/>
                </v:shape>
                <v:shape id="Freeform: Shape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v,-1904,,-952,,-952l233839,86291r,952l233839,89149v,10477,-3810,20002,-9525,27622c218599,123439,210979,129154,203359,131059v-1905,,-4763,952,-6668,952c195739,132011,193834,132011,192881,132011v-1905,,-3810,-952,-4762,-952c182404,122486,206216,84386,186214,61526,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-953l278606,72004r,-1905l277654,68193v-953,-2857,-1905,-6667,-3810,-8572c272891,56764,270986,54859,270034,52001,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/>
                </v:shape>
                <v:shape id="Freeform: Shape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,3043;1272,2948;1376,2853;1386,2843;1395,2834;1405,2824;1434,2805;1481,2757;1672,2548;1976,2119;2291,1253;2205,548;2062,329;1919,205;1862,167;1862,167;1576,72;938,824;1548,1605;2062,1281;1710,1948;1405,2310;1224,2472;1176,2510;1148,2529;1138,2538;1138,2538;1138,2538;1129,2548;1024,2624;71,3148;1014,3148;1043,3129;1157,3043" o:connectangles="0,0,0,0,0,0,0,0,0,0,0,0,0,0,0,0,0,0,0,0,0,0,0,0,0,0,0,0,0,0,0,0,0,0"/>
                </v:shape>
                <v:shape id="Freeform: Shape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,710;4948,653;4815,596;4748,567;4682,538;4615,510;4548,481;4396,415;4243,357;4167,329;4091,300;3939,253;3786,214;3634,176;3481,148;3329,119;3177,100;3100,91;3024,81;2881,71;2738,71;2596,71;2529,71;2462,71;2329,81;1815,157;957,415;338,720;71,901;195,901;395,815;1033,615;1872,472;2357,453;2872,481;3405,577;3539,615;3672,653;3805,700;3939,748;4005,777;4072,805;4205,862;4291,910;5653,910;5244,777;5091,710" o:connectangles="0,0,0,0,0,0,0,0,0,0,0,0,0,0,0,0,0,0,0,0,0,0,0,0,0,0,0,0,0,0,0,0,0,0,0,0,0,0,0,0,0,0,0,0,0,0,0"/>
                </v:shape>
                <v:shape id="Freeform: Shape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,4939;1443,4844;1557,4748;1671,4653;1728,4606;1786,4558;1843,4510;1900,4463;2024,4367;2147,4263;2205,4205;2262,4148;2376,4034;2481,3920;2586,3805;2681,3691;2776,3567;2862,3443;2900,3386;2938,3329;3014,3205;3081,3081;3147,2958;3176,2900;3205,2834;3262,2710;3443,2224;3624,1348;3652,662;3604,224;3595,157;3585,110;3576,71;3576,110;3576,224;3547,652;3424,1310;3157,2119;2947,2558;2681,2996;2347,3415;2252,3520;2157,3615;2052,3710;1947,3805;1890,3853;1833,3901;1719,3986;1605,4072;1576,4091;1538,4110;1471,4158;1405,4205;1338,4253;1205,4348;948,4548;71,5453;71,6396;452,5834;1328,4939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3D95" w14:textId="2A34058C" w:rsidR="00781022" w:rsidRPr="00CC1AB3" w:rsidRDefault="00D60823">
    <w:pPr>
      <w:pStyle w:val="Header"/>
      <w:rPr>
        <w:sz w:val="4"/>
        <w:szCs w:val="4"/>
      </w:rPr>
    </w:pPr>
    <w:r>
      <w:rPr>
        <w:noProof/>
        <w:sz w:val="4"/>
        <w:szCs w:val="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EB1F1F" wp14:editId="580A9CF3">
              <wp:simplePos x="0" y="0"/>
              <mc:AlternateContent>
                <mc:Choice Requires="wp14">
                  <wp:positionH relativeFrom="page">
                    <wp14:pctPosHOffset>2300</wp14:pctPosHOffset>
                  </wp:positionH>
                </mc:Choice>
                <mc:Fallback>
                  <wp:positionH relativeFrom="page">
                    <wp:posOffset>231140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2900</wp14:pctPosVOffset>
                  </wp:positionV>
                </mc:Choice>
                <mc:Fallback>
                  <wp:positionV relativeFrom="page">
                    <wp:posOffset>224790</wp:posOffset>
                  </wp:positionV>
                </mc:Fallback>
              </mc:AlternateContent>
              <wp:extent cx="4787900" cy="7311390"/>
              <wp:effectExtent l="2540" t="6350" r="635" b="6985"/>
              <wp:wrapNone/>
              <wp:docPr id="1175408610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87900" cy="7311390"/>
                        <a:chOff x="0" y="0"/>
                        <a:chExt cx="47914" cy="73126"/>
                      </a:xfrm>
                    </wpg:grpSpPr>
                    <wps:wsp>
                      <wps:cNvPr id="946215193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" cy="731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  <a:alpha val="5098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896263974" name="Group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 bwMode="auto">
                        <a:xfrm>
                          <a:off x="0" y="57319"/>
                          <a:ext cx="47914" cy="15414"/>
                          <a:chOff x="0" y="0"/>
                          <a:chExt cx="40997" cy="13210"/>
                        </a:xfrm>
                      </wpg:grpSpPr>
                      <wps:wsp>
                        <wps:cNvPr id="548003529" name="Freeform: Shape 1945"/>
                        <wps:cNvSpPr>
                          <a:spLocks/>
                        </wps:cNvSpPr>
                        <wps:spPr bwMode="auto">
                          <a:xfrm>
                            <a:off x="35242" y="12638"/>
                            <a:ext cx="4191" cy="572"/>
                          </a:xfrm>
                          <a:custGeom>
                            <a:avLst/>
                            <a:gdLst>
                              <a:gd name="T0" fmla="*/ 182404 w 419100"/>
                              <a:gd name="T1" fmla="*/ 48101 h 57150"/>
                              <a:gd name="T2" fmla="*/ 192881 w 419100"/>
                              <a:gd name="T3" fmla="*/ 46196 h 57150"/>
                              <a:gd name="T4" fmla="*/ 202406 w 419100"/>
                              <a:gd name="T5" fmla="*/ 44291 h 57150"/>
                              <a:gd name="T6" fmla="*/ 218599 w 419100"/>
                              <a:gd name="T7" fmla="*/ 42386 h 57150"/>
                              <a:gd name="T8" fmla="*/ 231934 w 419100"/>
                              <a:gd name="T9" fmla="*/ 40481 h 57150"/>
                              <a:gd name="T10" fmla="*/ 241459 w 419100"/>
                              <a:gd name="T11" fmla="*/ 39528 h 57150"/>
                              <a:gd name="T12" fmla="*/ 250031 w 419100"/>
                              <a:gd name="T13" fmla="*/ 38576 h 57150"/>
                              <a:gd name="T14" fmla="*/ 242411 w 419100"/>
                              <a:gd name="T15" fmla="*/ 40481 h 57150"/>
                              <a:gd name="T16" fmla="*/ 232886 w 419100"/>
                              <a:gd name="T17" fmla="*/ 43339 h 57150"/>
                              <a:gd name="T18" fmla="*/ 219551 w 419100"/>
                              <a:gd name="T19" fmla="*/ 47148 h 57150"/>
                              <a:gd name="T20" fmla="*/ 204311 w 419100"/>
                              <a:gd name="T21" fmla="*/ 51911 h 57150"/>
                              <a:gd name="T22" fmla="*/ 416719 w 419100"/>
                              <a:gd name="T23" fmla="*/ 51911 h 57150"/>
                              <a:gd name="T24" fmla="*/ 396716 w 419100"/>
                              <a:gd name="T25" fmla="*/ 43339 h 57150"/>
                              <a:gd name="T26" fmla="*/ 332899 w 419100"/>
                              <a:gd name="T27" fmla="*/ 23336 h 57150"/>
                              <a:gd name="T28" fmla="*/ 249079 w 419100"/>
                              <a:gd name="T29" fmla="*/ 9048 h 57150"/>
                              <a:gd name="T30" fmla="*/ 200501 w 419100"/>
                              <a:gd name="T31" fmla="*/ 7144 h 57150"/>
                              <a:gd name="T32" fmla="*/ 149066 w 419100"/>
                              <a:gd name="T33" fmla="*/ 10001 h 57150"/>
                              <a:gd name="T34" fmla="*/ 95726 w 419100"/>
                              <a:gd name="T35" fmla="*/ 19526 h 57150"/>
                              <a:gd name="T36" fmla="*/ 82391 w 419100"/>
                              <a:gd name="T37" fmla="*/ 23336 h 57150"/>
                              <a:gd name="T38" fmla="*/ 69056 w 419100"/>
                              <a:gd name="T39" fmla="*/ 27146 h 57150"/>
                              <a:gd name="T40" fmla="*/ 55721 w 419100"/>
                              <a:gd name="T41" fmla="*/ 31909 h 57150"/>
                              <a:gd name="T42" fmla="*/ 42386 w 419100"/>
                              <a:gd name="T43" fmla="*/ 36671 h 57150"/>
                              <a:gd name="T44" fmla="*/ 35719 w 419100"/>
                              <a:gd name="T45" fmla="*/ 39528 h 57150"/>
                              <a:gd name="T46" fmla="*/ 29051 w 419100"/>
                              <a:gd name="T47" fmla="*/ 42386 h 57150"/>
                              <a:gd name="T48" fmla="*/ 15716 w 419100"/>
                              <a:gd name="T49" fmla="*/ 48101 h 57150"/>
                              <a:gd name="T50" fmla="*/ 7144 w 419100"/>
                              <a:gd name="T51" fmla="*/ 52864 h 57150"/>
                              <a:gd name="T52" fmla="*/ 81439 w 419100"/>
                              <a:gd name="T53" fmla="*/ 52864 h 57150"/>
                              <a:gd name="T54" fmla="*/ 90011 w 419100"/>
                              <a:gd name="T55" fmla="*/ 51911 h 57150"/>
                              <a:gd name="T56" fmla="*/ 95726 w 419100"/>
                              <a:gd name="T57" fmla="*/ 50959 h 57150"/>
                              <a:gd name="T58" fmla="*/ 90011 w 419100"/>
                              <a:gd name="T59" fmla="*/ 52864 h 57150"/>
                              <a:gd name="T60" fmla="*/ 89059 w 419100"/>
                              <a:gd name="T61" fmla="*/ 52864 h 57150"/>
                              <a:gd name="T62" fmla="*/ 164306 w 419100"/>
                              <a:gd name="T63" fmla="*/ 52864 h 57150"/>
                              <a:gd name="T64" fmla="*/ 169069 w 419100"/>
                              <a:gd name="T65" fmla="*/ 51911 h 57150"/>
                              <a:gd name="T66" fmla="*/ 182404 w 419100"/>
                              <a:gd name="T67" fmla="*/ 48101 h 5715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5747871" name="Freeform: Shape 1946"/>
                        <wps:cNvSpPr>
                          <a:spLocks/>
                        </wps:cNvSpPr>
                        <wps:spPr bwMode="auto">
                          <a:xfrm>
                            <a:off x="39471" y="11098"/>
                            <a:ext cx="95" cy="95"/>
                          </a:xfrm>
                          <a:custGeom>
                            <a:avLst/>
                            <a:gdLst>
                              <a:gd name="T0" fmla="*/ 7144 w 9525"/>
                              <a:gd name="T1" fmla="*/ 7858 h 9525"/>
                              <a:gd name="T2" fmla="*/ 7144 w 9525"/>
                              <a:gd name="T3" fmla="*/ 7858 h 9525"/>
                              <a:gd name="T4" fmla="*/ 7144 w 9525"/>
                              <a:gd name="T5" fmla="*/ 7858 h 95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3446597" name="Freeform: Shape 1947"/>
                        <wps:cNvSpPr>
                          <a:spLocks/>
                        </wps:cNvSpPr>
                        <wps:spPr bwMode="auto">
                          <a:xfrm>
                            <a:off x="1457" y="11098"/>
                            <a:ext cx="95" cy="95"/>
                          </a:xfrm>
                          <a:custGeom>
                            <a:avLst/>
                            <a:gdLst>
                              <a:gd name="T0" fmla="*/ 7144 w 9525"/>
                              <a:gd name="T1" fmla="*/ 7858 h 9525"/>
                              <a:gd name="T2" fmla="*/ 7144 w 9525"/>
                              <a:gd name="T3" fmla="*/ 7858 h 9525"/>
                              <a:gd name="T4" fmla="*/ 7144 w 9525"/>
                              <a:gd name="T5" fmla="*/ 7858 h 95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2488411" name="Freeform: Shape 1949"/>
                        <wps:cNvSpPr>
                          <a:spLocks/>
                        </wps:cNvSpPr>
                        <wps:spPr bwMode="auto">
                          <a:xfrm>
                            <a:off x="1571" y="12629"/>
                            <a:ext cx="4191" cy="571"/>
                          </a:xfrm>
                          <a:custGeom>
                            <a:avLst/>
                            <a:gdLst>
                              <a:gd name="T0" fmla="*/ 394811 w 419100"/>
                              <a:gd name="T1" fmla="*/ 42386 h 57150"/>
                              <a:gd name="T2" fmla="*/ 388144 w 419100"/>
                              <a:gd name="T3" fmla="*/ 39529 h 57150"/>
                              <a:gd name="T4" fmla="*/ 381476 w 419100"/>
                              <a:gd name="T5" fmla="*/ 36672 h 57150"/>
                              <a:gd name="T6" fmla="*/ 368141 w 419100"/>
                              <a:gd name="T7" fmla="*/ 31909 h 57150"/>
                              <a:gd name="T8" fmla="*/ 354806 w 419100"/>
                              <a:gd name="T9" fmla="*/ 27147 h 57150"/>
                              <a:gd name="T10" fmla="*/ 341471 w 419100"/>
                              <a:gd name="T11" fmla="*/ 23336 h 57150"/>
                              <a:gd name="T12" fmla="*/ 328136 w 419100"/>
                              <a:gd name="T13" fmla="*/ 19526 h 57150"/>
                              <a:gd name="T14" fmla="*/ 274796 w 419100"/>
                              <a:gd name="T15" fmla="*/ 10001 h 57150"/>
                              <a:gd name="T16" fmla="*/ 223361 w 419100"/>
                              <a:gd name="T17" fmla="*/ 7144 h 57150"/>
                              <a:gd name="T18" fmla="*/ 174784 w 419100"/>
                              <a:gd name="T19" fmla="*/ 9049 h 57150"/>
                              <a:gd name="T20" fmla="*/ 90964 w 419100"/>
                              <a:gd name="T21" fmla="*/ 23336 h 57150"/>
                              <a:gd name="T22" fmla="*/ 27146 w 419100"/>
                              <a:gd name="T23" fmla="*/ 43339 h 57150"/>
                              <a:gd name="T24" fmla="*/ 7144 w 419100"/>
                              <a:gd name="T25" fmla="*/ 51911 h 57150"/>
                              <a:gd name="T26" fmla="*/ 219551 w 419100"/>
                              <a:gd name="T27" fmla="*/ 51911 h 57150"/>
                              <a:gd name="T28" fmla="*/ 204311 w 419100"/>
                              <a:gd name="T29" fmla="*/ 47149 h 57150"/>
                              <a:gd name="T30" fmla="*/ 190976 w 419100"/>
                              <a:gd name="T31" fmla="*/ 43339 h 57150"/>
                              <a:gd name="T32" fmla="*/ 181451 w 419100"/>
                              <a:gd name="T33" fmla="*/ 40481 h 57150"/>
                              <a:gd name="T34" fmla="*/ 173831 w 419100"/>
                              <a:gd name="T35" fmla="*/ 38576 h 57150"/>
                              <a:gd name="T36" fmla="*/ 182404 w 419100"/>
                              <a:gd name="T37" fmla="*/ 39529 h 57150"/>
                              <a:gd name="T38" fmla="*/ 191929 w 419100"/>
                              <a:gd name="T39" fmla="*/ 40481 h 57150"/>
                              <a:gd name="T40" fmla="*/ 205264 w 419100"/>
                              <a:gd name="T41" fmla="*/ 42386 h 57150"/>
                              <a:gd name="T42" fmla="*/ 221456 w 419100"/>
                              <a:gd name="T43" fmla="*/ 44291 h 57150"/>
                              <a:gd name="T44" fmla="*/ 230981 w 419100"/>
                              <a:gd name="T45" fmla="*/ 46197 h 57150"/>
                              <a:gd name="T46" fmla="*/ 241459 w 419100"/>
                              <a:gd name="T47" fmla="*/ 48101 h 57150"/>
                              <a:gd name="T48" fmla="*/ 251936 w 419100"/>
                              <a:gd name="T49" fmla="*/ 50006 h 57150"/>
                              <a:gd name="T50" fmla="*/ 256699 w 419100"/>
                              <a:gd name="T51" fmla="*/ 50959 h 57150"/>
                              <a:gd name="T52" fmla="*/ 331946 w 419100"/>
                              <a:gd name="T53" fmla="*/ 50959 h 57150"/>
                              <a:gd name="T54" fmla="*/ 330994 w 419100"/>
                              <a:gd name="T55" fmla="*/ 50959 h 57150"/>
                              <a:gd name="T56" fmla="*/ 325279 w 419100"/>
                              <a:gd name="T57" fmla="*/ 49054 h 57150"/>
                              <a:gd name="T58" fmla="*/ 330994 w 419100"/>
                              <a:gd name="T59" fmla="*/ 50006 h 57150"/>
                              <a:gd name="T60" fmla="*/ 339566 w 419100"/>
                              <a:gd name="T61" fmla="*/ 50959 h 57150"/>
                              <a:gd name="T62" fmla="*/ 413861 w 419100"/>
                              <a:gd name="T63" fmla="*/ 50959 h 57150"/>
                              <a:gd name="T64" fmla="*/ 405289 w 419100"/>
                              <a:gd name="T65" fmla="*/ 46197 h 57150"/>
                              <a:gd name="T66" fmla="*/ 394811 w 419100"/>
                              <a:gd name="T67" fmla="*/ 42386 h 5715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128395" name="Freeform: Shape 1950"/>
                        <wps:cNvSpPr>
                          <a:spLocks/>
                        </wps:cNvSpPr>
                        <wps:spPr bwMode="auto">
                          <a:xfrm>
                            <a:off x="32285" y="9104"/>
                            <a:ext cx="4668" cy="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6761634" name="Freeform: Shape 1951"/>
                        <wps:cNvSpPr>
                          <a:spLocks/>
                        </wps:cNvSpPr>
                        <wps:spPr bwMode="auto">
                          <a:xfrm>
                            <a:off x="38611" y="3016"/>
                            <a:ext cx="2381" cy="5620"/>
                          </a:xfrm>
                          <a:custGeom>
                            <a:avLst/>
                            <a:gdLst>
                              <a:gd name="T0" fmla="*/ 143683 w 238125"/>
                              <a:gd name="T1" fmla="*/ 14994 h 561975"/>
                              <a:gd name="T2" fmla="*/ 111298 w 238125"/>
                              <a:gd name="T3" fmla="*/ 27376 h 561975"/>
                              <a:gd name="T4" fmla="*/ 81771 w 238125"/>
                              <a:gd name="T5" fmla="*/ 46426 h 561975"/>
                              <a:gd name="T6" fmla="*/ 56053 w 238125"/>
                              <a:gd name="T7" fmla="*/ 70239 h 561975"/>
                              <a:gd name="T8" fmla="*/ 36051 w 238125"/>
                              <a:gd name="T9" fmla="*/ 97862 h 561975"/>
                              <a:gd name="T10" fmla="*/ 12238 w 238125"/>
                              <a:gd name="T11" fmla="*/ 159774 h 561975"/>
                              <a:gd name="T12" fmla="*/ 7476 w 238125"/>
                              <a:gd name="T13" fmla="*/ 222639 h 561975"/>
                              <a:gd name="T14" fmla="*/ 8428 w 238125"/>
                              <a:gd name="T15" fmla="*/ 230259 h 561975"/>
                              <a:gd name="T16" fmla="*/ 8428 w 238125"/>
                              <a:gd name="T17" fmla="*/ 235021 h 561975"/>
                              <a:gd name="T18" fmla="*/ 8428 w 238125"/>
                              <a:gd name="T19" fmla="*/ 238831 h 561975"/>
                              <a:gd name="T20" fmla="*/ 9381 w 238125"/>
                              <a:gd name="T21" fmla="*/ 245499 h 561975"/>
                              <a:gd name="T22" fmla="*/ 10333 w 238125"/>
                              <a:gd name="T23" fmla="*/ 253119 h 561975"/>
                              <a:gd name="T24" fmla="*/ 13191 w 238125"/>
                              <a:gd name="T25" fmla="*/ 268359 h 561975"/>
                              <a:gd name="T26" fmla="*/ 17001 w 238125"/>
                              <a:gd name="T27" fmla="*/ 282646 h 561975"/>
                              <a:gd name="T28" fmla="*/ 38908 w 238125"/>
                              <a:gd name="T29" fmla="*/ 336939 h 561975"/>
                              <a:gd name="T30" fmla="*/ 100821 w 238125"/>
                              <a:gd name="T31" fmla="*/ 422664 h 561975"/>
                              <a:gd name="T32" fmla="*/ 164638 w 238125"/>
                              <a:gd name="T33" fmla="*/ 488387 h 561975"/>
                              <a:gd name="T34" fmla="*/ 217978 w 238125"/>
                              <a:gd name="T35" fmla="*/ 543631 h 561975"/>
                              <a:gd name="T36" fmla="*/ 235123 w 238125"/>
                              <a:gd name="T37" fmla="*/ 562681 h 561975"/>
                              <a:gd name="T38" fmla="*/ 235123 w 238125"/>
                              <a:gd name="T39" fmla="*/ 546489 h 561975"/>
                              <a:gd name="T40" fmla="*/ 227503 w 238125"/>
                              <a:gd name="T41" fmla="*/ 536012 h 561975"/>
                              <a:gd name="T42" fmla="*/ 179878 w 238125"/>
                              <a:gd name="T43" fmla="*/ 475051 h 561975"/>
                              <a:gd name="T44" fmla="*/ 124633 w 238125"/>
                              <a:gd name="T45" fmla="*/ 403614 h 561975"/>
                              <a:gd name="T46" fmla="*/ 77008 w 238125"/>
                              <a:gd name="T47" fmla="*/ 319794 h 561975"/>
                              <a:gd name="T48" fmla="*/ 63673 w 238125"/>
                              <a:gd name="T49" fmla="*/ 272169 h 561975"/>
                              <a:gd name="T50" fmla="*/ 61768 w 238125"/>
                              <a:gd name="T51" fmla="*/ 259787 h 561975"/>
                              <a:gd name="T52" fmla="*/ 60816 w 238125"/>
                              <a:gd name="T53" fmla="*/ 248356 h 561975"/>
                              <a:gd name="T54" fmla="*/ 60816 w 238125"/>
                              <a:gd name="T55" fmla="*/ 241689 h 561975"/>
                              <a:gd name="T56" fmla="*/ 60816 w 238125"/>
                              <a:gd name="T57" fmla="*/ 235021 h 561975"/>
                              <a:gd name="T58" fmla="*/ 60816 w 238125"/>
                              <a:gd name="T59" fmla="*/ 231212 h 561975"/>
                              <a:gd name="T60" fmla="*/ 60816 w 238125"/>
                              <a:gd name="T61" fmla="*/ 231212 h 561975"/>
                              <a:gd name="T62" fmla="*/ 60816 w 238125"/>
                              <a:gd name="T63" fmla="*/ 231212 h 561975"/>
                              <a:gd name="T64" fmla="*/ 60816 w 238125"/>
                              <a:gd name="T65" fmla="*/ 230259 h 561975"/>
                              <a:gd name="T66" fmla="*/ 60816 w 238125"/>
                              <a:gd name="T67" fmla="*/ 228354 h 561975"/>
                              <a:gd name="T68" fmla="*/ 60816 w 238125"/>
                              <a:gd name="T69" fmla="*/ 221687 h 561975"/>
                              <a:gd name="T70" fmla="*/ 69388 w 238125"/>
                              <a:gd name="T71" fmla="*/ 174062 h 561975"/>
                              <a:gd name="T72" fmla="*/ 90343 w 238125"/>
                              <a:gd name="T73" fmla="*/ 133104 h 561975"/>
                              <a:gd name="T74" fmla="*/ 160828 w 238125"/>
                              <a:gd name="T75" fmla="*/ 90241 h 561975"/>
                              <a:gd name="T76" fmla="*/ 201786 w 238125"/>
                              <a:gd name="T77" fmla="*/ 91194 h 561975"/>
                              <a:gd name="T78" fmla="*/ 220836 w 238125"/>
                              <a:gd name="T79" fmla="*/ 96909 h 561975"/>
                              <a:gd name="T80" fmla="*/ 230361 w 238125"/>
                              <a:gd name="T81" fmla="*/ 100719 h 561975"/>
                              <a:gd name="T82" fmla="*/ 232266 w 238125"/>
                              <a:gd name="T83" fmla="*/ 101671 h 561975"/>
                              <a:gd name="T84" fmla="*/ 234171 w 238125"/>
                              <a:gd name="T85" fmla="*/ 102624 h 561975"/>
                              <a:gd name="T86" fmla="*/ 234171 w 238125"/>
                              <a:gd name="T87" fmla="*/ 10231 h 561975"/>
                              <a:gd name="T88" fmla="*/ 211311 w 238125"/>
                              <a:gd name="T89" fmla="*/ 7374 h 561975"/>
                              <a:gd name="T90" fmla="*/ 143683 w 238125"/>
                              <a:gd name="T91" fmla="*/ 14994 h 5619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5075583" name="Freeform: Shape 1952"/>
                        <wps:cNvSpPr>
                          <a:spLocks/>
                        </wps:cNvSpPr>
                        <wps:spPr bwMode="auto">
                          <a:xfrm>
                            <a:off x="39854" y="4704"/>
                            <a:ext cx="1143" cy="2477"/>
                          </a:xfrm>
                          <a:custGeom>
                            <a:avLst/>
                            <a:gdLst>
                              <a:gd name="T0" fmla="*/ 23140 w 114300"/>
                              <a:gd name="T1" fmla="*/ 73819 h 247650"/>
                              <a:gd name="T2" fmla="*/ 60288 w 114300"/>
                              <a:gd name="T3" fmla="*/ 231934 h 247650"/>
                              <a:gd name="T4" fmla="*/ 109817 w 114300"/>
                              <a:gd name="T5" fmla="*/ 243364 h 247650"/>
                              <a:gd name="T6" fmla="*/ 109817 w 114300"/>
                              <a:gd name="T7" fmla="*/ 7144 h 247650"/>
                              <a:gd name="T8" fmla="*/ 23140 w 114300"/>
                              <a:gd name="T9" fmla="*/ 73819 h 247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7306193" name="Freeform: Shape 1953"/>
                        <wps:cNvSpPr>
                          <a:spLocks/>
                        </wps:cNvSpPr>
                        <wps:spPr bwMode="auto">
                          <a:xfrm>
                            <a:off x="35725" y="7625"/>
                            <a:ext cx="4477" cy="1905"/>
                          </a:xfrm>
                          <a:custGeom>
                            <a:avLst/>
                            <a:gdLst>
                              <a:gd name="T0" fmla="*/ 248427 w 447675"/>
                              <a:gd name="T1" fmla="*/ 28442 h 190500"/>
                              <a:gd name="T2" fmla="*/ 237950 w 447675"/>
                              <a:gd name="T3" fmla="*/ 23680 h 190500"/>
                              <a:gd name="T4" fmla="*/ 233187 w 447675"/>
                              <a:gd name="T5" fmla="*/ 21775 h 190500"/>
                              <a:gd name="T6" fmla="*/ 227472 w 447675"/>
                              <a:gd name="T7" fmla="*/ 18917 h 190500"/>
                              <a:gd name="T8" fmla="*/ 178895 w 447675"/>
                              <a:gd name="T9" fmla="*/ 7487 h 190500"/>
                              <a:gd name="T10" fmla="*/ 130317 w 447675"/>
                              <a:gd name="T11" fmla="*/ 11297 h 190500"/>
                              <a:gd name="T12" fmla="*/ 89360 w 447675"/>
                              <a:gd name="T13" fmla="*/ 25585 h 190500"/>
                              <a:gd name="T14" fmla="*/ 57927 w 447675"/>
                              <a:gd name="T15" fmla="*/ 44635 h 190500"/>
                              <a:gd name="T16" fmla="*/ 36020 w 447675"/>
                              <a:gd name="T17" fmla="*/ 62732 h 190500"/>
                              <a:gd name="T18" fmla="*/ 22685 w 447675"/>
                              <a:gd name="T19" fmla="*/ 76067 h 190500"/>
                              <a:gd name="T20" fmla="*/ 18875 w 447675"/>
                              <a:gd name="T21" fmla="*/ 79878 h 190500"/>
                              <a:gd name="T22" fmla="*/ 17922 w 447675"/>
                              <a:gd name="T23" fmla="*/ 80830 h 190500"/>
                              <a:gd name="T24" fmla="*/ 17922 w 447675"/>
                              <a:gd name="T25" fmla="*/ 81782 h 190500"/>
                              <a:gd name="T26" fmla="*/ 17922 w 447675"/>
                              <a:gd name="T27" fmla="*/ 81782 h 190500"/>
                              <a:gd name="T28" fmla="*/ 17922 w 447675"/>
                              <a:gd name="T29" fmla="*/ 81782 h 190500"/>
                              <a:gd name="T30" fmla="*/ 16017 w 447675"/>
                              <a:gd name="T31" fmla="*/ 84640 h 190500"/>
                              <a:gd name="T32" fmla="*/ 27447 w 447675"/>
                              <a:gd name="T33" fmla="*/ 153220 h 190500"/>
                              <a:gd name="T34" fmla="*/ 95075 w 447675"/>
                              <a:gd name="T35" fmla="*/ 140837 h 190500"/>
                              <a:gd name="T36" fmla="*/ 99837 w 447675"/>
                              <a:gd name="T37" fmla="*/ 132265 h 190500"/>
                              <a:gd name="T38" fmla="*/ 103647 w 447675"/>
                              <a:gd name="T39" fmla="*/ 125597 h 190500"/>
                              <a:gd name="T40" fmla="*/ 130317 w 447675"/>
                              <a:gd name="T41" fmla="*/ 96070 h 190500"/>
                              <a:gd name="T42" fmla="*/ 178895 w 447675"/>
                              <a:gd name="T43" fmla="*/ 74162 h 190500"/>
                              <a:gd name="T44" fmla="*/ 211280 w 447675"/>
                              <a:gd name="T45" fmla="*/ 74162 h 190500"/>
                              <a:gd name="T46" fmla="*/ 215090 w 447675"/>
                              <a:gd name="T47" fmla="*/ 75115 h 190500"/>
                              <a:gd name="T48" fmla="*/ 219852 w 447675"/>
                              <a:gd name="T49" fmla="*/ 76067 h 190500"/>
                              <a:gd name="T50" fmla="*/ 229377 w 447675"/>
                              <a:gd name="T51" fmla="*/ 77972 h 190500"/>
                              <a:gd name="T52" fmla="*/ 238902 w 447675"/>
                              <a:gd name="T53" fmla="*/ 80830 h 190500"/>
                              <a:gd name="T54" fmla="*/ 248427 w 447675"/>
                              <a:gd name="T55" fmla="*/ 83687 h 190500"/>
                              <a:gd name="T56" fmla="*/ 285575 w 447675"/>
                              <a:gd name="T57" fmla="*/ 98928 h 190500"/>
                              <a:gd name="T58" fmla="*/ 320817 w 447675"/>
                              <a:gd name="T59" fmla="*/ 117978 h 190500"/>
                              <a:gd name="T60" fmla="*/ 382730 w 447675"/>
                              <a:gd name="T61" fmla="*/ 156078 h 190500"/>
                              <a:gd name="T62" fmla="*/ 408447 w 447675"/>
                              <a:gd name="T63" fmla="*/ 170365 h 190500"/>
                              <a:gd name="T64" fmla="*/ 428450 w 447675"/>
                              <a:gd name="T65" fmla="*/ 180842 h 190500"/>
                              <a:gd name="T66" fmla="*/ 441785 w 447675"/>
                              <a:gd name="T67" fmla="*/ 186557 h 190500"/>
                              <a:gd name="T68" fmla="*/ 446547 w 447675"/>
                              <a:gd name="T69" fmla="*/ 188462 h 190500"/>
                              <a:gd name="T70" fmla="*/ 441785 w 447675"/>
                              <a:gd name="T71" fmla="*/ 185605 h 190500"/>
                              <a:gd name="T72" fmla="*/ 430355 w 447675"/>
                              <a:gd name="T73" fmla="*/ 177032 h 190500"/>
                              <a:gd name="T74" fmla="*/ 413210 w 447675"/>
                              <a:gd name="T75" fmla="*/ 162745 h 190500"/>
                              <a:gd name="T76" fmla="*/ 391302 w 447675"/>
                              <a:gd name="T77" fmla="*/ 143695 h 190500"/>
                              <a:gd name="T78" fmla="*/ 337962 w 447675"/>
                              <a:gd name="T79" fmla="*/ 93212 h 190500"/>
                              <a:gd name="T80" fmla="*/ 305577 w 447675"/>
                              <a:gd name="T81" fmla="*/ 65590 h 190500"/>
                              <a:gd name="T82" fmla="*/ 268430 w 447675"/>
                              <a:gd name="T83" fmla="*/ 39872 h 190500"/>
                              <a:gd name="T84" fmla="*/ 257952 w 447675"/>
                              <a:gd name="T85" fmla="*/ 34157 h 190500"/>
                              <a:gd name="T86" fmla="*/ 248427 w 447675"/>
                              <a:gd name="T87" fmla="*/ 28442 h 19050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2589666" name="Freeform: Shape 1954"/>
                        <wps:cNvSpPr>
                          <a:spLocks/>
                        </wps:cNvSpPr>
                        <wps:spPr bwMode="auto">
                          <a:xfrm>
                            <a:off x="30026" y="7575"/>
                            <a:ext cx="4191" cy="5429"/>
                          </a:xfrm>
                          <a:custGeom>
                            <a:avLst/>
                            <a:gdLst>
                              <a:gd name="T0" fmla="*/ 404917 w 419100"/>
                              <a:gd name="T1" fmla="*/ 540139 h 542925"/>
                              <a:gd name="T2" fmla="*/ 394439 w 419100"/>
                              <a:gd name="T3" fmla="*/ 539186 h 542925"/>
                              <a:gd name="T4" fmla="*/ 387771 w 419100"/>
                              <a:gd name="T5" fmla="*/ 538234 h 542925"/>
                              <a:gd name="T6" fmla="*/ 381104 w 419100"/>
                              <a:gd name="T7" fmla="*/ 537281 h 542925"/>
                              <a:gd name="T8" fmla="*/ 373484 w 419100"/>
                              <a:gd name="T9" fmla="*/ 536329 h 542925"/>
                              <a:gd name="T10" fmla="*/ 365864 w 419100"/>
                              <a:gd name="T11" fmla="*/ 535376 h 542925"/>
                              <a:gd name="T12" fmla="*/ 329669 w 419100"/>
                              <a:gd name="T13" fmla="*/ 527756 h 542925"/>
                              <a:gd name="T14" fmla="*/ 289664 w 419100"/>
                              <a:gd name="T15" fmla="*/ 513469 h 542925"/>
                              <a:gd name="T16" fmla="*/ 248707 w 419100"/>
                              <a:gd name="T17" fmla="*/ 491561 h 542925"/>
                              <a:gd name="T18" fmla="*/ 210607 w 419100"/>
                              <a:gd name="T19" fmla="*/ 460129 h 542925"/>
                              <a:gd name="T20" fmla="*/ 178221 w 419100"/>
                              <a:gd name="T21" fmla="*/ 422029 h 542925"/>
                              <a:gd name="T22" fmla="*/ 152504 w 419100"/>
                              <a:gd name="T23" fmla="*/ 379166 h 542925"/>
                              <a:gd name="T24" fmla="*/ 133454 w 419100"/>
                              <a:gd name="T25" fmla="*/ 334398 h 542925"/>
                              <a:gd name="T26" fmla="*/ 120119 w 419100"/>
                              <a:gd name="T27" fmla="*/ 290584 h 542925"/>
                              <a:gd name="T28" fmla="*/ 113451 w 419100"/>
                              <a:gd name="T29" fmla="*/ 262009 h 542925"/>
                              <a:gd name="T30" fmla="*/ 202034 w 419100"/>
                              <a:gd name="T31" fmla="*/ 98179 h 542925"/>
                              <a:gd name="T32" fmla="*/ 57254 w 419100"/>
                              <a:gd name="T33" fmla="*/ 25789 h 542925"/>
                              <a:gd name="T34" fmla="*/ 8676 w 419100"/>
                              <a:gd name="T35" fmla="*/ 174379 h 542925"/>
                              <a:gd name="T36" fmla="*/ 10582 w 419100"/>
                              <a:gd name="T37" fmla="*/ 190571 h 542925"/>
                              <a:gd name="T38" fmla="*/ 12486 w 419100"/>
                              <a:gd name="T39" fmla="*/ 202001 h 542925"/>
                              <a:gd name="T40" fmla="*/ 31536 w 419100"/>
                              <a:gd name="T41" fmla="*/ 270581 h 542925"/>
                              <a:gd name="T42" fmla="*/ 48682 w 419100"/>
                              <a:gd name="T43" fmla="*/ 314396 h 542925"/>
                              <a:gd name="T44" fmla="*/ 72494 w 419100"/>
                              <a:gd name="T45" fmla="*/ 361069 h 542925"/>
                              <a:gd name="T46" fmla="*/ 102974 w 419100"/>
                              <a:gd name="T47" fmla="*/ 408694 h 542925"/>
                              <a:gd name="T48" fmla="*/ 141074 w 419100"/>
                              <a:gd name="T49" fmla="*/ 452509 h 542925"/>
                              <a:gd name="T50" fmla="*/ 185842 w 419100"/>
                              <a:gd name="T51" fmla="*/ 489656 h 542925"/>
                              <a:gd name="T52" fmla="*/ 234419 w 419100"/>
                              <a:gd name="T53" fmla="*/ 517279 h 542925"/>
                              <a:gd name="T54" fmla="*/ 282996 w 419100"/>
                              <a:gd name="T55" fmla="*/ 534423 h 542925"/>
                              <a:gd name="T56" fmla="*/ 327764 w 419100"/>
                              <a:gd name="T57" fmla="*/ 542044 h 542925"/>
                              <a:gd name="T58" fmla="*/ 365864 w 419100"/>
                              <a:gd name="T59" fmla="*/ 543948 h 542925"/>
                              <a:gd name="T60" fmla="*/ 374436 w 419100"/>
                              <a:gd name="T61" fmla="*/ 543948 h 542925"/>
                              <a:gd name="T62" fmla="*/ 382057 w 419100"/>
                              <a:gd name="T63" fmla="*/ 543948 h 542925"/>
                              <a:gd name="T64" fmla="*/ 388724 w 419100"/>
                              <a:gd name="T65" fmla="*/ 543948 h 542925"/>
                              <a:gd name="T66" fmla="*/ 395392 w 419100"/>
                              <a:gd name="T67" fmla="*/ 542996 h 542925"/>
                              <a:gd name="T68" fmla="*/ 405869 w 419100"/>
                              <a:gd name="T69" fmla="*/ 542044 h 542925"/>
                              <a:gd name="T70" fmla="*/ 413489 w 419100"/>
                              <a:gd name="T71" fmla="*/ 541091 h 542925"/>
                              <a:gd name="T72" fmla="*/ 420157 w 419100"/>
                              <a:gd name="T73" fmla="*/ 540139 h 542925"/>
                              <a:gd name="T74" fmla="*/ 413489 w 419100"/>
                              <a:gd name="T75" fmla="*/ 540139 h 542925"/>
                              <a:gd name="T76" fmla="*/ 404917 w 419100"/>
                              <a:gd name="T77" fmla="*/ 540139 h 542925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8026559" name="Freeform: Shape 1955"/>
                        <wps:cNvSpPr>
                          <a:spLocks/>
                        </wps:cNvSpPr>
                        <wps:spPr bwMode="auto">
                          <a:xfrm>
                            <a:off x="25049" y="11505"/>
                            <a:ext cx="2477" cy="1048"/>
                          </a:xfrm>
                          <a:custGeom>
                            <a:avLst/>
                            <a:gdLst>
                              <a:gd name="T0" fmla="*/ 230139 w 247650"/>
                              <a:gd name="T1" fmla="*/ 51911 h 104775"/>
                              <a:gd name="T2" fmla="*/ 225377 w 247650"/>
                              <a:gd name="T3" fmla="*/ 47149 h 104775"/>
                              <a:gd name="T4" fmla="*/ 219661 w 247650"/>
                              <a:gd name="T5" fmla="*/ 42386 h 104775"/>
                              <a:gd name="T6" fmla="*/ 216804 w 247650"/>
                              <a:gd name="T7" fmla="*/ 39529 h 104775"/>
                              <a:gd name="T8" fmla="*/ 212994 w 247650"/>
                              <a:gd name="T9" fmla="*/ 36671 h 104775"/>
                              <a:gd name="T10" fmla="*/ 205374 w 247650"/>
                              <a:gd name="T11" fmla="*/ 30956 h 104775"/>
                              <a:gd name="T12" fmla="*/ 196802 w 247650"/>
                              <a:gd name="T13" fmla="*/ 26194 h 104775"/>
                              <a:gd name="T14" fmla="*/ 188229 w 247650"/>
                              <a:gd name="T15" fmla="*/ 21431 h 104775"/>
                              <a:gd name="T16" fmla="*/ 178704 w 247650"/>
                              <a:gd name="T17" fmla="*/ 16669 h 104775"/>
                              <a:gd name="T18" fmla="*/ 168227 w 247650"/>
                              <a:gd name="T19" fmla="*/ 12859 h 104775"/>
                              <a:gd name="T20" fmla="*/ 146319 w 247650"/>
                              <a:gd name="T21" fmla="*/ 8096 h 104775"/>
                              <a:gd name="T22" fmla="*/ 123459 w 247650"/>
                              <a:gd name="T23" fmla="*/ 7144 h 104775"/>
                              <a:gd name="T24" fmla="*/ 100599 w 247650"/>
                              <a:gd name="T25" fmla="*/ 10001 h 104775"/>
                              <a:gd name="T26" fmla="*/ 79644 w 247650"/>
                              <a:gd name="T27" fmla="*/ 15716 h 104775"/>
                              <a:gd name="T28" fmla="*/ 61546 w 247650"/>
                              <a:gd name="T29" fmla="*/ 23336 h 104775"/>
                              <a:gd name="T30" fmla="*/ 47259 w 247650"/>
                              <a:gd name="T31" fmla="*/ 30956 h 104775"/>
                              <a:gd name="T32" fmla="*/ 36782 w 247650"/>
                              <a:gd name="T33" fmla="*/ 37624 h 104775"/>
                              <a:gd name="T34" fmla="*/ 30114 w 247650"/>
                              <a:gd name="T35" fmla="*/ 43339 h 104775"/>
                              <a:gd name="T36" fmla="*/ 29161 w 247650"/>
                              <a:gd name="T37" fmla="*/ 44291 h 104775"/>
                              <a:gd name="T38" fmla="*/ 28209 w 247650"/>
                              <a:gd name="T39" fmla="*/ 45244 h 104775"/>
                              <a:gd name="T40" fmla="*/ 27257 w 247650"/>
                              <a:gd name="T41" fmla="*/ 46196 h 104775"/>
                              <a:gd name="T42" fmla="*/ 12969 w 247650"/>
                              <a:gd name="T43" fmla="*/ 96679 h 104775"/>
                              <a:gd name="T44" fmla="*/ 62499 w 247650"/>
                              <a:gd name="T45" fmla="*/ 79534 h 104775"/>
                              <a:gd name="T46" fmla="*/ 64404 w 247650"/>
                              <a:gd name="T47" fmla="*/ 77629 h 104775"/>
                              <a:gd name="T48" fmla="*/ 67261 w 247650"/>
                              <a:gd name="T49" fmla="*/ 73819 h 104775"/>
                              <a:gd name="T50" fmla="*/ 73929 w 247650"/>
                              <a:gd name="T51" fmla="*/ 67151 h 104775"/>
                              <a:gd name="T52" fmla="*/ 83454 w 247650"/>
                              <a:gd name="T53" fmla="*/ 58579 h 104775"/>
                              <a:gd name="T54" fmla="*/ 110124 w 247650"/>
                              <a:gd name="T55" fmla="*/ 42386 h 104775"/>
                              <a:gd name="T56" fmla="*/ 127269 w 247650"/>
                              <a:gd name="T57" fmla="*/ 36671 h 104775"/>
                              <a:gd name="T58" fmla="*/ 145367 w 247650"/>
                              <a:gd name="T59" fmla="*/ 33814 h 104775"/>
                              <a:gd name="T60" fmla="*/ 164417 w 247650"/>
                              <a:gd name="T61" fmla="*/ 33814 h 104775"/>
                              <a:gd name="T62" fmla="*/ 173942 w 247650"/>
                              <a:gd name="T63" fmla="*/ 34766 h 104775"/>
                              <a:gd name="T64" fmla="*/ 183467 w 247650"/>
                              <a:gd name="T65" fmla="*/ 36671 h 104775"/>
                              <a:gd name="T66" fmla="*/ 192039 w 247650"/>
                              <a:gd name="T67" fmla="*/ 39529 h 104775"/>
                              <a:gd name="T68" fmla="*/ 200611 w 247650"/>
                              <a:gd name="T69" fmla="*/ 42386 h 104775"/>
                              <a:gd name="T70" fmla="*/ 208232 w 247650"/>
                              <a:gd name="T71" fmla="*/ 46196 h 104775"/>
                              <a:gd name="T72" fmla="*/ 212042 w 247650"/>
                              <a:gd name="T73" fmla="*/ 48101 h 104775"/>
                              <a:gd name="T74" fmla="*/ 215852 w 247650"/>
                              <a:gd name="T75" fmla="*/ 50006 h 104775"/>
                              <a:gd name="T76" fmla="*/ 222519 w 247650"/>
                              <a:gd name="T77" fmla="*/ 53816 h 104775"/>
                              <a:gd name="T78" fmla="*/ 228234 w 247650"/>
                              <a:gd name="T79" fmla="*/ 57626 h 104775"/>
                              <a:gd name="T80" fmla="*/ 237759 w 247650"/>
                              <a:gd name="T81" fmla="*/ 63341 h 104775"/>
                              <a:gd name="T82" fmla="*/ 245379 w 247650"/>
                              <a:gd name="T83" fmla="*/ 69056 h 104775"/>
                              <a:gd name="T84" fmla="*/ 238711 w 247650"/>
                              <a:gd name="T85" fmla="*/ 62389 h 104775"/>
                              <a:gd name="T86" fmla="*/ 230139 w 247650"/>
                              <a:gd name="T87" fmla="*/ 51911 h 1047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393746" name="Freeform: Shape 1956"/>
                        <wps:cNvSpPr>
                          <a:spLocks/>
                        </wps:cNvSpPr>
                        <wps:spPr bwMode="auto">
                          <a:xfrm>
                            <a:off x="34658" y="6170"/>
                            <a:ext cx="2000" cy="1619"/>
                          </a:xfrm>
                          <a:custGeom>
                            <a:avLst/>
                            <a:gdLst>
                              <a:gd name="T0" fmla="*/ 156021 w 200025"/>
                              <a:gd name="T1" fmla="*/ 157776 h 161925"/>
                              <a:gd name="T2" fmla="*/ 159831 w 200025"/>
                              <a:gd name="T3" fmla="*/ 157776 h 161925"/>
                              <a:gd name="T4" fmla="*/ 167451 w 200025"/>
                              <a:gd name="T5" fmla="*/ 156824 h 161925"/>
                              <a:gd name="T6" fmla="*/ 174119 w 200025"/>
                              <a:gd name="T7" fmla="*/ 155871 h 161925"/>
                              <a:gd name="T8" fmla="*/ 184596 w 200025"/>
                              <a:gd name="T9" fmla="*/ 153967 h 161925"/>
                              <a:gd name="T10" fmla="*/ 193169 w 200025"/>
                              <a:gd name="T11" fmla="*/ 152062 h 161925"/>
                              <a:gd name="T12" fmla="*/ 183644 w 200025"/>
                              <a:gd name="T13" fmla="*/ 152062 h 161925"/>
                              <a:gd name="T14" fmla="*/ 173166 w 200025"/>
                              <a:gd name="T15" fmla="*/ 152062 h 161925"/>
                              <a:gd name="T16" fmla="*/ 166499 w 200025"/>
                              <a:gd name="T17" fmla="*/ 152062 h 161925"/>
                              <a:gd name="T18" fmla="*/ 159831 w 200025"/>
                              <a:gd name="T19" fmla="*/ 151109 h 161925"/>
                              <a:gd name="T20" fmla="*/ 156021 w 200025"/>
                              <a:gd name="T21" fmla="*/ 151109 h 161925"/>
                              <a:gd name="T22" fmla="*/ 152211 w 200025"/>
                              <a:gd name="T23" fmla="*/ 150156 h 161925"/>
                              <a:gd name="T24" fmla="*/ 144591 w 200025"/>
                              <a:gd name="T25" fmla="*/ 148251 h 161925"/>
                              <a:gd name="T26" fmla="*/ 136019 w 200025"/>
                              <a:gd name="T27" fmla="*/ 146346 h 161925"/>
                              <a:gd name="T28" fmla="*/ 127446 w 200025"/>
                              <a:gd name="T29" fmla="*/ 143489 h 161925"/>
                              <a:gd name="T30" fmla="*/ 118874 w 200025"/>
                              <a:gd name="T31" fmla="*/ 140631 h 161925"/>
                              <a:gd name="T32" fmla="*/ 110301 w 200025"/>
                              <a:gd name="T33" fmla="*/ 136821 h 161925"/>
                              <a:gd name="T34" fmla="*/ 95061 w 200025"/>
                              <a:gd name="T35" fmla="*/ 126344 h 161925"/>
                              <a:gd name="T36" fmla="*/ 82679 w 200025"/>
                              <a:gd name="T37" fmla="*/ 113962 h 161925"/>
                              <a:gd name="T38" fmla="*/ 72201 w 200025"/>
                              <a:gd name="T39" fmla="*/ 100626 h 161925"/>
                              <a:gd name="T40" fmla="*/ 59819 w 200025"/>
                              <a:gd name="T41" fmla="*/ 73956 h 161925"/>
                              <a:gd name="T42" fmla="*/ 56961 w 200025"/>
                              <a:gd name="T43" fmla="*/ 62526 h 161925"/>
                              <a:gd name="T44" fmla="*/ 55056 w 200025"/>
                              <a:gd name="T45" fmla="*/ 53954 h 161925"/>
                              <a:gd name="T46" fmla="*/ 55056 w 200025"/>
                              <a:gd name="T47" fmla="*/ 50144 h 161925"/>
                              <a:gd name="T48" fmla="*/ 55056 w 200025"/>
                              <a:gd name="T49" fmla="*/ 47287 h 161925"/>
                              <a:gd name="T50" fmla="*/ 25529 w 200025"/>
                              <a:gd name="T51" fmla="*/ 7281 h 161925"/>
                              <a:gd name="T52" fmla="*/ 10289 w 200025"/>
                              <a:gd name="T53" fmla="*/ 54906 h 161925"/>
                              <a:gd name="T54" fmla="*/ 10289 w 200025"/>
                              <a:gd name="T55" fmla="*/ 55859 h 161925"/>
                              <a:gd name="T56" fmla="*/ 10289 w 200025"/>
                              <a:gd name="T57" fmla="*/ 56812 h 161925"/>
                              <a:gd name="T58" fmla="*/ 10289 w 200025"/>
                              <a:gd name="T59" fmla="*/ 57764 h 161925"/>
                              <a:gd name="T60" fmla="*/ 13146 w 200025"/>
                              <a:gd name="T61" fmla="*/ 65384 h 161925"/>
                              <a:gd name="T62" fmla="*/ 17909 w 200025"/>
                              <a:gd name="T63" fmla="*/ 76814 h 161925"/>
                              <a:gd name="T64" fmla="*/ 25529 w 200025"/>
                              <a:gd name="T65" fmla="*/ 90149 h 161925"/>
                              <a:gd name="T66" fmla="*/ 36006 w 200025"/>
                              <a:gd name="T67" fmla="*/ 105389 h 161925"/>
                              <a:gd name="T68" fmla="*/ 49341 w 200025"/>
                              <a:gd name="T69" fmla="*/ 120629 h 161925"/>
                              <a:gd name="T70" fmla="*/ 65534 w 200025"/>
                              <a:gd name="T71" fmla="*/ 134917 h 161925"/>
                              <a:gd name="T72" fmla="*/ 84584 w 200025"/>
                              <a:gd name="T73" fmla="*/ 146346 h 161925"/>
                              <a:gd name="T74" fmla="*/ 104586 w 200025"/>
                              <a:gd name="T75" fmla="*/ 153967 h 161925"/>
                              <a:gd name="T76" fmla="*/ 115064 w 200025"/>
                              <a:gd name="T77" fmla="*/ 156824 h 161925"/>
                              <a:gd name="T78" fmla="*/ 124589 w 200025"/>
                              <a:gd name="T79" fmla="*/ 158729 h 161925"/>
                              <a:gd name="T80" fmla="*/ 134114 w 200025"/>
                              <a:gd name="T81" fmla="*/ 159681 h 161925"/>
                              <a:gd name="T82" fmla="*/ 143639 w 200025"/>
                              <a:gd name="T83" fmla="*/ 159681 h 161925"/>
                              <a:gd name="T84" fmla="*/ 152211 w 200025"/>
                              <a:gd name="T85" fmla="*/ 159681 h 161925"/>
                              <a:gd name="T86" fmla="*/ 156021 w 200025"/>
                              <a:gd name="T87" fmla="*/ 157776 h 16192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2670124" name="Freeform: Shape 1957"/>
                        <wps:cNvSpPr>
                          <a:spLocks/>
                        </wps:cNvSpPr>
                        <wps:spPr bwMode="auto">
                          <a:xfrm>
                            <a:off x="34593" y="7828"/>
                            <a:ext cx="1619" cy="1334"/>
                          </a:xfrm>
                          <a:custGeom>
                            <a:avLst/>
                            <a:gdLst>
                              <a:gd name="T0" fmla="*/ 138739 w 161925"/>
                              <a:gd name="T1" fmla="*/ 8096 h 133350"/>
                              <a:gd name="T2" fmla="*/ 133024 w 161925"/>
                              <a:gd name="T3" fmla="*/ 7144 h 133350"/>
                              <a:gd name="T4" fmla="*/ 127309 w 161925"/>
                              <a:gd name="T5" fmla="*/ 7144 h 133350"/>
                              <a:gd name="T6" fmla="*/ 124451 w 161925"/>
                              <a:gd name="T7" fmla="*/ 7144 h 133350"/>
                              <a:gd name="T8" fmla="*/ 121593 w 161925"/>
                              <a:gd name="T9" fmla="*/ 7144 h 133350"/>
                              <a:gd name="T10" fmla="*/ 114926 w 161925"/>
                              <a:gd name="T11" fmla="*/ 7144 h 133350"/>
                              <a:gd name="T12" fmla="*/ 107306 w 161925"/>
                              <a:gd name="T13" fmla="*/ 7144 h 133350"/>
                              <a:gd name="T14" fmla="*/ 99686 w 161925"/>
                              <a:gd name="T15" fmla="*/ 8096 h 133350"/>
                              <a:gd name="T16" fmla="*/ 92066 w 161925"/>
                              <a:gd name="T17" fmla="*/ 10001 h 133350"/>
                              <a:gd name="T18" fmla="*/ 83493 w 161925"/>
                              <a:gd name="T19" fmla="*/ 11906 h 133350"/>
                              <a:gd name="T20" fmla="*/ 67301 w 161925"/>
                              <a:gd name="T21" fmla="*/ 18573 h 133350"/>
                              <a:gd name="T22" fmla="*/ 52061 w 161925"/>
                              <a:gd name="T23" fmla="*/ 28098 h 133350"/>
                              <a:gd name="T24" fmla="*/ 38726 w 161925"/>
                              <a:gd name="T25" fmla="*/ 40481 h 133350"/>
                              <a:gd name="T26" fmla="*/ 28249 w 161925"/>
                              <a:gd name="T27" fmla="*/ 53816 h 133350"/>
                              <a:gd name="T28" fmla="*/ 20629 w 161925"/>
                              <a:gd name="T29" fmla="*/ 66198 h 133350"/>
                              <a:gd name="T30" fmla="*/ 14914 w 161925"/>
                              <a:gd name="T31" fmla="*/ 77628 h 133350"/>
                              <a:gd name="T32" fmla="*/ 11104 w 161925"/>
                              <a:gd name="T33" fmla="*/ 87153 h 133350"/>
                              <a:gd name="T34" fmla="*/ 9199 w 161925"/>
                              <a:gd name="T35" fmla="*/ 93821 h 133350"/>
                              <a:gd name="T36" fmla="*/ 9199 w 161925"/>
                              <a:gd name="T37" fmla="*/ 94773 h 133350"/>
                              <a:gd name="T38" fmla="*/ 9199 w 161925"/>
                              <a:gd name="T39" fmla="*/ 95726 h 133350"/>
                              <a:gd name="T40" fmla="*/ 9199 w 161925"/>
                              <a:gd name="T41" fmla="*/ 96678 h 133350"/>
                              <a:gd name="T42" fmla="*/ 23486 w 161925"/>
                              <a:gd name="T43" fmla="*/ 134778 h 133350"/>
                              <a:gd name="T44" fmla="*/ 47299 w 161925"/>
                              <a:gd name="T45" fmla="*/ 101441 h 133350"/>
                              <a:gd name="T46" fmla="*/ 47299 w 161925"/>
                              <a:gd name="T47" fmla="*/ 99536 h 133350"/>
                              <a:gd name="T48" fmla="*/ 47299 w 161925"/>
                              <a:gd name="T49" fmla="*/ 95726 h 133350"/>
                              <a:gd name="T50" fmla="*/ 48251 w 161925"/>
                              <a:gd name="T51" fmla="*/ 88106 h 133350"/>
                              <a:gd name="T52" fmla="*/ 50156 w 161925"/>
                              <a:gd name="T53" fmla="*/ 78581 h 133350"/>
                              <a:gd name="T54" fmla="*/ 59681 w 161925"/>
                              <a:gd name="T55" fmla="*/ 56673 h 133350"/>
                              <a:gd name="T56" fmla="*/ 67301 w 161925"/>
                              <a:gd name="T57" fmla="*/ 45244 h 133350"/>
                              <a:gd name="T58" fmla="*/ 77779 w 161925"/>
                              <a:gd name="T59" fmla="*/ 34766 h 133350"/>
                              <a:gd name="T60" fmla="*/ 90161 w 161925"/>
                              <a:gd name="T61" fmla="*/ 26194 h 133350"/>
                              <a:gd name="T62" fmla="*/ 96829 w 161925"/>
                              <a:gd name="T63" fmla="*/ 22384 h 133350"/>
                              <a:gd name="T64" fmla="*/ 103496 w 161925"/>
                              <a:gd name="T65" fmla="*/ 19526 h 133350"/>
                              <a:gd name="T66" fmla="*/ 110164 w 161925"/>
                              <a:gd name="T67" fmla="*/ 16669 h 133350"/>
                              <a:gd name="T68" fmla="*/ 116831 w 161925"/>
                              <a:gd name="T69" fmla="*/ 14764 h 133350"/>
                              <a:gd name="T70" fmla="*/ 123499 w 161925"/>
                              <a:gd name="T71" fmla="*/ 13811 h 133350"/>
                              <a:gd name="T72" fmla="*/ 126356 w 161925"/>
                              <a:gd name="T73" fmla="*/ 12859 h 133350"/>
                              <a:gd name="T74" fmla="*/ 129214 w 161925"/>
                              <a:gd name="T75" fmla="*/ 12859 h 133350"/>
                              <a:gd name="T76" fmla="*/ 134929 w 161925"/>
                              <a:gd name="T77" fmla="*/ 11906 h 133350"/>
                              <a:gd name="T78" fmla="*/ 139691 w 161925"/>
                              <a:gd name="T79" fmla="*/ 11906 h 133350"/>
                              <a:gd name="T80" fmla="*/ 148264 w 161925"/>
                              <a:gd name="T81" fmla="*/ 11906 h 133350"/>
                              <a:gd name="T82" fmla="*/ 155884 w 161925"/>
                              <a:gd name="T83" fmla="*/ 11906 h 133350"/>
                              <a:gd name="T84" fmla="*/ 148264 w 161925"/>
                              <a:gd name="T85" fmla="*/ 10001 h 133350"/>
                              <a:gd name="T86" fmla="*/ 138739 w 161925"/>
                              <a:gd name="T87" fmla="*/ 8096 h 13335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98297" name="Freeform: Shape 1958"/>
                        <wps:cNvSpPr>
                          <a:spLocks/>
                        </wps:cNvSpPr>
                        <wps:spPr bwMode="auto">
                          <a:xfrm>
                            <a:off x="36348" y="452"/>
                            <a:ext cx="1524" cy="2572"/>
                          </a:xfrm>
                          <a:custGeom>
                            <a:avLst/>
                            <a:gdLst>
                              <a:gd name="T0" fmla="*/ 140350 w 152400"/>
                              <a:gd name="T1" fmla="*/ 105611 h 257175"/>
                              <a:gd name="T2" fmla="*/ 129872 w 152400"/>
                              <a:gd name="T3" fmla="*/ 82751 h 257175"/>
                              <a:gd name="T4" fmla="*/ 116537 w 152400"/>
                              <a:gd name="T5" fmla="*/ 62749 h 257175"/>
                              <a:gd name="T6" fmla="*/ 102250 w 152400"/>
                              <a:gd name="T7" fmla="*/ 46556 h 257175"/>
                              <a:gd name="T8" fmla="*/ 88915 w 152400"/>
                              <a:gd name="T9" fmla="*/ 34174 h 257175"/>
                              <a:gd name="T10" fmla="*/ 77485 w 152400"/>
                              <a:gd name="T11" fmla="*/ 25601 h 257175"/>
                              <a:gd name="T12" fmla="*/ 69865 w 152400"/>
                              <a:gd name="T13" fmla="*/ 19886 h 257175"/>
                              <a:gd name="T14" fmla="*/ 68912 w 152400"/>
                              <a:gd name="T15" fmla="*/ 18934 h 257175"/>
                              <a:gd name="T16" fmla="*/ 67960 w 152400"/>
                              <a:gd name="T17" fmla="*/ 17981 h 257175"/>
                              <a:gd name="T18" fmla="*/ 67007 w 152400"/>
                              <a:gd name="T19" fmla="*/ 17981 h 257175"/>
                              <a:gd name="T20" fmla="*/ 8905 w 152400"/>
                              <a:gd name="T21" fmla="*/ 19886 h 257175"/>
                              <a:gd name="T22" fmla="*/ 44147 w 152400"/>
                              <a:gd name="T23" fmla="*/ 66559 h 257175"/>
                              <a:gd name="T24" fmla="*/ 47005 w 152400"/>
                              <a:gd name="T25" fmla="*/ 67511 h 257175"/>
                              <a:gd name="T26" fmla="*/ 51767 w 152400"/>
                              <a:gd name="T27" fmla="*/ 69416 h 257175"/>
                              <a:gd name="T28" fmla="*/ 61292 w 152400"/>
                              <a:gd name="T29" fmla="*/ 74179 h 257175"/>
                              <a:gd name="T30" fmla="*/ 72722 w 152400"/>
                              <a:gd name="T31" fmla="*/ 80846 h 257175"/>
                              <a:gd name="T32" fmla="*/ 99392 w 152400"/>
                              <a:gd name="T33" fmla="*/ 103706 h 257175"/>
                              <a:gd name="T34" fmla="*/ 111775 w 152400"/>
                              <a:gd name="T35" fmla="*/ 118946 h 257175"/>
                              <a:gd name="T36" fmla="*/ 121300 w 152400"/>
                              <a:gd name="T37" fmla="*/ 137044 h 257175"/>
                              <a:gd name="T38" fmla="*/ 127967 w 152400"/>
                              <a:gd name="T39" fmla="*/ 157046 h 257175"/>
                              <a:gd name="T40" fmla="*/ 129872 w 152400"/>
                              <a:gd name="T41" fmla="*/ 167524 h 257175"/>
                              <a:gd name="T42" fmla="*/ 130825 w 152400"/>
                              <a:gd name="T43" fmla="*/ 178001 h 257175"/>
                              <a:gd name="T44" fmla="*/ 130825 w 152400"/>
                              <a:gd name="T45" fmla="*/ 188479 h 257175"/>
                              <a:gd name="T46" fmla="*/ 130825 w 152400"/>
                              <a:gd name="T47" fmla="*/ 198004 h 257175"/>
                              <a:gd name="T48" fmla="*/ 129872 w 152400"/>
                              <a:gd name="T49" fmla="*/ 207529 h 257175"/>
                              <a:gd name="T50" fmla="*/ 129872 w 152400"/>
                              <a:gd name="T51" fmla="*/ 212291 h 257175"/>
                              <a:gd name="T52" fmla="*/ 128920 w 152400"/>
                              <a:gd name="T53" fmla="*/ 217054 h 257175"/>
                              <a:gd name="T54" fmla="*/ 127967 w 152400"/>
                              <a:gd name="T55" fmla="*/ 225626 h 257175"/>
                              <a:gd name="T56" fmla="*/ 126062 w 152400"/>
                              <a:gd name="T57" fmla="*/ 233246 h 257175"/>
                              <a:gd name="T58" fmla="*/ 123205 w 152400"/>
                              <a:gd name="T59" fmla="*/ 244676 h 257175"/>
                              <a:gd name="T60" fmla="*/ 120347 w 152400"/>
                              <a:gd name="T61" fmla="*/ 255154 h 257175"/>
                              <a:gd name="T62" fmla="*/ 125110 w 152400"/>
                              <a:gd name="T63" fmla="*/ 245629 h 257175"/>
                              <a:gd name="T64" fmla="*/ 130825 w 152400"/>
                              <a:gd name="T65" fmla="*/ 234199 h 257175"/>
                              <a:gd name="T66" fmla="*/ 133682 w 152400"/>
                              <a:gd name="T67" fmla="*/ 227531 h 257175"/>
                              <a:gd name="T68" fmla="*/ 136540 w 152400"/>
                              <a:gd name="T69" fmla="*/ 219911 h 257175"/>
                              <a:gd name="T70" fmla="*/ 138445 w 152400"/>
                              <a:gd name="T71" fmla="*/ 216101 h 257175"/>
                              <a:gd name="T72" fmla="*/ 140350 w 152400"/>
                              <a:gd name="T73" fmla="*/ 211339 h 257175"/>
                              <a:gd name="T74" fmla="*/ 143207 w 152400"/>
                              <a:gd name="T75" fmla="*/ 201814 h 257175"/>
                              <a:gd name="T76" fmla="*/ 146065 w 152400"/>
                              <a:gd name="T77" fmla="*/ 191336 h 257175"/>
                              <a:gd name="T78" fmla="*/ 147970 w 152400"/>
                              <a:gd name="T79" fmla="*/ 179906 h 257175"/>
                              <a:gd name="T80" fmla="*/ 148922 w 152400"/>
                              <a:gd name="T81" fmla="*/ 168476 h 257175"/>
                              <a:gd name="T82" fmla="*/ 148922 w 152400"/>
                              <a:gd name="T83" fmla="*/ 156094 h 257175"/>
                              <a:gd name="T84" fmla="*/ 147017 w 152400"/>
                              <a:gd name="T85" fmla="*/ 131329 h 257175"/>
                              <a:gd name="T86" fmla="*/ 140350 w 152400"/>
                              <a:gd name="T87" fmla="*/ 105611 h 2571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82850955" name="Freeform: Shape 1959"/>
                        <wps:cNvSpPr>
                          <a:spLocks/>
                        </wps:cNvSpPr>
                        <wps:spPr bwMode="auto">
                          <a:xfrm>
                            <a:off x="37919" y="0"/>
                            <a:ext cx="1905" cy="2190"/>
                          </a:xfrm>
                          <a:custGeom>
                            <a:avLst/>
                            <a:gdLst>
                              <a:gd name="T0" fmla="*/ 8096 w 190500"/>
                              <a:gd name="T1" fmla="*/ 176614 h 219075"/>
                              <a:gd name="T2" fmla="*/ 8096 w 190500"/>
                              <a:gd name="T3" fmla="*/ 181377 h 219075"/>
                              <a:gd name="T4" fmla="*/ 9049 w 190500"/>
                              <a:gd name="T5" fmla="*/ 189949 h 219075"/>
                              <a:gd name="T6" fmla="*/ 10001 w 190500"/>
                              <a:gd name="T7" fmla="*/ 197570 h 219075"/>
                              <a:gd name="T8" fmla="*/ 11906 w 190500"/>
                              <a:gd name="T9" fmla="*/ 209952 h 219075"/>
                              <a:gd name="T10" fmla="*/ 13811 w 190500"/>
                              <a:gd name="T11" fmla="*/ 220430 h 219075"/>
                              <a:gd name="T12" fmla="*/ 13811 w 190500"/>
                              <a:gd name="T13" fmla="*/ 209952 h 219075"/>
                              <a:gd name="T14" fmla="*/ 14764 w 190500"/>
                              <a:gd name="T15" fmla="*/ 197570 h 219075"/>
                              <a:gd name="T16" fmla="*/ 15716 w 190500"/>
                              <a:gd name="T17" fmla="*/ 189949 h 219075"/>
                              <a:gd name="T18" fmla="*/ 16669 w 190500"/>
                              <a:gd name="T19" fmla="*/ 181377 h 219075"/>
                              <a:gd name="T20" fmla="*/ 17621 w 190500"/>
                              <a:gd name="T21" fmla="*/ 176614 h 219075"/>
                              <a:gd name="T22" fmla="*/ 18574 w 190500"/>
                              <a:gd name="T23" fmla="*/ 171852 h 219075"/>
                              <a:gd name="T24" fmla="*/ 20479 w 190500"/>
                              <a:gd name="T25" fmla="*/ 162327 h 219075"/>
                              <a:gd name="T26" fmla="*/ 23336 w 190500"/>
                              <a:gd name="T27" fmla="*/ 152802 h 219075"/>
                              <a:gd name="T28" fmla="*/ 26194 w 190500"/>
                              <a:gd name="T29" fmla="*/ 143277 h 219075"/>
                              <a:gd name="T30" fmla="*/ 30004 w 190500"/>
                              <a:gd name="T31" fmla="*/ 133752 h 219075"/>
                              <a:gd name="T32" fmla="*/ 34766 w 190500"/>
                              <a:gd name="T33" fmla="*/ 124227 h 219075"/>
                              <a:gd name="T34" fmla="*/ 47149 w 190500"/>
                              <a:gd name="T35" fmla="*/ 107082 h 219075"/>
                              <a:gd name="T36" fmla="*/ 61436 w 190500"/>
                              <a:gd name="T37" fmla="*/ 92795 h 219075"/>
                              <a:gd name="T38" fmla="*/ 77629 w 190500"/>
                              <a:gd name="T39" fmla="*/ 81364 h 219075"/>
                              <a:gd name="T40" fmla="*/ 109061 w 190500"/>
                              <a:gd name="T41" fmla="*/ 68030 h 219075"/>
                              <a:gd name="T42" fmla="*/ 122396 w 190500"/>
                              <a:gd name="T43" fmla="*/ 65172 h 219075"/>
                              <a:gd name="T44" fmla="*/ 132874 w 190500"/>
                              <a:gd name="T45" fmla="*/ 63267 h 219075"/>
                              <a:gd name="T46" fmla="*/ 137636 w 190500"/>
                              <a:gd name="T47" fmla="*/ 63267 h 219075"/>
                              <a:gd name="T48" fmla="*/ 140494 w 190500"/>
                              <a:gd name="T49" fmla="*/ 63267 h 219075"/>
                              <a:gd name="T50" fmla="*/ 188119 w 190500"/>
                              <a:gd name="T51" fmla="*/ 28977 h 219075"/>
                              <a:gd name="T52" fmla="*/ 132874 w 190500"/>
                              <a:gd name="T53" fmla="*/ 9927 h 219075"/>
                              <a:gd name="T54" fmla="*/ 131921 w 190500"/>
                              <a:gd name="T55" fmla="*/ 9927 h 219075"/>
                              <a:gd name="T56" fmla="*/ 130969 w 190500"/>
                              <a:gd name="T57" fmla="*/ 9927 h 219075"/>
                              <a:gd name="T58" fmla="*/ 129064 w 190500"/>
                              <a:gd name="T59" fmla="*/ 9927 h 219075"/>
                              <a:gd name="T60" fmla="*/ 119539 w 190500"/>
                              <a:gd name="T61" fmla="*/ 12784 h 219075"/>
                              <a:gd name="T62" fmla="*/ 106204 w 190500"/>
                              <a:gd name="T63" fmla="*/ 17547 h 219075"/>
                              <a:gd name="T64" fmla="*/ 90011 w 190500"/>
                              <a:gd name="T65" fmla="*/ 25167 h 219075"/>
                              <a:gd name="T66" fmla="*/ 71914 w 190500"/>
                              <a:gd name="T67" fmla="*/ 36597 h 219075"/>
                              <a:gd name="T68" fmla="*/ 53816 w 190500"/>
                              <a:gd name="T69" fmla="*/ 51837 h 219075"/>
                              <a:gd name="T70" fmla="*/ 36671 w 190500"/>
                              <a:gd name="T71" fmla="*/ 70887 h 219075"/>
                              <a:gd name="T72" fmla="*/ 23336 w 190500"/>
                              <a:gd name="T73" fmla="*/ 92795 h 219075"/>
                              <a:gd name="T74" fmla="*/ 13811 w 190500"/>
                              <a:gd name="T75" fmla="*/ 116607 h 219075"/>
                              <a:gd name="T76" fmla="*/ 10954 w 190500"/>
                              <a:gd name="T77" fmla="*/ 128037 h 219075"/>
                              <a:gd name="T78" fmla="*/ 9049 w 190500"/>
                              <a:gd name="T79" fmla="*/ 139467 h 219075"/>
                              <a:gd name="T80" fmla="*/ 8096 w 190500"/>
                              <a:gd name="T81" fmla="*/ 150897 h 219075"/>
                              <a:gd name="T82" fmla="*/ 7144 w 190500"/>
                              <a:gd name="T83" fmla="*/ 161374 h 219075"/>
                              <a:gd name="T84" fmla="*/ 7144 w 190500"/>
                              <a:gd name="T85" fmla="*/ 171852 h 219075"/>
                              <a:gd name="T86" fmla="*/ 8096 w 190500"/>
                              <a:gd name="T87" fmla="*/ 176614 h 2190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8977568" name="Freeform: Shape 1960"/>
                        <wps:cNvSpPr>
                          <a:spLocks/>
                        </wps:cNvSpPr>
                        <wps:spPr bwMode="auto">
                          <a:xfrm>
                            <a:off x="26974" y="8836"/>
                            <a:ext cx="2191" cy="4096"/>
                          </a:xfrm>
                          <a:custGeom>
                            <a:avLst/>
                            <a:gdLst>
                              <a:gd name="T0" fmla="*/ 145256 w 219075"/>
                              <a:gd name="T1" fmla="*/ 347333 h 409575"/>
                              <a:gd name="T2" fmla="*/ 125254 w 219075"/>
                              <a:gd name="T3" fmla="*/ 321616 h 409575"/>
                              <a:gd name="T4" fmla="*/ 123349 w 219075"/>
                              <a:gd name="T5" fmla="*/ 317805 h 409575"/>
                              <a:gd name="T6" fmla="*/ 121444 w 219075"/>
                              <a:gd name="T7" fmla="*/ 313996 h 409575"/>
                              <a:gd name="T8" fmla="*/ 116681 w 219075"/>
                              <a:gd name="T9" fmla="*/ 306376 h 409575"/>
                              <a:gd name="T10" fmla="*/ 112871 w 219075"/>
                              <a:gd name="T11" fmla="*/ 298755 h 409575"/>
                              <a:gd name="T12" fmla="*/ 109061 w 219075"/>
                              <a:gd name="T13" fmla="*/ 291135 h 409575"/>
                              <a:gd name="T14" fmla="*/ 105251 w 219075"/>
                              <a:gd name="T15" fmla="*/ 283516 h 409575"/>
                              <a:gd name="T16" fmla="*/ 102394 w 219075"/>
                              <a:gd name="T17" fmla="*/ 275896 h 409575"/>
                              <a:gd name="T18" fmla="*/ 96679 w 219075"/>
                              <a:gd name="T19" fmla="*/ 259703 h 409575"/>
                              <a:gd name="T20" fmla="*/ 94774 w 219075"/>
                              <a:gd name="T21" fmla="*/ 251130 h 409575"/>
                              <a:gd name="T22" fmla="*/ 92869 w 219075"/>
                              <a:gd name="T23" fmla="*/ 242558 h 409575"/>
                              <a:gd name="T24" fmla="*/ 91916 w 219075"/>
                              <a:gd name="T25" fmla="*/ 238748 h 409575"/>
                              <a:gd name="T26" fmla="*/ 90964 w 219075"/>
                              <a:gd name="T27" fmla="*/ 234938 h 409575"/>
                              <a:gd name="T28" fmla="*/ 90011 w 219075"/>
                              <a:gd name="T29" fmla="*/ 226366 h 409575"/>
                              <a:gd name="T30" fmla="*/ 87154 w 219075"/>
                              <a:gd name="T31" fmla="*/ 193028 h 409575"/>
                              <a:gd name="T32" fmla="*/ 88106 w 219075"/>
                              <a:gd name="T33" fmla="*/ 161596 h 409575"/>
                              <a:gd name="T34" fmla="*/ 110966 w 219075"/>
                              <a:gd name="T35" fmla="*/ 65393 h 409575"/>
                              <a:gd name="T36" fmla="*/ 69056 w 219075"/>
                              <a:gd name="T37" fmla="*/ 8243 h 409575"/>
                              <a:gd name="T38" fmla="*/ 9049 w 219075"/>
                              <a:gd name="T39" fmla="*/ 46343 h 409575"/>
                              <a:gd name="T40" fmla="*/ 7144 w 219075"/>
                              <a:gd name="T41" fmla="*/ 82538 h 409575"/>
                              <a:gd name="T42" fmla="*/ 7144 w 219075"/>
                              <a:gd name="T43" fmla="*/ 105398 h 409575"/>
                              <a:gd name="T44" fmla="*/ 9049 w 219075"/>
                              <a:gd name="T45" fmla="*/ 133973 h 409575"/>
                              <a:gd name="T46" fmla="*/ 13811 w 219075"/>
                              <a:gd name="T47" fmla="*/ 167310 h 409575"/>
                              <a:gd name="T48" fmla="*/ 22384 w 219075"/>
                              <a:gd name="T49" fmla="*/ 204458 h 409575"/>
                              <a:gd name="T50" fmla="*/ 35719 w 219075"/>
                              <a:gd name="T51" fmla="*/ 242558 h 409575"/>
                              <a:gd name="T52" fmla="*/ 39529 w 219075"/>
                              <a:gd name="T53" fmla="*/ 252083 h 409575"/>
                              <a:gd name="T54" fmla="*/ 41434 w 219075"/>
                              <a:gd name="T55" fmla="*/ 256846 h 409575"/>
                              <a:gd name="T56" fmla="*/ 43339 w 219075"/>
                              <a:gd name="T57" fmla="*/ 261608 h 409575"/>
                              <a:gd name="T58" fmla="*/ 48101 w 219075"/>
                              <a:gd name="T59" fmla="*/ 271133 h 409575"/>
                              <a:gd name="T60" fmla="*/ 52864 w 219075"/>
                              <a:gd name="T61" fmla="*/ 280658 h 409575"/>
                              <a:gd name="T62" fmla="*/ 64294 w 219075"/>
                              <a:gd name="T63" fmla="*/ 297803 h 409575"/>
                              <a:gd name="T64" fmla="*/ 70009 w 219075"/>
                              <a:gd name="T65" fmla="*/ 306376 h 409575"/>
                              <a:gd name="T66" fmla="*/ 75724 w 219075"/>
                              <a:gd name="T67" fmla="*/ 314948 h 409575"/>
                              <a:gd name="T68" fmla="*/ 82391 w 219075"/>
                              <a:gd name="T69" fmla="*/ 322568 h 409575"/>
                              <a:gd name="T70" fmla="*/ 89059 w 219075"/>
                              <a:gd name="T71" fmla="*/ 330188 h 409575"/>
                              <a:gd name="T72" fmla="*/ 95726 w 219075"/>
                              <a:gd name="T73" fmla="*/ 336855 h 409575"/>
                              <a:gd name="T74" fmla="*/ 99536 w 219075"/>
                              <a:gd name="T75" fmla="*/ 340666 h 409575"/>
                              <a:gd name="T76" fmla="*/ 103346 w 219075"/>
                              <a:gd name="T77" fmla="*/ 343523 h 409575"/>
                              <a:gd name="T78" fmla="*/ 131921 w 219075"/>
                              <a:gd name="T79" fmla="*/ 366383 h 409575"/>
                              <a:gd name="T80" fmla="*/ 146209 w 219075"/>
                              <a:gd name="T81" fmla="*/ 374955 h 409575"/>
                              <a:gd name="T82" fmla="*/ 159544 w 219075"/>
                              <a:gd name="T83" fmla="*/ 382576 h 409575"/>
                              <a:gd name="T84" fmla="*/ 171926 w 219075"/>
                              <a:gd name="T85" fmla="*/ 388291 h 409575"/>
                              <a:gd name="T86" fmla="*/ 183356 w 219075"/>
                              <a:gd name="T87" fmla="*/ 393053 h 409575"/>
                              <a:gd name="T88" fmla="*/ 193834 w 219075"/>
                              <a:gd name="T89" fmla="*/ 396863 h 409575"/>
                              <a:gd name="T90" fmla="*/ 198596 w 219075"/>
                              <a:gd name="T91" fmla="*/ 398768 h 409575"/>
                              <a:gd name="T92" fmla="*/ 202406 w 219075"/>
                              <a:gd name="T93" fmla="*/ 399721 h 409575"/>
                              <a:gd name="T94" fmla="*/ 219551 w 219075"/>
                              <a:gd name="T95" fmla="*/ 404483 h 409575"/>
                              <a:gd name="T96" fmla="*/ 204311 w 219075"/>
                              <a:gd name="T97" fmla="*/ 395910 h 409575"/>
                              <a:gd name="T98" fmla="*/ 200501 w 219075"/>
                              <a:gd name="T99" fmla="*/ 394005 h 409575"/>
                              <a:gd name="T100" fmla="*/ 196691 w 219075"/>
                              <a:gd name="T101" fmla="*/ 391148 h 409575"/>
                              <a:gd name="T102" fmla="*/ 188119 w 219075"/>
                              <a:gd name="T103" fmla="*/ 385433 h 409575"/>
                              <a:gd name="T104" fmla="*/ 178594 w 219075"/>
                              <a:gd name="T105" fmla="*/ 377813 h 409575"/>
                              <a:gd name="T106" fmla="*/ 168116 w 219075"/>
                              <a:gd name="T107" fmla="*/ 369241 h 409575"/>
                              <a:gd name="T108" fmla="*/ 157639 w 219075"/>
                              <a:gd name="T109" fmla="*/ 359716 h 409575"/>
                              <a:gd name="T110" fmla="*/ 145256 w 219075"/>
                              <a:gd name="T111" fmla="*/ 347333 h 4095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8404745" name="Freeform: Shape 1961"/>
                        <wps:cNvSpPr>
                          <a:spLocks/>
                        </wps:cNvSpPr>
                        <wps:spPr bwMode="auto">
                          <a:xfrm>
                            <a:off x="38403" y="9219"/>
                            <a:ext cx="2571" cy="1619"/>
                          </a:xfrm>
                          <a:custGeom>
                            <a:avLst/>
                            <a:gdLst>
                              <a:gd name="T0" fmla="*/ 241620 w 257175"/>
                              <a:gd name="T1" fmla="*/ 103346 h 161925"/>
                              <a:gd name="T2" fmla="*/ 239715 w 257175"/>
                              <a:gd name="T3" fmla="*/ 100489 h 161925"/>
                              <a:gd name="T4" fmla="*/ 237810 w 257175"/>
                              <a:gd name="T5" fmla="*/ 97631 h 161925"/>
                              <a:gd name="T6" fmla="*/ 233047 w 257175"/>
                              <a:gd name="T7" fmla="*/ 91916 h 161925"/>
                              <a:gd name="T8" fmla="*/ 228285 w 257175"/>
                              <a:gd name="T9" fmla="*/ 86201 h 161925"/>
                              <a:gd name="T10" fmla="*/ 223522 w 257175"/>
                              <a:gd name="T11" fmla="*/ 80486 h 161925"/>
                              <a:gd name="T12" fmla="*/ 218760 w 257175"/>
                              <a:gd name="T13" fmla="*/ 75724 h 161925"/>
                              <a:gd name="T14" fmla="*/ 213045 w 257175"/>
                              <a:gd name="T15" fmla="*/ 70961 h 161925"/>
                              <a:gd name="T16" fmla="*/ 201615 w 257175"/>
                              <a:gd name="T17" fmla="*/ 61436 h 161925"/>
                              <a:gd name="T18" fmla="*/ 195900 w 257175"/>
                              <a:gd name="T19" fmla="*/ 56674 h 161925"/>
                              <a:gd name="T20" fmla="*/ 189232 w 257175"/>
                              <a:gd name="T21" fmla="*/ 52864 h 161925"/>
                              <a:gd name="T22" fmla="*/ 186375 w 257175"/>
                              <a:gd name="T23" fmla="*/ 50959 h 161925"/>
                              <a:gd name="T24" fmla="*/ 183517 w 257175"/>
                              <a:gd name="T25" fmla="*/ 49054 h 161925"/>
                              <a:gd name="T26" fmla="*/ 176850 w 257175"/>
                              <a:gd name="T27" fmla="*/ 45244 h 161925"/>
                              <a:gd name="T28" fmla="*/ 151132 w 257175"/>
                              <a:gd name="T29" fmla="*/ 31909 h 161925"/>
                              <a:gd name="T30" fmla="*/ 125415 w 257175"/>
                              <a:gd name="T31" fmla="*/ 22384 h 161925"/>
                              <a:gd name="T32" fmla="*/ 101603 w 257175"/>
                              <a:gd name="T33" fmla="*/ 15716 h 161925"/>
                              <a:gd name="T34" fmla="*/ 81600 w 257175"/>
                              <a:gd name="T35" fmla="*/ 11906 h 161925"/>
                              <a:gd name="T36" fmla="*/ 65407 w 257175"/>
                              <a:gd name="T37" fmla="*/ 10001 h 161925"/>
                              <a:gd name="T38" fmla="*/ 39690 w 257175"/>
                              <a:gd name="T39" fmla="*/ 7144 h 161925"/>
                              <a:gd name="T40" fmla="*/ 7305 w 257175"/>
                              <a:gd name="T41" fmla="*/ 46196 h 161925"/>
                              <a:gd name="T42" fmla="*/ 43500 w 257175"/>
                              <a:gd name="T43" fmla="*/ 81439 h 161925"/>
                              <a:gd name="T44" fmla="*/ 114938 w 257175"/>
                              <a:gd name="T45" fmla="*/ 74771 h 161925"/>
                              <a:gd name="T46" fmla="*/ 136845 w 257175"/>
                              <a:gd name="T47" fmla="*/ 77629 h 161925"/>
                              <a:gd name="T48" fmla="*/ 160657 w 257175"/>
                              <a:gd name="T49" fmla="*/ 83344 h 161925"/>
                              <a:gd name="T50" fmla="*/ 166372 w 257175"/>
                              <a:gd name="T51" fmla="*/ 85249 h 161925"/>
                              <a:gd name="T52" fmla="*/ 169230 w 257175"/>
                              <a:gd name="T53" fmla="*/ 86201 h 161925"/>
                              <a:gd name="T54" fmla="*/ 172088 w 257175"/>
                              <a:gd name="T55" fmla="*/ 87154 h 161925"/>
                              <a:gd name="T56" fmla="*/ 177803 w 257175"/>
                              <a:gd name="T57" fmla="*/ 89059 h 161925"/>
                              <a:gd name="T58" fmla="*/ 183517 w 257175"/>
                              <a:gd name="T59" fmla="*/ 91916 h 161925"/>
                              <a:gd name="T60" fmla="*/ 194947 w 257175"/>
                              <a:gd name="T61" fmla="*/ 97631 h 161925"/>
                              <a:gd name="T62" fmla="*/ 200663 w 257175"/>
                              <a:gd name="T63" fmla="*/ 100489 h 161925"/>
                              <a:gd name="T64" fmla="*/ 206378 w 257175"/>
                              <a:gd name="T65" fmla="*/ 103346 h 161925"/>
                              <a:gd name="T66" fmla="*/ 211140 w 257175"/>
                              <a:gd name="T67" fmla="*/ 107156 h 161925"/>
                              <a:gd name="T68" fmla="*/ 215903 w 257175"/>
                              <a:gd name="T69" fmla="*/ 110966 h 161925"/>
                              <a:gd name="T70" fmla="*/ 220665 w 257175"/>
                              <a:gd name="T71" fmla="*/ 114776 h 161925"/>
                              <a:gd name="T72" fmla="*/ 223522 w 257175"/>
                              <a:gd name="T73" fmla="*/ 116681 h 161925"/>
                              <a:gd name="T74" fmla="*/ 225428 w 257175"/>
                              <a:gd name="T75" fmla="*/ 118586 h 161925"/>
                              <a:gd name="T76" fmla="*/ 241620 w 257175"/>
                              <a:gd name="T77" fmla="*/ 135731 h 161925"/>
                              <a:gd name="T78" fmla="*/ 248288 w 257175"/>
                              <a:gd name="T79" fmla="*/ 144304 h 161925"/>
                              <a:gd name="T80" fmla="*/ 254003 w 257175"/>
                              <a:gd name="T81" fmla="*/ 152876 h 161925"/>
                              <a:gd name="T82" fmla="*/ 255907 w 257175"/>
                              <a:gd name="T83" fmla="*/ 155734 h 161925"/>
                              <a:gd name="T84" fmla="*/ 255907 w 257175"/>
                              <a:gd name="T85" fmla="*/ 129064 h 161925"/>
                              <a:gd name="T86" fmla="*/ 254955 w 257175"/>
                              <a:gd name="T87" fmla="*/ 127159 h 161925"/>
                              <a:gd name="T88" fmla="*/ 241620 w 257175"/>
                              <a:gd name="T89" fmla="*/ 103346 h 161925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4994910" name="Freeform: Shape 1962"/>
                        <wps:cNvSpPr>
                          <a:spLocks/>
                        </wps:cNvSpPr>
                        <wps:spPr bwMode="auto">
                          <a:xfrm>
                            <a:off x="35662" y="2275"/>
                            <a:ext cx="857" cy="1810"/>
                          </a:xfrm>
                          <a:custGeom>
                            <a:avLst/>
                            <a:gdLst>
                              <a:gd name="T0" fmla="*/ 67990 w 85725"/>
                              <a:gd name="T1" fmla="*/ 56674 h 180975"/>
                              <a:gd name="T2" fmla="*/ 67990 w 85725"/>
                              <a:gd name="T3" fmla="*/ 60484 h 180975"/>
                              <a:gd name="T4" fmla="*/ 67990 w 85725"/>
                              <a:gd name="T5" fmla="*/ 64294 h 180975"/>
                              <a:gd name="T6" fmla="*/ 67037 w 85725"/>
                              <a:gd name="T7" fmla="*/ 68104 h 180975"/>
                              <a:gd name="T8" fmla="*/ 66085 w 85725"/>
                              <a:gd name="T9" fmla="*/ 71914 h 180975"/>
                              <a:gd name="T10" fmla="*/ 65133 w 85725"/>
                              <a:gd name="T11" fmla="*/ 75724 h 180975"/>
                              <a:gd name="T12" fmla="*/ 63227 w 85725"/>
                              <a:gd name="T13" fmla="*/ 82391 h 180975"/>
                              <a:gd name="T14" fmla="*/ 62275 w 85725"/>
                              <a:gd name="T15" fmla="*/ 86201 h 180975"/>
                              <a:gd name="T16" fmla="*/ 61323 w 85725"/>
                              <a:gd name="T17" fmla="*/ 89059 h 180975"/>
                              <a:gd name="T18" fmla="*/ 60370 w 85725"/>
                              <a:gd name="T19" fmla="*/ 90964 h 180975"/>
                              <a:gd name="T20" fmla="*/ 59418 w 85725"/>
                              <a:gd name="T21" fmla="*/ 92869 h 180975"/>
                              <a:gd name="T22" fmla="*/ 57512 w 85725"/>
                              <a:gd name="T23" fmla="*/ 95726 h 180975"/>
                              <a:gd name="T24" fmla="*/ 50845 w 85725"/>
                              <a:gd name="T25" fmla="*/ 107156 h 180975"/>
                              <a:gd name="T26" fmla="*/ 43225 w 85725"/>
                              <a:gd name="T27" fmla="*/ 117634 h 180975"/>
                              <a:gd name="T28" fmla="*/ 12745 w 85725"/>
                              <a:gd name="T29" fmla="*/ 145256 h 180975"/>
                              <a:gd name="T30" fmla="*/ 13698 w 85725"/>
                              <a:gd name="T31" fmla="*/ 174784 h 180975"/>
                              <a:gd name="T32" fmla="*/ 43225 w 85725"/>
                              <a:gd name="T33" fmla="*/ 175736 h 180975"/>
                              <a:gd name="T34" fmla="*/ 51798 w 85725"/>
                              <a:gd name="T35" fmla="*/ 164306 h 180975"/>
                              <a:gd name="T36" fmla="*/ 57512 w 85725"/>
                              <a:gd name="T37" fmla="*/ 156686 h 180975"/>
                              <a:gd name="T38" fmla="*/ 64180 w 85725"/>
                              <a:gd name="T39" fmla="*/ 146209 h 180975"/>
                              <a:gd name="T40" fmla="*/ 70848 w 85725"/>
                              <a:gd name="T41" fmla="*/ 133826 h 180975"/>
                              <a:gd name="T42" fmla="*/ 76562 w 85725"/>
                              <a:gd name="T43" fmla="*/ 119539 h 180975"/>
                              <a:gd name="T44" fmla="*/ 81325 w 85725"/>
                              <a:gd name="T45" fmla="*/ 103346 h 180975"/>
                              <a:gd name="T46" fmla="*/ 82277 w 85725"/>
                              <a:gd name="T47" fmla="*/ 99536 h 180975"/>
                              <a:gd name="T48" fmla="*/ 82277 w 85725"/>
                              <a:gd name="T49" fmla="*/ 97631 h 180975"/>
                              <a:gd name="T50" fmla="*/ 82277 w 85725"/>
                              <a:gd name="T51" fmla="*/ 95726 h 180975"/>
                              <a:gd name="T52" fmla="*/ 83230 w 85725"/>
                              <a:gd name="T53" fmla="*/ 91916 h 180975"/>
                              <a:gd name="T54" fmla="*/ 83230 w 85725"/>
                              <a:gd name="T55" fmla="*/ 88106 h 180975"/>
                              <a:gd name="T56" fmla="*/ 83230 w 85725"/>
                              <a:gd name="T57" fmla="*/ 79534 h 180975"/>
                              <a:gd name="T58" fmla="*/ 83230 w 85725"/>
                              <a:gd name="T59" fmla="*/ 75724 h 180975"/>
                              <a:gd name="T60" fmla="*/ 83230 w 85725"/>
                              <a:gd name="T61" fmla="*/ 71914 h 180975"/>
                              <a:gd name="T62" fmla="*/ 83230 w 85725"/>
                              <a:gd name="T63" fmla="*/ 68104 h 180975"/>
                              <a:gd name="T64" fmla="*/ 83230 w 85725"/>
                              <a:gd name="T65" fmla="*/ 64294 h 180975"/>
                              <a:gd name="T66" fmla="*/ 82277 w 85725"/>
                              <a:gd name="T67" fmla="*/ 60484 h 180975"/>
                              <a:gd name="T68" fmla="*/ 82277 w 85725"/>
                              <a:gd name="T69" fmla="*/ 58579 h 180975"/>
                              <a:gd name="T70" fmla="*/ 82277 w 85725"/>
                              <a:gd name="T71" fmla="*/ 56674 h 180975"/>
                              <a:gd name="T72" fmla="*/ 78468 w 85725"/>
                              <a:gd name="T73" fmla="*/ 42386 h 180975"/>
                              <a:gd name="T74" fmla="*/ 75610 w 85725"/>
                              <a:gd name="T75" fmla="*/ 35719 h 180975"/>
                              <a:gd name="T76" fmla="*/ 72752 w 85725"/>
                              <a:gd name="T77" fmla="*/ 30004 h 180975"/>
                              <a:gd name="T78" fmla="*/ 69895 w 85725"/>
                              <a:gd name="T79" fmla="*/ 25241 h 180975"/>
                              <a:gd name="T80" fmla="*/ 67037 w 85725"/>
                              <a:gd name="T81" fmla="*/ 20479 h 180975"/>
                              <a:gd name="T82" fmla="*/ 64180 w 85725"/>
                              <a:gd name="T83" fmla="*/ 16669 h 180975"/>
                              <a:gd name="T84" fmla="*/ 63227 w 85725"/>
                              <a:gd name="T85" fmla="*/ 14764 h 180975"/>
                              <a:gd name="T86" fmla="*/ 62275 w 85725"/>
                              <a:gd name="T87" fmla="*/ 12859 h 180975"/>
                              <a:gd name="T88" fmla="*/ 57512 w 85725"/>
                              <a:gd name="T89" fmla="*/ 7144 h 180975"/>
                              <a:gd name="T90" fmla="*/ 60370 w 85725"/>
                              <a:gd name="T91" fmla="*/ 13811 h 180975"/>
                              <a:gd name="T92" fmla="*/ 61323 w 85725"/>
                              <a:gd name="T93" fmla="*/ 15716 h 180975"/>
                              <a:gd name="T94" fmla="*/ 62275 w 85725"/>
                              <a:gd name="T95" fmla="*/ 17621 h 180975"/>
                              <a:gd name="T96" fmla="*/ 64180 w 85725"/>
                              <a:gd name="T97" fmla="*/ 21431 h 180975"/>
                              <a:gd name="T98" fmla="*/ 66085 w 85725"/>
                              <a:gd name="T99" fmla="*/ 26194 h 180975"/>
                              <a:gd name="T100" fmla="*/ 67990 w 85725"/>
                              <a:gd name="T101" fmla="*/ 31909 h 180975"/>
                              <a:gd name="T102" fmla="*/ 68943 w 85725"/>
                              <a:gd name="T103" fmla="*/ 37624 h 180975"/>
                              <a:gd name="T104" fmla="*/ 69895 w 85725"/>
                              <a:gd name="T105" fmla="*/ 44291 h 180975"/>
                              <a:gd name="T106" fmla="*/ 70848 w 85725"/>
                              <a:gd name="T107" fmla="*/ 57626 h 180975"/>
                              <a:gd name="T108" fmla="*/ 70848 w 85725"/>
                              <a:gd name="T109" fmla="*/ 59531 h 180975"/>
                              <a:gd name="T110" fmla="*/ 67990 w 85725"/>
                              <a:gd name="T111" fmla="*/ 56674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6815733" name="Freeform: Shape 1963"/>
                        <wps:cNvSpPr>
                          <a:spLocks/>
                        </wps:cNvSpPr>
                        <wps:spPr bwMode="auto">
                          <a:xfrm>
                            <a:off x="33904" y="2870"/>
                            <a:ext cx="1810" cy="762"/>
                          </a:xfrm>
                          <a:custGeom>
                            <a:avLst/>
                            <a:gdLst>
                              <a:gd name="T0" fmla="*/ 178998 w 180975"/>
                              <a:gd name="T1" fmla="*/ 44780 h 76200"/>
                              <a:gd name="T2" fmla="*/ 177093 w 180975"/>
                              <a:gd name="T3" fmla="*/ 45733 h 76200"/>
                              <a:gd name="T4" fmla="*/ 173283 w 180975"/>
                              <a:gd name="T5" fmla="*/ 47638 h 76200"/>
                              <a:gd name="T6" fmla="*/ 168521 w 180975"/>
                              <a:gd name="T7" fmla="*/ 49542 h 76200"/>
                              <a:gd name="T8" fmla="*/ 163758 w 180975"/>
                              <a:gd name="T9" fmla="*/ 51448 h 76200"/>
                              <a:gd name="T10" fmla="*/ 158043 w 180975"/>
                              <a:gd name="T11" fmla="*/ 53353 h 76200"/>
                              <a:gd name="T12" fmla="*/ 152328 w 180975"/>
                              <a:gd name="T13" fmla="*/ 55258 h 76200"/>
                              <a:gd name="T14" fmla="*/ 138993 w 180975"/>
                              <a:gd name="T15" fmla="*/ 57163 h 76200"/>
                              <a:gd name="T16" fmla="*/ 137088 w 180975"/>
                              <a:gd name="T17" fmla="*/ 57163 h 76200"/>
                              <a:gd name="T18" fmla="*/ 135183 w 180975"/>
                              <a:gd name="T19" fmla="*/ 57163 h 76200"/>
                              <a:gd name="T20" fmla="*/ 131373 w 180975"/>
                              <a:gd name="T21" fmla="*/ 57163 h 76200"/>
                              <a:gd name="T22" fmla="*/ 127563 w 180975"/>
                              <a:gd name="T23" fmla="*/ 57163 h 76200"/>
                              <a:gd name="T24" fmla="*/ 123753 w 180975"/>
                              <a:gd name="T25" fmla="*/ 57163 h 76200"/>
                              <a:gd name="T26" fmla="*/ 119943 w 180975"/>
                              <a:gd name="T27" fmla="*/ 57163 h 76200"/>
                              <a:gd name="T28" fmla="*/ 116133 w 180975"/>
                              <a:gd name="T29" fmla="*/ 57163 h 76200"/>
                              <a:gd name="T30" fmla="*/ 109466 w 180975"/>
                              <a:gd name="T31" fmla="*/ 56210 h 76200"/>
                              <a:gd name="T32" fmla="*/ 105656 w 180975"/>
                              <a:gd name="T33" fmla="*/ 55258 h 76200"/>
                              <a:gd name="T34" fmla="*/ 101846 w 180975"/>
                              <a:gd name="T35" fmla="*/ 54305 h 76200"/>
                              <a:gd name="T36" fmla="*/ 99941 w 180975"/>
                              <a:gd name="T37" fmla="*/ 53353 h 76200"/>
                              <a:gd name="T38" fmla="*/ 98036 w 180975"/>
                              <a:gd name="T39" fmla="*/ 52400 h 76200"/>
                              <a:gd name="T40" fmla="*/ 95178 w 180975"/>
                              <a:gd name="T41" fmla="*/ 51448 h 76200"/>
                              <a:gd name="T42" fmla="*/ 82796 w 180975"/>
                              <a:gd name="T43" fmla="*/ 45733 h 76200"/>
                              <a:gd name="T44" fmla="*/ 71366 w 180975"/>
                              <a:gd name="T45" fmla="*/ 39065 h 76200"/>
                              <a:gd name="T46" fmla="*/ 40886 w 180975"/>
                              <a:gd name="T47" fmla="*/ 11442 h 76200"/>
                              <a:gd name="T48" fmla="*/ 12311 w 180975"/>
                              <a:gd name="T49" fmla="*/ 15253 h 76200"/>
                              <a:gd name="T50" fmla="*/ 14216 w 180975"/>
                              <a:gd name="T51" fmla="*/ 44780 h 76200"/>
                              <a:gd name="T52" fmla="*/ 26598 w 180975"/>
                              <a:gd name="T53" fmla="*/ 52400 h 76200"/>
                              <a:gd name="T54" fmla="*/ 35171 w 180975"/>
                              <a:gd name="T55" fmla="*/ 57163 h 76200"/>
                              <a:gd name="T56" fmla="*/ 45648 w 180975"/>
                              <a:gd name="T57" fmla="*/ 61925 h 76200"/>
                              <a:gd name="T58" fmla="*/ 58983 w 180975"/>
                              <a:gd name="T59" fmla="*/ 66688 h 76200"/>
                              <a:gd name="T60" fmla="*/ 74223 w 180975"/>
                              <a:gd name="T61" fmla="*/ 71450 h 76200"/>
                              <a:gd name="T62" fmla="*/ 90416 w 180975"/>
                              <a:gd name="T63" fmla="*/ 74308 h 76200"/>
                              <a:gd name="T64" fmla="*/ 94226 w 180975"/>
                              <a:gd name="T65" fmla="*/ 74308 h 76200"/>
                              <a:gd name="T66" fmla="*/ 96131 w 180975"/>
                              <a:gd name="T67" fmla="*/ 74308 h 76200"/>
                              <a:gd name="T68" fmla="*/ 98036 w 180975"/>
                              <a:gd name="T69" fmla="*/ 74308 h 76200"/>
                              <a:gd name="T70" fmla="*/ 102798 w 180975"/>
                              <a:gd name="T71" fmla="*/ 74308 h 76200"/>
                              <a:gd name="T72" fmla="*/ 106608 w 180975"/>
                              <a:gd name="T73" fmla="*/ 74308 h 76200"/>
                              <a:gd name="T74" fmla="*/ 115181 w 180975"/>
                              <a:gd name="T75" fmla="*/ 74308 h 76200"/>
                              <a:gd name="T76" fmla="*/ 118991 w 180975"/>
                              <a:gd name="T77" fmla="*/ 74308 h 76200"/>
                              <a:gd name="T78" fmla="*/ 122801 w 180975"/>
                              <a:gd name="T79" fmla="*/ 73355 h 76200"/>
                              <a:gd name="T80" fmla="*/ 126611 w 180975"/>
                              <a:gd name="T81" fmla="*/ 72403 h 76200"/>
                              <a:gd name="T82" fmla="*/ 130421 w 180975"/>
                              <a:gd name="T83" fmla="*/ 71450 h 76200"/>
                              <a:gd name="T84" fmla="*/ 134231 w 180975"/>
                              <a:gd name="T85" fmla="*/ 70498 h 76200"/>
                              <a:gd name="T86" fmla="*/ 136136 w 180975"/>
                              <a:gd name="T87" fmla="*/ 69545 h 76200"/>
                              <a:gd name="T88" fmla="*/ 138041 w 180975"/>
                              <a:gd name="T89" fmla="*/ 68592 h 76200"/>
                              <a:gd name="T90" fmla="*/ 151376 w 180975"/>
                              <a:gd name="T91" fmla="*/ 62878 h 76200"/>
                              <a:gd name="T92" fmla="*/ 157091 w 180975"/>
                              <a:gd name="T93" fmla="*/ 60020 h 76200"/>
                              <a:gd name="T94" fmla="*/ 162806 w 180975"/>
                              <a:gd name="T95" fmla="*/ 56210 h 76200"/>
                              <a:gd name="T96" fmla="*/ 167568 w 180975"/>
                              <a:gd name="T97" fmla="*/ 52400 h 76200"/>
                              <a:gd name="T98" fmla="*/ 171378 w 180975"/>
                              <a:gd name="T99" fmla="*/ 49542 h 76200"/>
                              <a:gd name="T100" fmla="*/ 175188 w 180975"/>
                              <a:gd name="T101" fmla="*/ 46685 h 76200"/>
                              <a:gd name="T102" fmla="*/ 177093 w 180975"/>
                              <a:gd name="T103" fmla="*/ 45733 h 76200"/>
                              <a:gd name="T104" fmla="*/ 178046 w 180975"/>
                              <a:gd name="T105" fmla="*/ 44780 h 76200"/>
                              <a:gd name="T106" fmla="*/ 182808 w 180975"/>
                              <a:gd name="T107" fmla="*/ 40017 h 76200"/>
                              <a:gd name="T108" fmla="*/ 177093 w 180975"/>
                              <a:gd name="T109" fmla="*/ 43828 h 76200"/>
                              <a:gd name="T110" fmla="*/ 178998 w 180975"/>
                              <a:gd name="T111" fmla="*/ 44780 h 7620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007263" name="Freeform: Shape 1964"/>
                        <wps:cNvSpPr>
                          <a:spLocks/>
                        </wps:cNvSpPr>
                        <wps:spPr bwMode="auto">
                          <a:xfrm>
                            <a:off x="34147" y="1247"/>
                            <a:ext cx="762" cy="1810"/>
                          </a:xfrm>
                          <a:custGeom>
                            <a:avLst/>
                            <a:gdLst>
                              <a:gd name="T0" fmla="*/ 9049 w 76200"/>
                              <a:gd name="T1" fmla="*/ 85194 h 180975"/>
                              <a:gd name="T2" fmla="*/ 10954 w 76200"/>
                              <a:gd name="T3" fmla="*/ 101387 h 180975"/>
                              <a:gd name="T4" fmla="*/ 11906 w 76200"/>
                              <a:gd name="T5" fmla="*/ 105197 h 180975"/>
                              <a:gd name="T6" fmla="*/ 11906 w 76200"/>
                              <a:gd name="T7" fmla="*/ 107102 h 180975"/>
                              <a:gd name="T8" fmla="*/ 12859 w 76200"/>
                              <a:gd name="T9" fmla="*/ 109007 h 180975"/>
                              <a:gd name="T10" fmla="*/ 13811 w 76200"/>
                              <a:gd name="T11" fmla="*/ 112817 h 180975"/>
                              <a:gd name="T12" fmla="*/ 14764 w 76200"/>
                              <a:gd name="T13" fmla="*/ 116627 h 180975"/>
                              <a:gd name="T14" fmla="*/ 17621 w 76200"/>
                              <a:gd name="T15" fmla="*/ 124247 h 180975"/>
                              <a:gd name="T16" fmla="*/ 19526 w 76200"/>
                              <a:gd name="T17" fmla="*/ 128057 h 180975"/>
                              <a:gd name="T18" fmla="*/ 21431 w 76200"/>
                              <a:gd name="T19" fmla="*/ 131867 h 180975"/>
                              <a:gd name="T20" fmla="*/ 23336 w 76200"/>
                              <a:gd name="T21" fmla="*/ 135677 h 180975"/>
                              <a:gd name="T22" fmla="*/ 25241 w 76200"/>
                              <a:gd name="T23" fmla="*/ 139487 h 180975"/>
                              <a:gd name="T24" fmla="*/ 27146 w 76200"/>
                              <a:gd name="T25" fmla="*/ 143297 h 180975"/>
                              <a:gd name="T26" fmla="*/ 28099 w 76200"/>
                              <a:gd name="T27" fmla="*/ 145202 h 180975"/>
                              <a:gd name="T28" fmla="*/ 29051 w 76200"/>
                              <a:gd name="T29" fmla="*/ 147107 h 180975"/>
                              <a:gd name="T30" fmla="*/ 38576 w 76200"/>
                              <a:gd name="T31" fmla="*/ 158537 h 180975"/>
                              <a:gd name="T32" fmla="*/ 43339 w 76200"/>
                              <a:gd name="T33" fmla="*/ 163299 h 180975"/>
                              <a:gd name="T34" fmla="*/ 48101 w 76200"/>
                              <a:gd name="T35" fmla="*/ 167109 h 180975"/>
                              <a:gd name="T36" fmla="*/ 52864 w 76200"/>
                              <a:gd name="T37" fmla="*/ 170919 h 180975"/>
                              <a:gd name="T38" fmla="*/ 56674 w 76200"/>
                              <a:gd name="T39" fmla="*/ 173777 h 180975"/>
                              <a:gd name="T40" fmla="*/ 60484 w 76200"/>
                              <a:gd name="T41" fmla="*/ 176634 h 180975"/>
                              <a:gd name="T42" fmla="*/ 62389 w 76200"/>
                              <a:gd name="T43" fmla="*/ 177587 h 180975"/>
                              <a:gd name="T44" fmla="*/ 64294 w 76200"/>
                              <a:gd name="T45" fmla="*/ 178539 h 180975"/>
                              <a:gd name="T46" fmla="*/ 70961 w 76200"/>
                              <a:gd name="T47" fmla="*/ 182349 h 180975"/>
                              <a:gd name="T48" fmla="*/ 65246 w 76200"/>
                              <a:gd name="T49" fmla="*/ 177587 h 180975"/>
                              <a:gd name="T50" fmla="*/ 64294 w 76200"/>
                              <a:gd name="T51" fmla="*/ 176634 h 180975"/>
                              <a:gd name="T52" fmla="*/ 63341 w 76200"/>
                              <a:gd name="T53" fmla="*/ 175682 h 180975"/>
                              <a:gd name="T54" fmla="*/ 60484 w 76200"/>
                              <a:gd name="T55" fmla="*/ 172824 h 180975"/>
                              <a:gd name="T56" fmla="*/ 57626 w 76200"/>
                              <a:gd name="T57" fmla="*/ 169014 h 180975"/>
                              <a:gd name="T58" fmla="*/ 53816 w 76200"/>
                              <a:gd name="T59" fmla="*/ 165204 h 180975"/>
                              <a:gd name="T60" fmla="*/ 50006 w 76200"/>
                              <a:gd name="T61" fmla="*/ 160442 h 180975"/>
                              <a:gd name="T62" fmla="*/ 47149 w 76200"/>
                              <a:gd name="T63" fmla="*/ 154727 h 180975"/>
                              <a:gd name="T64" fmla="*/ 41434 w 76200"/>
                              <a:gd name="T65" fmla="*/ 142344 h 180975"/>
                              <a:gd name="T66" fmla="*/ 40481 w 76200"/>
                              <a:gd name="T67" fmla="*/ 140439 h 180975"/>
                              <a:gd name="T68" fmla="*/ 39529 w 76200"/>
                              <a:gd name="T69" fmla="*/ 138534 h 180975"/>
                              <a:gd name="T70" fmla="*/ 38576 w 76200"/>
                              <a:gd name="T71" fmla="*/ 135677 h 180975"/>
                              <a:gd name="T72" fmla="*/ 37624 w 76200"/>
                              <a:gd name="T73" fmla="*/ 131867 h 180975"/>
                              <a:gd name="T74" fmla="*/ 36671 w 76200"/>
                              <a:gd name="T75" fmla="*/ 128057 h 180975"/>
                              <a:gd name="T76" fmla="*/ 35719 w 76200"/>
                              <a:gd name="T77" fmla="*/ 124247 h 180975"/>
                              <a:gd name="T78" fmla="*/ 34766 w 76200"/>
                              <a:gd name="T79" fmla="*/ 120437 h 180975"/>
                              <a:gd name="T80" fmla="*/ 33814 w 76200"/>
                              <a:gd name="T81" fmla="*/ 113769 h 180975"/>
                              <a:gd name="T82" fmla="*/ 33814 w 76200"/>
                              <a:gd name="T83" fmla="*/ 109959 h 180975"/>
                              <a:gd name="T84" fmla="*/ 33814 w 76200"/>
                              <a:gd name="T85" fmla="*/ 106149 h 180975"/>
                              <a:gd name="T86" fmla="*/ 33814 w 76200"/>
                              <a:gd name="T87" fmla="*/ 104244 h 180975"/>
                              <a:gd name="T88" fmla="*/ 33814 w 76200"/>
                              <a:gd name="T89" fmla="*/ 102339 h 180975"/>
                              <a:gd name="T90" fmla="*/ 33814 w 76200"/>
                              <a:gd name="T91" fmla="*/ 98529 h 180975"/>
                              <a:gd name="T92" fmla="*/ 35719 w 76200"/>
                              <a:gd name="T93" fmla="*/ 85194 h 180975"/>
                              <a:gd name="T94" fmla="*/ 38576 w 76200"/>
                              <a:gd name="T95" fmla="*/ 72812 h 180975"/>
                              <a:gd name="T96" fmla="*/ 55721 w 76200"/>
                              <a:gd name="T97" fmla="*/ 35664 h 180975"/>
                              <a:gd name="T98" fmla="*/ 43339 w 76200"/>
                              <a:gd name="T99" fmla="*/ 8994 h 180975"/>
                              <a:gd name="T100" fmla="*/ 15716 w 76200"/>
                              <a:gd name="T101" fmla="*/ 19472 h 180975"/>
                              <a:gd name="T102" fmla="*/ 11906 w 76200"/>
                              <a:gd name="T103" fmla="*/ 33759 h 180975"/>
                              <a:gd name="T104" fmla="*/ 10001 w 76200"/>
                              <a:gd name="T105" fmla="*/ 43284 h 180975"/>
                              <a:gd name="T106" fmla="*/ 8096 w 76200"/>
                              <a:gd name="T107" fmla="*/ 54714 h 180975"/>
                              <a:gd name="T108" fmla="*/ 7144 w 76200"/>
                              <a:gd name="T109" fmla="*/ 69002 h 180975"/>
                              <a:gd name="T110" fmla="*/ 9049 w 76200"/>
                              <a:gd name="T111" fmla="*/ 85194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4220786" name="Freeform: Shape 1965"/>
                        <wps:cNvSpPr>
                          <a:spLocks/>
                        </wps:cNvSpPr>
                        <wps:spPr bwMode="auto">
                          <a:xfrm>
                            <a:off x="25784" y="12391"/>
                            <a:ext cx="2476" cy="762"/>
                          </a:xfrm>
                          <a:custGeom>
                            <a:avLst/>
                            <a:gdLst>
                              <a:gd name="T0" fmla="*/ 93821 w 247650"/>
                              <a:gd name="T1" fmla="*/ 59531 h 76200"/>
                              <a:gd name="T2" fmla="*/ 97631 w 247650"/>
                              <a:gd name="T3" fmla="*/ 55722 h 76200"/>
                              <a:gd name="T4" fmla="*/ 102394 w 247650"/>
                              <a:gd name="T5" fmla="*/ 52864 h 76200"/>
                              <a:gd name="T6" fmla="*/ 107156 w 247650"/>
                              <a:gd name="T7" fmla="*/ 50006 h 76200"/>
                              <a:gd name="T8" fmla="*/ 111919 w 247650"/>
                              <a:gd name="T9" fmla="*/ 47149 h 76200"/>
                              <a:gd name="T10" fmla="*/ 121444 w 247650"/>
                              <a:gd name="T11" fmla="*/ 41434 h 76200"/>
                              <a:gd name="T12" fmla="*/ 126206 w 247650"/>
                              <a:gd name="T13" fmla="*/ 39529 h 76200"/>
                              <a:gd name="T14" fmla="*/ 130969 w 247650"/>
                              <a:gd name="T15" fmla="*/ 37624 h 76200"/>
                              <a:gd name="T16" fmla="*/ 141446 w 247650"/>
                              <a:gd name="T17" fmla="*/ 33814 h 76200"/>
                              <a:gd name="T18" fmla="*/ 147161 w 247650"/>
                              <a:gd name="T19" fmla="*/ 31909 h 76200"/>
                              <a:gd name="T20" fmla="*/ 152876 w 247650"/>
                              <a:gd name="T21" fmla="*/ 30956 h 76200"/>
                              <a:gd name="T22" fmla="*/ 158591 w 247650"/>
                              <a:gd name="T23" fmla="*/ 30004 h 76200"/>
                              <a:gd name="T24" fmla="*/ 164306 w 247650"/>
                              <a:gd name="T25" fmla="*/ 29051 h 76200"/>
                              <a:gd name="T26" fmla="*/ 170021 w 247650"/>
                              <a:gd name="T27" fmla="*/ 28099 h 76200"/>
                              <a:gd name="T28" fmla="*/ 175736 w 247650"/>
                              <a:gd name="T29" fmla="*/ 28099 h 76200"/>
                              <a:gd name="T30" fmla="*/ 181451 w 247650"/>
                              <a:gd name="T31" fmla="*/ 28099 h 76200"/>
                              <a:gd name="T32" fmla="*/ 186214 w 247650"/>
                              <a:gd name="T33" fmla="*/ 28099 h 76200"/>
                              <a:gd name="T34" fmla="*/ 190976 w 247650"/>
                              <a:gd name="T35" fmla="*/ 28099 h 76200"/>
                              <a:gd name="T36" fmla="*/ 195739 w 247650"/>
                              <a:gd name="T37" fmla="*/ 29051 h 76200"/>
                              <a:gd name="T38" fmla="*/ 205264 w 247650"/>
                              <a:gd name="T39" fmla="*/ 30004 h 76200"/>
                              <a:gd name="T40" fmla="*/ 221456 w 247650"/>
                              <a:gd name="T41" fmla="*/ 33814 h 76200"/>
                              <a:gd name="T42" fmla="*/ 233839 w 247650"/>
                              <a:gd name="T43" fmla="*/ 37624 h 76200"/>
                              <a:gd name="T44" fmla="*/ 244316 w 247650"/>
                              <a:gd name="T45" fmla="*/ 41434 h 76200"/>
                              <a:gd name="T46" fmla="*/ 234791 w 247650"/>
                              <a:gd name="T47" fmla="*/ 34766 h 76200"/>
                              <a:gd name="T48" fmla="*/ 223361 w 247650"/>
                              <a:gd name="T49" fmla="*/ 28099 h 76200"/>
                              <a:gd name="T50" fmla="*/ 208121 w 247650"/>
                              <a:gd name="T51" fmla="*/ 20479 h 76200"/>
                              <a:gd name="T52" fmla="*/ 198596 w 247650"/>
                              <a:gd name="T53" fmla="*/ 16669 h 76200"/>
                              <a:gd name="T54" fmla="*/ 193834 w 247650"/>
                              <a:gd name="T55" fmla="*/ 14764 h 76200"/>
                              <a:gd name="T56" fmla="*/ 188119 w 247650"/>
                              <a:gd name="T57" fmla="*/ 12859 h 76200"/>
                              <a:gd name="T58" fmla="*/ 182404 w 247650"/>
                              <a:gd name="T59" fmla="*/ 10954 h 76200"/>
                              <a:gd name="T60" fmla="*/ 176689 w 247650"/>
                              <a:gd name="T61" fmla="*/ 10001 h 76200"/>
                              <a:gd name="T62" fmla="*/ 170974 w 247650"/>
                              <a:gd name="T63" fmla="*/ 9049 h 76200"/>
                              <a:gd name="T64" fmla="*/ 165259 w 247650"/>
                              <a:gd name="T65" fmla="*/ 8097 h 76200"/>
                              <a:gd name="T66" fmla="*/ 158591 w 247650"/>
                              <a:gd name="T67" fmla="*/ 7144 h 76200"/>
                              <a:gd name="T68" fmla="*/ 151924 w 247650"/>
                              <a:gd name="T69" fmla="*/ 7144 h 76200"/>
                              <a:gd name="T70" fmla="*/ 145256 w 247650"/>
                              <a:gd name="T71" fmla="*/ 7144 h 76200"/>
                              <a:gd name="T72" fmla="*/ 138589 w 247650"/>
                              <a:gd name="T73" fmla="*/ 7144 h 76200"/>
                              <a:gd name="T74" fmla="*/ 125254 w 247650"/>
                              <a:gd name="T75" fmla="*/ 8097 h 76200"/>
                              <a:gd name="T76" fmla="*/ 118586 w 247650"/>
                              <a:gd name="T77" fmla="*/ 9049 h 76200"/>
                              <a:gd name="T78" fmla="*/ 111919 w 247650"/>
                              <a:gd name="T79" fmla="*/ 10001 h 76200"/>
                              <a:gd name="T80" fmla="*/ 98584 w 247650"/>
                              <a:gd name="T81" fmla="*/ 13811 h 76200"/>
                              <a:gd name="T82" fmla="*/ 91916 w 247650"/>
                              <a:gd name="T83" fmla="*/ 15716 h 76200"/>
                              <a:gd name="T84" fmla="*/ 85249 w 247650"/>
                              <a:gd name="T85" fmla="*/ 18574 h 76200"/>
                              <a:gd name="T86" fmla="*/ 78581 w 247650"/>
                              <a:gd name="T87" fmla="*/ 21431 h 76200"/>
                              <a:gd name="T88" fmla="*/ 71914 w 247650"/>
                              <a:gd name="T89" fmla="*/ 24289 h 76200"/>
                              <a:gd name="T90" fmla="*/ 60484 w 247650"/>
                              <a:gd name="T91" fmla="*/ 30956 h 76200"/>
                              <a:gd name="T92" fmla="*/ 39529 w 247650"/>
                              <a:gd name="T93" fmla="*/ 45244 h 76200"/>
                              <a:gd name="T94" fmla="*/ 22384 w 247650"/>
                              <a:gd name="T95" fmla="*/ 59531 h 76200"/>
                              <a:gd name="T96" fmla="*/ 9049 w 247650"/>
                              <a:gd name="T97" fmla="*/ 72866 h 76200"/>
                              <a:gd name="T98" fmla="*/ 7144 w 247650"/>
                              <a:gd name="T99" fmla="*/ 74772 h 76200"/>
                              <a:gd name="T100" fmla="*/ 7144 w 247650"/>
                              <a:gd name="T101" fmla="*/ 74772 h 76200"/>
                              <a:gd name="T102" fmla="*/ 79534 w 247650"/>
                              <a:gd name="T103" fmla="*/ 74772 h 76200"/>
                              <a:gd name="T104" fmla="*/ 88106 w 247650"/>
                              <a:gd name="T105" fmla="*/ 65247 h 76200"/>
                              <a:gd name="T106" fmla="*/ 93821 w 247650"/>
                              <a:gd name="T107" fmla="*/ 59531 h 7620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9304217" name="Freeform: Shape 1966"/>
                        <wps:cNvSpPr>
                          <a:spLocks/>
                        </wps:cNvSpPr>
                        <wps:spPr bwMode="auto">
                          <a:xfrm>
                            <a:off x="36842" y="12953"/>
                            <a:ext cx="953" cy="190"/>
                          </a:xfrm>
                          <a:custGeom>
                            <a:avLst/>
                            <a:gdLst>
                              <a:gd name="T0" fmla="*/ 59531 w 95250"/>
                              <a:gd name="T1" fmla="*/ 15716 h 19050"/>
                              <a:gd name="T2" fmla="*/ 72866 w 95250"/>
                              <a:gd name="T3" fmla="*/ 11906 h 19050"/>
                              <a:gd name="T4" fmla="*/ 82391 w 95250"/>
                              <a:gd name="T5" fmla="*/ 9049 h 19050"/>
                              <a:gd name="T6" fmla="*/ 90011 w 95250"/>
                              <a:gd name="T7" fmla="*/ 7144 h 19050"/>
                              <a:gd name="T8" fmla="*/ 81439 w 95250"/>
                              <a:gd name="T9" fmla="*/ 8096 h 19050"/>
                              <a:gd name="T10" fmla="*/ 71914 w 95250"/>
                              <a:gd name="T11" fmla="*/ 9049 h 19050"/>
                              <a:gd name="T12" fmla="*/ 58579 w 95250"/>
                              <a:gd name="T13" fmla="*/ 10953 h 19050"/>
                              <a:gd name="T14" fmla="*/ 42386 w 95250"/>
                              <a:gd name="T15" fmla="*/ 12859 h 19050"/>
                              <a:gd name="T16" fmla="*/ 32861 w 95250"/>
                              <a:gd name="T17" fmla="*/ 14764 h 19050"/>
                              <a:gd name="T18" fmla="*/ 22384 w 95250"/>
                              <a:gd name="T19" fmla="*/ 16669 h 19050"/>
                              <a:gd name="T20" fmla="*/ 11906 w 95250"/>
                              <a:gd name="T21" fmla="*/ 18574 h 19050"/>
                              <a:gd name="T22" fmla="*/ 7144 w 95250"/>
                              <a:gd name="T23" fmla="*/ 19526 h 19050"/>
                              <a:gd name="T24" fmla="*/ 45244 w 95250"/>
                              <a:gd name="T25" fmla="*/ 19526 h 19050"/>
                              <a:gd name="T26" fmla="*/ 59531 w 95250"/>
                              <a:gd name="T27" fmla="*/ 15716 h 1905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0037145" name="Freeform: Shape 1967"/>
                        <wps:cNvSpPr>
                          <a:spLocks/>
                        </wps:cNvSpPr>
                        <wps:spPr bwMode="auto">
                          <a:xfrm>
                            <a:off x="27660" y="12972"/>
                            <a:ext cx="1619" cy="190"/>
                          </a:xfrm>
                          <a:custGeom>
                            <a:avLst/>
                            <a:gdLst>
                              <a:gd name="T0" fmla="*/ 149066 w 161925"/>
                              <a:gd name="T1" fmla="*/ 15716 h 19050"/>
                              <a:gd name="T2" fmla="*/ 84296 w 161925"/>
                              <a:gd name="T3" fmla="*/ 7144 h 19050"/>
                              <a:gd name="T4" fmla="*/ 67151 w 161925"/>
                              <a:gd name="T5" fmla="*/ 7144 h 19050"/>
                              <a:gd name="T6" fmla="*/ 49054 w 161925"/>
                              <a:gd name="T7" fmla="*/ 9048 h 19050"/>
                              <a:gd name="T8" fmla="*/ 30956 w 161925"/>
                              <a:gd name="T9" fmla="*/ 11906 h 19050"/>
                              <a:gd name="T10" fmla="*/ 21431 w 161925"/>
                              <a:gd name="T11" fmla="*/ 13811 h 19050"/>
                              <a:gd name="T12" fmla="*/ 16669 w 161925"/>
                              <a:gd name="T13" fmla="*/ 14764 h 19050"/>
                              <a:gd name="T14" fmla="*/ 11906 w 161925"/>
                              <a:gd name="T15" fmla="*/ 15716 h 19050"/>
                              <a:gd name="T16" fmla="*/ 7144 w 161925"/>
                              <a:gd name="T17" fmla="*/ 17621 h 19050"/>
                              <a:gd name="T18" fmla="*/ 159544 w 161925"/>
                              <a:gd name="T19" fmla="*/ 17621 h 19050"/>
                              <a:gd name="T20" fmla="*/ 156686 w 161925"/>
                              <a:gd name="T21" fmla="*/ 16669 h 19050"/>
                              <a:gd name="T22" fmla="*/ 149066 w 161925"/>
                              <a:gd name="T23" fmla="*/ 15716 h 190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4253003" name="Freeform: Shape 1968"/>
                        <wps:cNvSpPr>
                          <a:spLocks/>
                        </wps:cNvSpPr>
                        <wps:spPr bwMode="auto">
                          <a:xfrm>
                            <a:off x="38700" y="10433"/>
                            <a:ext cx="2286" cy="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9421545" name="Freeform: Shape 1969"/>
                        <wps:cNvSpPr>
                          <a:spLocks/>
                        </wps:cNvSpPr>
                        <wps:spPr bwMode="auto">
                          <a:xfrm>
                            <a:off x="36004" y="13058"/>
                            <a:ext cx="286" cy="95"/>
                          </a:xfrm>
                          <a:custGeom>
                            <a:avLst/>
                            <a:gdLst>
                              <a:gd name="T0" fmla="*/ 21431 w 28575"/>
                              <a:gd name="T1" fmla="*/ 7144 h 9525"/>
                              <a:gd name="T2" fmla="*/ 15716 w 28575"/>
                              <a:gd name="T3" fmla="*/ 8097 h 9525"/>
                              <a:gd name="T4" fmla="*/ 7144 w 28575"/>
                              <a:gd name="T5" fmla="*/ 9049 h 9525"/>
                              <a:gd name="T6" fmla="*/ 14764 w 28575"/>
                              <a:gd name="T7" fmla="*/ 9049 h 9525"/>
                              <a:gd name="T8" fmla="*/ 15716 w 28575"/>
                              <a:gd name="T9" fmla="*/ 9049 h 9525"/>
                              <a:gd name="T10" fmla="*/ 21431 w 28575"/>
                              <a:gd name="T11" fmla="*/ 7144 h 95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120300" name="Freeform: Shape 1970"/>
                        <wps:cNvSpPr>
                          <a:spLocks/>
                        </wps:cNvSpPr>
                        <wps:spPr bwMode="auto">
                          <a:xfrm>
                            <a:off x="37842" y="827"/>
                            <a:ext cx="3144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5009199" name="Freeform: Shape 1971"/>
                        <wps:cNvSpPr>
                          <a:spLocks/>
                        </wps:cNvSpPr>
                        <wps:spPr bwMode="auto">
                          <a:xfrm>
                            <a:off x="33299" y="5007"/>
                            <a:ext cx="2286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255425" name="Freeform: Shape 1972"/>
                        <wps:cNvSpPr>
                          <a:spLocks/>
                        </wps:cNvSpPr>
                        <wps:spPr bwMode="auto">
                          <a:xfrm>
                            <a:off x="36075" y="9493"/>
                            <a:ext cx="2667" cy="2953"/>
                          </a:xfrm>
                          <a:custGeom>
                            <a:avLst/>
                            <a:gdLst>
                              <a:gd name="T0" fmla="*/ 216217 w 266700"/>
                              <a:gd name="T1" fmla="*/ 246409 h 295275"/>
                              <a:gd name="T2" fmla="*/ 190500 w 266700"/>
                              <a:gd name="T3" fmla="*/ 231170 h 295275"/>
                              <a:gd name="T4" fmla="*/ 160973 w 266700"/>
                              <a:gd name="T5" fmla="*/ 214977 h 295275"/>
                              <a:gd name="T6" fmla="*/ 129540 w 266700"/>
                              <a:gd name="T7" fmla="*/ 198784 h 295275"/>
                              <a:gd name="T8" fmla="*/ 113348 w 266700"/>
                              <a:gd name="T9" fmla="*/ 191165 h 295275"/>
                              <a:gd name="T10" fmla="*/ 109538 w 266700"/>
                              <a:gd name="T11" fmla="*/ 189259 h 295275"/>
                              <a:gd name="T12" fmla="*/ 105728 w 266700"/>
                              <a:gd name="T13" fmla="*/ 187354 h 295275"/>
                              <a:gd name="T14" fmla="*/ 99060 w 266700"/>
                              <a:gd name="T15" fmla="*/ 183545 h 295275"/>
                              <a:gd name="T16" fmla="*/ 75248 w 266700"/>
                              <a:gd name="T17" fmla="*/ 163542 h 295275"/>
                              <a:gd name="T18" fmla="*/ 60960 w 266700"/>
                              <a:gd name="T19" fmla="*/ 139729 h 295275"/>
                              <a:gd name="T20" fmla="*/ 56198 w 266700"/>
                              <a:gd name="T21" fmla="*/ 115917 h 295275"/>
                              <a:gd name="T22" fmla="*/ 60008 w 266700"/>
                              <a:gd name="T23" fmla="*/ 95915 h 295275"/>
                              <a:gd name="T24" fmla="*/ 135255 w 266700"/>
                              <a:gd name="T25" fmla="*/ 120679 h 295275"/>
                              <a:gd name="T26" fmla="*/ 143828 w 266700"/>
                              <a:gd name="T27" fmla="*/ 20667 h 295275"/>
                              <a:gd name="T28" fmla="*/ 39053 w 266700"/>
                              <a:gd name="T29" fmla="*/ 29240 h 295275"/>
                              <a:gd name="T30" fmla="*/ 34290 w 266700"/>
                              <a:gd name="T31" fmla="*/ 34002 h 295275"/>
                              <a:gd name="T32" fmla="*/ 34290 w 266700"/>
                              <a:gd name="T33" fmla="*/ 34002 h 295275"/>
                              <a:gd name="T34" fmla="*/ 20955 w 266700"/>
                              <a:gd name="T35" fmla="*/ 50195 h 295275"/>
                              <a:gd name="T36" fmla="*/ 8573 w 266700"/>
                              <a:gd name="T37" fmla="*/ 83532 h 295275"/>
                              <a:gd name="T38" fmla="*/ 8573 w 266700"/>
                              <a:gd name="T39" fmla="*/ 122584 h 295275"/>
                              <a:gd name="T40" fmla="*/ 22860 w 266700"/>
                              <a:gd name="T41" fmla="*/ 160684 h 295275"/>
                              <a:gd name="T42" fmla="*/ 50483 w 266700"/>
                              <a:gd name="T43" fmla="*/ 192117 h 295275"/>
                              <a:gd name="T44" fmla="*/ 86678 w 266700"/>
                              <a:gd name="T45" fmla="*/ 213072 h 295275"/>
                              <a:gd name="T46" fmla="*/ 96203 w 266700"/>
                              <a:gd name="T47" fmla="*/ 216882 h 295275"/>
                              <a:gd name="T48" fmla="*/ 100965 w 266700"/>
                              <a:gd name="T49" fmla="*/ 218787 h 295275"/>
                              <a:gd name="T50" fmla="*/ 105728 w 266700"/>
                              <a:gd name="T51" fmla="*/ 219740 h 295275"/>
                              <a:gd name="T52" fmla="*/ 122873 w 266700"/>
                              <a:gd name="T53" fmla="*/ 225454 h 295275"/>
                              <a:gd name="T54" fmla="*/ 156210 w 266700"/>
                              <a:gd name="T55" fmla="*/ 235932 h 295275"/>
                              <a:gd name="T56" fmla="*/ 186690 w 266700"/>
                              <a:gd name="T57" fmla="*/ 246409 h 295275"/>
                              <a:gd name="T58" fmla="*/ 213360 w 266700"/>
                              <a:gd name="T59" fmla="*/ 256887 h 295275"/>
                              <a:gd name="T60" fmla="*/ 235267 w 266700"/>
                              <a:gd name="T61" fmla="*/ 268317 h 295275"/>
                              <a:gd name="T62" fmla="*/ 240030 w 266700"/>
                              <a:gd name="T63" fmla="*/ 271174 h 295275"/>
                              <a:gd name="T64" fmla="*/ 243840 w 266700"/>
                              <a:gd name="T65" fmla="*/ 274032 h 295275"/>
                              <a:gd name="T66" fmla="*/ 250508 w 266700"/>
                              <a:gd name="T67" fmla="*/ 279747 h 295275"/>
                              <a:gd name="T68" fmla="*/ 253365 w 266700"/>
                              <a:gd name="T69" fmla="*/ 282604 h 295275"/>
                              <a:gd name="T70" fmla="*/ 255270 w 266700"/>
                              <a:gd name="T71" fmla="*/ 285462 h 295275"/>
                              <a:gd name="T72" fmla="*/ 258128 w 266700"/>
                              <a:gd name="T73" fmla="*/ 289272 h 295275"/>
                              <a:gd name="T74" fmla="*/ 260033 w 266700"/>
                              <a:gd name="T75" fmla="*/ 293082 h 295275"/>
                              <a:gd name="T76" fmla="*/ 258128 w 266700"/>
                              <a:gd name="T77" fmla="*/ 289272 h 295275"/>
                              <a:gd name="T78" fmla="*/ 256223 w 266700"/>
                              <a:gd name="T79" fmla="*/ 284509 h 295275"/>
                              <a:gd name="T80" fmla="*/ 254317 w 266700"/>
                              <a:gd name="T81" fmla="*/ 281652 h 295275"/>
                              <a:gd name="T82" fmla="*/ 252413 w 266700"/>
                              <a:gd name="T83" fmla="*/ 278795 h 295275"/>
                              <a:gd name="T84" fmla="*/ 246698 w 266700"/>
                              <a:gd name="T85" fmla="*/ 272127 h 295275"/>
                              <a:gd name="T86" fmla="*/ 242888 w 266700"/>
                              <a:gd name="T87" fmla="*/ 268317 h 295275"/>
                              <a:gd name="T88" fmla="*/ 239078 w 266700"/>
                              <a:gd name="T89" fmla="*/ 264507 h 295275"/>
                              <a:gd name="T90" fmla="*/ 216217 w 266700"/>
                              <a:gd name="T91" fmla="*/ 246409 h 2952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6883403" name="Freeform: Shape 1973"/>
                        <wps:cNvSpPr>
                          <a:spLocks/>
                        </wps:cNvSpPr>
                        <wps:spPr bwMode="auto">
                          <a:xfrm>
                            <a:off x="34873" y="1192"/>
                            <a:ext cx="2477" cy="4095"/>
                          </a:xfrm>
                          <a:custGeom>
                            <a:avLst/>
                            <a:gdLst>
                              <a:gd name="T0" fmla="*/ 231687 w 247650"/>
                              <a:gd name="T1" fmla="*/ 72644 h 409575"/>
                              <a:gd name="T2" fmla="*/ 197397 w 247650"/>
                              <a:gd name="T3" fmla="*/ 34544 h 409575"/>
                              <a:gd name="T4" fmla="*/ 154535 w 247650"/>
                              <a:gd name="T5" fmla="*/ 12636 h 409575"/>
                              <a:gd name="T6" fmla="*/ 110719 w 247650"/>
                              <a:gd name="T7" fmla="*/ 7874 h 409575"/>
                              <a:gd name="T8" fmla="*/ 85002 w 247650"/>
                              <a:gd name="T9" fmla="*/ 13589 h 409575"/>
                              <a:gd name="T10" fmla="*/ 85002 w 247650"/>
                              <a:gd name="T11" fmla="*/ 13589 h 409575"/>
                              <a:gd name="T12" fmla="*/ 77382 w 247650"/>
                              <a:gd name="T13" fmla="*/ 16446 h 409575"/>
                              <a:gd name="T14" fmla="*/ 7849 w 247650"/>
                              <a:gd name="T15" fmla="*/ 127889 h 409575"/>
                              <a:gd name="T16" fmla="*/ 122149 w 247650"/>
                              <a:gd name="T17" fmla="*/ 176466 h 409575"/>
                              <a:gd name="T18" fmla="*/ 138342 w 247650"/>
                              <a:gd name="T19" fmla="*/ 79311 h 409575"/>
                              <a:gd name="T20" fmla="*/ 162154 w 247650"/>
                              <a:gd name="T21" fmla="*/ 86931 h 409575"/>
                              <a:gd name="T22" fmla="*/ 185967 w 247650"/>
                              <a:gd name="T23" fmla="*/ 105981 h 409575"/>
                              <a:gd name="T24" fmla="*/ 204064 w 247650"/>
                              <a:gd name="T25" fmla="*/ 135509 h 409575"/>
                              <a:gd name="T26" fmla="*/ 211685 w 247650"/>
                              <a:gd name="T27" fmla="*/ 173609 h 409575"/>
                              <a:gd name="T28" fmla="*/ 211685 w 247650"/>
                              <a:gd name="T29" fmla="*/ 184086 h 409575"/>
                              <a:gd name="T30" fmla="*/ 211685 w 247650"/>
                              <a:gd name="T31" fmla="*/ 188849 h 409575"/>
                              <a:gd name="T32" fmla="*/ 211685 w 247650"/>
                              <a:gd name="T33" fmla="*/ 194564 h 409575"/>
                              <a:gd name="T34" fmla="*/ 210732 w 247650"/>
                              <a:gd name="T35" fmla="*/ 217424 h 409575"/>
                              <a:gd name="T36" fmla="*/ 209779 w 247650"/>
                              <a:gd name="T37" fmla="*/ 261239 h 409575"/>
                              <a:gd name="T38" fmla="*/ 209779 w 247650"/>
                              <a:gd name="T39" fmla="*/ 302196 h 409575"/>
                              <a:gd name="T40" fmla="*/ 211685 w 247650"/>
                              <a:gd name="T41" fmla="*/ 339344 h 409575"/>
                              <a:gd name="T42" fmla="*/ 217399 w 247650"/>
                              <a:gd name="T43" fmla="*/ 370777 h 409575"/>
                              <a:gd name="T44" fmla="*/ 219304 w 247650"/>
                              <a:gd name="T45" fmla="*/ 377444 h 409575"/>
                              <a:gd name="T46" fmla="*/ 221210 w 247650"/>
                              <a:gd name="T47" fmla="*/ 383159 h 409575"/>
                              <a:gd name="T48" fmla="*/ 225972 w 247650"/>
                              <a:gd name="T49" fmla="*/ 393636 h 409575"/>
                              <a:gd name="T50" fmla="*/ 227877 w 247650"/>
                              <a:gd name="T51" fmla="*/ 397446 h 409575"/>
                              <a:gd name="T52" fmla="*/ 229782 w 247650"/>
                              <a:gd name="T53" fmla="*/ 401256 h 409575"/>
                              <a:gd name="T54" fmla="*/ 233592 w 247650"/>
                              <a:gd name="T55" fmla="*/ 406971 h 409575"/>
                              <a:gd name="T56" fmla="*/ 237402 w 247650"/>
                              <a:gd name="T57" fmla="*/ 410781 h 409575"/>
                              <a:gd name="T58" fmla="*/ 234544 w 247650"/>
                              <a:gd name="T59" fmla="*/ 406019 h 409575"/>
                              <a:gd name="T60" fmla="*/ 231687 w 247650"/>
                              <a:gd name="T61" fmla="*/ 400304 h 409575"/>
                              <a:gd name="T62" fmla="*/ 229782 w 247650"/>
                              <a:gd name="T63" fmla="*/ 396494 h 409575"/>
                              <a:gd name="T64" fmla="*/ 227877 w 247650"/>
                              <a:gd name="T65" fmla="*/ 391731 h 409575"/>
                              <a:gd name="T66" fmla="*/ 225019 w 247650"/>
                              <a:gd name="T67" fmla="*/ 381254 h 409575"/>
                              <a:gd name="T68" fmla="*/ 224067 w 247650"/>
                              <a:gd name="T69" fmla="*/ 375539 h 409575"/>
                              <a:gd name="T70" fmla="*/ 223114 w 247650"/>
                              <a:gd name="T71" fmla="*/ 368871 h 409575"/>
                              <a:gd name="T72" fmla="*/ 223114 w 247650"/>
                              <a:gd name="T73" fmla="*/ 338391 h 409575"/>
                              <a:gd name="T74" fmla="*/ 226924 w 247650"/>
                              <a:gd name="T75" fmla="*/ 302196 h 409575"/>
                              <a:gd name="T76" fmla="*/ 233592 w 247650"/>
                              <a:gd name="T77" fmla="*/ 262191 h 409575"/>
                              <a:gd name="T78" fmla="*/ 241212 w 247650"/>
                              <a:gd name="T79" fmla="*/ 219329 h 409575"/>
                              <a:gd name="T80" fmla="*/ 245022 w 247650"/>
                              <a:gd name="T81" fmla="*/ 197421 h 409575"/>
                              <a:gd name="T82" fmla="*/ 245974 w 247650"/>
                              <a:gd name="T83" fmla="*/ 191706 h 409575"/>
                              <a:gd name="T84" fmla="*/ 246927 w 247650"/>
                              <a:gd name="T85" fmla="*/ 185991 h 409575"/>
                              <a:gd name="T86" fmla="*/ 248832 w 247650"/>
                              <a:gd name="T87" fmla="*/ 173609 h 409575"/>
                              <a:gd name="T88" fmla="*/ 246927 w 247650"/>
                              <a:gd name="T89" fmla="*/ 122174 h 409575"/>
                              <a:gd name="T90" fmla="*/ 231687 w 247650"/>
                              <a:gd name="T91" fmla="*/ 72644 h 4095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3669386" name="Freeform: Shape 1974"/>
                        <wps:cNvSpPr>
                          <a:spLocks/>
                        </wps:cNvSpPr>
                        <wps:spPr bwMode="auto">
                          <a:xfrm>
                            <a:off x="35562" y="5542"/>
                            <a:ext cx="2858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930094" name="Freeform: Shape 1975"/>
                        <wps:cNvSpPr>
                          <a:spLocks/>
                        </wps:cNvSpPr>
                        <wps:spPr bwMode="auto">
                          <a:xfrm>
                            <a:off x="28560" y="10009"/>
                            <a:ext cx="2286" cy="3144"/>
                          </a:xfrm>
                          <a:custGeom>
                            <a:avLst/>
                            <a:gdLst>
                              <a:gd name="T0" fmla="*/ 124825 w 228600"/>
                              <a:gd name="T1" fmla="*/ 254814 h 314325"/>
                              <a:gd name="T2" fmla="*/ 123873 w 228600"/>
                              <a:gd name="T3" fmla="*/ 253861 h 314325"/>
                              <a:gd name="T4" fmla="*/ 123873 w 228600"/>
                              <a:gd name="T5" fmla="*/ 253861 h 314325"/>
                              <a:gd name="T6" fmla="*/ 123873 w 228600"/>
                              <a:gd name="T7" fmla="*/ 253861 h 314325"/>
                              <a:gd name="T8" fmla="*/ 122921 w 228600"/>
                              <a:gd name="T9" fmla="*/ 252909 h 314325"/>
                              <a:gd name="T10" fmla="*/ 120063 w 228600"/>
                              <a:gd name="T11" fmla="*/ 251004 h 314325"/>
                              <a:gd name="T12" fmla="*/ 115300 w 228600"/>
                              <a:gd name="T13" fmla="*/ 247194 h 314325"/>
                              <a:gd name="T14" fmla="*/ 97203 w 228600"/>
                              <a:gd name="T15" fmla="*/ 231001 h 314325"/>
                              <a:gd name="T16" fmla="*/ 66723 w 228600"/>
                              <a:gd name="T17" fmla="*/ 194806 h 314325"/>
                              <a:gd name="T18" fmla="*/ 31481 w 228600"/>
                              <a:gd name="T19" fmla="*/ 128131 h 314325"/>
                              <a:gd name="T20" fmla="*/ 82915 w 228600"/>
                              <a:gd name="T21" fmla="*/ 160517 h 314325"/>
                              <a:gd name="T22" fmla="*/ 143875 w 228600"/>
                              <a:gd name="T23" fmla="*/ 82411 h 314325"/>
                              <a:gd name="T24" fmla="*/ 80058 w 228600"/>
                              <a:gd name="T25" fmla="*/ 7164 h 314325"/>
                              <a:gd name="T26" fmla="*/ 51483 w 228600"/>
                              <a:gd name="T27" fmla="*/ 16689 h 314325"/>
                              <a:gd name="T28" fmla="*/ 51483 w 228600"/>
                              <a:gd name="T29" fmla="*/ 16689 h 314325"/>
                              <a:gd name="T30" fmla="*/ 45768 w 228600"/>
                              <a:gd name="T31" fmla="*/ 20499 h 314325"/>
                              <a:gd name="T32" fmla="*/ 31481 w 228600"/>
                              <a:gd name="T33" fmla="*/ 32881 h 314325"/>
                              <a:gd name="T34" fmla="*/ 17193 w 228600"/>
                              <a:gd name="T35" fmla="*/ 54789 h 314325"/>
                              <a:gd name="T36" fmla="*/ 8621 w 228600"/>
                              <a:gd name="T37" fmla="*/ 125274 h 314325"/>
                              <a:gd name="T38" fmla="*/ 40053 w 228600"/>
                              <a:gd name="T39" fmla="*/ 211951 h 314325"/>
                              <a:gd name="T40" fmla="*/ 70533 w 228600"/>
                              <a:gd name="T41" fmla="*/ 254814 h 314325"/>
                              <a:gd name="T42" fmla="*/ 89583 w 228600"/>
                              <a:gd name="T43" fmla="*/ 275769 h 314325"/>
                              <a:gd name="T44" fmla="*/ 94346 w 228600"/>
                              <a:gd name="T45" fmla="*/ 280531 h 314325"/>
                              <a:gd name="T46" fmla="*/ 97203 w 228600"/>
                              <a:gd name="T47" fmla="*/ 282436 h 314325"/>
                              <a:gd name="T48" fmla="*/ 98156 w 228600"/>
                              <a:gd name="T49" fmla="*/ 283389 h 314325"/>
                              <a:gd name="T50" fmla="*/ 99108 w 228600"/>
                              <a:gd name="T51" fmla="*/ 284342 h 314325"/>
                              <a:gd name="T52" fmla="*/ 100061 w 228600"/>
                              <a:gd name="T53" fmla="*/ 285294 h 314325"/>
                              <a:gd name="T54" fmla="*/ 110538 w 228600"/>
                              <a:gd name="T55" fmla="*/ 294819 h 314325"/>
                              <a:gd name="T56" fmla="*/ 121968 w 228600"/>
                              <a:gd name="T57" fmla="*/ 304344 h 314325"/>
                              <a:gd name="T58" fmla="*/ 133398 w 228600"/>
                              <a:gd name="T59" fmla="*/ 313869 h 314325"/>
                              <a:gd name="T60" fmla="*/ 136256 w 228600"/>
                              <a:gd name="T61" fmla="*/ 315774 h 314325"/>
                              <a:gd name="T62" fmla="*/ 230553 w 228600"/>
                              <a:gd name="T63" fmla="*/ 315774 h 314325"/>
                              <a:gd name="T64" fmla="*/ 135303 w 228600"/>
                              <a:gd name="T65" fmla="*/ 263386 h 314325"/>
                              <a:gd name="T66" fmla="*/ 124825 w 228600"/>
                              <a:gd name="T67" fmla="*/ 254814 h 31432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938108" name="Freeform: Shape 1976"/>
                        <wps:cNvSpPr>
                          <a:spLocks/>
                        </wps:cNvSpPr>
                        <wps:spPr bwMode="auto">
                          <a:xfrm>
                            <a:off x="33909" y="12248"/>
                            <a:ext cx="5715" cy="952"/>
                          </a:xfrm>
                          <a:custGeom>
                            <a:avLst/>
                            <a:gdLst>
                              <a:gd name="T0" fmla="*/ 164306 w 571500"/>
                              <a:gd name="T1" fmla="*/ 80486 h 95250"/>
                              <a:gd name="T2" fmla="*/ 170974 w 571500"/>
                              <a:gd name="T3" fmla="*/ 77629 h 95250"/>
                              <a:gd name="T4" fmla="*/ 177641 w 571500"/>
                              <a:gd name="T5" fmla="*/ 74772 h 95250"/>
                              <a:gd name="T6" fmla="*/ 190976 w 571500"/>
                              <a:gd name="T7" fmla="*/ 70009 h 95250"/>
                              <a:gd name="T8" fmla="*/ 204311 w 571500"/>
                              <a:gd name="T9" fmla="*/ 65247 h 95250"/>
                              <a:gd name="T10" fmla="*/ 217646 w 571500"/>
                              <a:gd name="T11" fmla="*/ 61436 h 95250"/>
                              <a:gd name="T12" fmla="*/ 230981 w 571500"/>
                              <a:gd name="T13" fmla="*/ 57626 h 95250"/>
                              <a:gd name="T14" fmla="*/ 284321 w 571500"/>
                              <a:gd name="T15" fmla="*/ 48101 h 95250"/>
                              <a:gd name="T16" fmla="*/ 335756 w 571500"/>
                              <a:gd name="T17" fmla="*/ 45244 h 95250"/>
                              <a:gd name="T18" fmla="*/ 384334 w 571500"/>
                              <a:gd name="T19" fmla="*/ 47149 h 95250"/>
                              <a:gd name="T20" fmla="*/ 468154 w 571500"/>
                              <a:gd name="T21" fmla="*/ 61436 h 95250"/>
                              <a:gd name="T22" fmla="*/ 531971 w 571500"/>
                              <a:gd name="T23" fmla="*/ 81439 h 95250"/>
                              <a:gd name="T24" fmla="*/ 551974 w 571500"/>
                              <a:gd name="T25" fmla="*/ 90011 h 95250"/>
                              <a:gd name="T26" fmla="*/ 564356 w 571500"/>
                              <a:gd name="T27" fmla="*/ 90011 h 95250"/>
                              <a:gd name="T28" fmla="*/ 537686 w 571500"/>
                              <a:gd name="T29" fmla="*/ 71914 h 95250"/>
                              <a:gd name="T30" fmla="*/ 475774 w 571500"/>
                              <a:gd name="T31" fmla="*/ 41434 h 95250"/>
                              <a:gd name="T32" fmla="*/ 390049 w 571500"/>
                              <a:gd name="T33" fmla="*/ 15716 h 95250"/>
                              <a:gd name="T34" fmla="*/ 338614 w 571500"/>
                              <a:gd name="T35" fmla="*/ 8097 h 95250"/>
                              <a:gd name="T36" fmla="*/ 325279 w 571500"/>
                              <a:gd name="T37" fmla="*/ 7144 h 95250"/>
                              <a:gd name="T38" fmla="*/ 318611 w 571500"/>
                              <a:gd name="T39" fmla="*/ 7144 h 95250"/>
                              <a:gd name="T40" fmla="*/ 311944 w 571500"/>
                              <a:gd name="T41" fmla="*/ 7144 h 95250"/>
                              <a:gd name="T42" fmla="*/ 297656 w 571500"/>
                              <a:gd name="T43" fmla="*/ 7144 h 95250"/>
                              <a:gd name="T44" fmla="*/ 283369 w 571500"/>
                              <a:gd name="T45" fmla="*/ 7144 h 95250"/>
                              <a:gd name="T46" fmla="*/ 269081 w 571500"/>
                              <a:gd name="T47" fmla="*/ 8097 h 95250"/>
                              <a:gd name="T48" fmla="*/ 261461 w 571500"/>
                              <a:gd name="T49" fmla="*/ 9049 h 95250"/>
                              <a:gd name="T50" fmla="*/ 253841 w 571500"/>
                              <a:gd name="T51" fmla="*/ 10001 h 95250"/>
                              <a:gd name="T52" fmla="*/ 238601 w 571500"/>
                              <a:gd name="T53" fmla="*/ 11906 h 95250"/>
                              <a:gd name="T54" fmla="*/ 223361 w 571500"/>
                              <a:gd name="T55" fmla="*/ 14764 h 95250"/>
                              <a:gd name="T56" fmla="*/ 208121 w 571500"/>
                              <a:gd name="T57" fmla="*/ 17622 h 95250"/>
                              <a:gd name="T58" fmla="*/ 192881 w 571500"/>
                              <a:gd name="T59" fmla="*/ 21431 h 95250"/>
                              <a:gd name="T60" fmla="*/ 177641 w 571500"/>
                              <a:gd name="T61" fmla="*/ 25241 h 95250"/>
                              <a:gd name="T62" fmla="*/ 162401 w 571500"/>
                              <a:gd name="T63" fmla="*/ 30004 h 95250"/>
                              <a:gd name="T64" fmla="*/ 154781 w 571500"/>
                              <a:gd name="T65" fmla="*/ 32861 h 95250"/>
                              <a:gd name="T66" fmla="*/ 147161 w 571500"/>
                              <a:gd name="T67" fmla="*/ 35719 h 95250"/>
                              <a:gd name="T68" fmla="*/ 131921 w 571500"/>
                              <a:gd name="T69" fmla="*/ 41434 h 95250"/>
                              <a:gd name="T70" fmla="*/ 116681 w 571500"/>
                              <a:gd name="T71" fmla="*/ 48101 h 95250"/>
                              <a:gd name="T72" fmla="*/ 110014 w 571500"/>
                              <a:gd name="T73" fmla="*/ 50959 h 95250"/>
                              <a:gd name="T74" fmla="*/ 103346 w 571500"/>
                              <a:gd name="T75" fmla="*/ 53816 h 95250"/>
                              <a:gd name="T76" fmla="*/ 96679 w 571500"/>
                              <a:gd name="T77" fmla="*/ 56674 h 95250"/>
                              <a:gd name="T78" fmla="*/ 90011 w 571500"/>
                              <a:gd name="T79" fmla="*/ 59531 h 95250"/>
                              <a:gd name="T80" fmla="*/ 76676 w 571500"/>
                              <a:gd name="T81" fmla="*/ 65247 h 95250"/>
                              <a:gd name="T82" fmla="*/ 62389 w 571500"/>
                              <a:gd name="T83" fmla="*/ 70961 h 95250"/>
                              <a:gd name="T84" fmla="*/ 48101 w 571500"/>
                              <a:gd name="T85" fmla="*/ 76676 h 95250"/>
                              <a:gd name="T86" fmla="*/ 7144 w 571500"/>
                              <a:gd name="T87" fmla="*/ 90011 h 95250"/>
                              <a:gd name="T88" fmla="*/ 143351 w 571500"/>
                              <a:gd name="T89" fmla="*/ 90011 h 95250"/>
                              <a:gd name="T90" fmla="*/ 151924 w 571500"/>
                              <a:gd name="T91" fmla="*/ 85249 h 95250"/>
                              <a:gd name="T92" fmla="*/ 164306 w 571500"/>
                              <a:gd name="T93" fmla="*/ 80486 h 9525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2050601" name="Freeform: Shape 1977"/>
                        <wps:cNvSpPr>
                          <a:spLocks/>
                        </wps:cNvSpPr>
                        <wps:spPr bwMode="auto">
                          <a:xfrm>
                            <a:off x="37305" y="3609"/>
                            <a:ext cx="3620" cy="6381"/>
                          </a:xfrm>
                          <a:custGeom>
                            <a:avLst/>
                            <a:gdLst>
                              <a:gd name="T0" fmla="*/ 278011 w 361950"/>
                              <a:gd name="T1" fmla="*/ 454818 h 638175"/>
                              <a:gd name="T2" fmla="*/ 252293 w 361950"/>
                              <a:gd name="T3" fmla="*/ 434816 h 638175"/>
                              <a:gd name="T4" fmla="*/ 238959 w 361950"/>
                              <a:gd name="T5" fmla="*/ 425291 h 638175"/>
                              <a:gd name="T6" fmla="*/ 232291 w 361950"/>
                              <a:gd name="T7" fmla="*/ 420529 h 638175"/>
                              <a:gd name="T8" fmla="*/ 225624 w 361950"/>
                              <a:gd name="T9" fmla="*/ 415766 h 638175"/>
                              <a:gd name="T10" fmla="*/ 218956 w 361950"/>
                              <a:gd name="T11" fmla="*/ 411004 h 638175"/>
                              <a:gd name="T12" fmla="*/ 215146 w 361950"/>
                              <a:gd name="T13" fmla="*/ 409099 h 638175"/>
                              <a:gd name="T14" fmla="*/ 212288 w 361950"/>
                              <a:gd name="T15" fmla="*/ 407193 h 638175"/>
                              <a:gd name="T16" fmla="*/ 200859 w 361950"/>
                              <a:gd name="T17" fmla="*/ 398621 h 638175"/>
                              <a:gd name="T18" fmla="*/ 189428 w 361950"/>
                              <a:gd name="T19" fmla="*/ 390049 h 638175"/>
                              <a:gd name="T20" fmla="*/ 183713 w 361950"/>
                              <a:gd name="T21" fmla="*/ 385286 h 638175"/>
                              <a:gd name="T22" fmla="*/ 177999 w 361950"/>
                              <a:gd name="T23" fmla="*/ 380524 h 638175"/>
                              <a:gd name="T24" fmla="*/ 167521 w 361950"/>
                              <a:gd name="T25" fmla="*/ 370999 h 638175"/>
                              <a:gd name="T26" fmla="*/ 157043 w 361950"/>
                              <a:gd name="T27" fmla="*/ 361474 h 638175"/>
                              <a:gd name="T28" fmla="*/ 147518 w 361950"/>
                              <a:gd name="T29" fmla="*/ 351949 h 638175"/>
                              <a:gd name="T30" fmla="*/ 137993 w 361950"/>
                              <a:gd name="T31" fmla="*/ 341471 h 638175"/>
                              <a:gd name="T32" fmla="*/ 104656 w 361950"/>
                              <a:gd name="T33" fmla="*/ 299561 h 638175"/>
                              <a:gd name="T34" fmla="*/ 77986 w 361950"/>
                              <a:gd name="T35" fmla="*/ 255746 h 638175"/>
                              <a:gd name="T36" fmla="*/ 57031 w 361950"/>
                              <a:gd name="T37" fmla="*/ 211931 h 638175"/>
                              <a:gd name="T38" fmla="*/ 30361 w 361950"/>
                              <a:gd name="T39" fmla="*/ 130968 h 638175"/>
                              <a:gd name="T40" fmla="*/ 17978 w 361950"/>
                              <a:gd name="T41" fmla="*/ 65246 h 638175"/>
                              <a:gd name="T42" fmla="*/ 15121 w 361950"/>
                              <a:gd name="T43" fmla="*/ 22384 h 638175"/>
                              <a:gd name="T44" fmla="*/ 15121 w 361950"/>
                              <a:gd name="T45" fmla="*/ 10954 h 638175"/>
                              <a:gd name="T46" fmla="*/ 15121 w 361950"/>
                              <a:gd name="T47" fmla="*/ 7144 h 638175"/>
                              <a:gd name="T48" fmla="*/ 14168 w 361950"/>
                              <a:gd name="T49" fmla="*/ 10954 h 638175"/>
                              <a:gd name="T50" fmla="*/ 13216 w 361950"/>
                              <a:gd name="T51" fmla="*/ 15716 h 638175"/>
                              <a:gd name="T52" fmla="*/ 12263 w 361950"/>
                              <a:gd name="T53" fmla="*/ 22384 h 638175"/>
                              <a:gd name="T54" fmla="*/ 7501 w 361950"/>
                              <a:gd name="T55" fmla="*/ 66199 h 638175"/>
                              <a:gd name="T56" fmla="*/ 10359 w 361950"/>
                              <a:gd name="T57" fmla="*/ 134779 h 638175"/>
                              <a:gd name="T58" fmla="*/ 28456 w 361950"/>
                              <a:gd name="T59" fmla="*/ 222409 h 638175"/>
                              <a:gd name="T60" fmla="*/ 46553 w 361950"/>
                              <a:gd name="T61" fmla="*/ 270986 h 638175"/>
                              <a:gd name="T62" fmla="*/ 52268 w 361950"/>
                              <a:gd name="T63" fmla="*/ 283368 h 638175"/>
                              <a:gd name="T64" fmla="*/ 55126 w 361950"/>
                              <a:gd name="T65" fmla="*/ 290036 h 638175"/>
                              <a:gd name="T66" fmla="*/ 57984 w 361950"/>
                              <a:gd name="T67" fmla="*/ 295751 h 638175"/>
                              <a:gd name="T68" fmla="*/ 64651 w 361950"/>
                              <a:gd name="T69" fmla="*/ 308134 h 638175"/>
                              <a:gd name="T70" fmla="*/ 71318 w 361950"/>
                              <a:gd name="T71" fmla="*/ 320516 h 638175"/>
                              <a:gd name="T72" fmla="*/ 78938 w 361950"/>
                              <a:gd name="T73" fmla="*/ 332899 h 638175"/>
                              <a:gd name="T74" fmla="*/ 82749 w 361950"/>
                              <a:gd name="T75" fmla="*/ 338614 h 638175"/>
                              <a:gd name="T76" fmla="*/ 86559 w 361950"/>
                              <a:gd name="T77" fmla="*/ 344329 h 638175"/>
                              <a:gd name="T78" fmla="*/ 95131 w 361950"/>
                              <a:gd name="T79" fmla="*/ 356711 h 638175"/>
                              <a:gd name="T80" fmla="*/ 104656 w 361950"/>
                              <a:gd name="T81" fmla="*/ 369093 h 638175"/>
                              <a:gd name="T82" fmla="*/ 114181 w 361950"/>
                              <a:gd name="T83" fmla="*/ 380524 h 638175"/>
                              <a:gd name="T84" fmla="*/ 124659 w 361950"/>
                              <a:gd name="T85" fmla="*/ 391954 h 638175"/>
                              <a:gd name="T86" fmla="*/ 135136 w 361950"/>
                              <a:gd name="T87" fmla="*/ 403384 h 638175"/>
                              <a:gd name="T88" fmla="*/ 146566 w 361950"/>
                              <a:gd name="T89" fmla="*/ 414814 h 638175"/>
                              <a:gd name="T90" fmla="*/ 152281 w 361950"/>
                              <a:gd name="T91" fmla="*/ 420529 h 638175"/>
                              <a:gd name="T92" fmla="*/ 157996 w 361950"/>
                              <a:gd name="T93" fmla="*/ 426243 h 638175"/>
                              <a:gd name="T94" fmla="*/ 170378 w 361950"/>
                              <a:gd name="T95" fmla="*/ 436721 h 638175"/>
                              <a:gd name="T96" fmla="*/ 182761 w 361950"/>
                              <a:gd name="T97" fmla="*/ 446246 h 638175"/>
                              <a:gd name="T98" fmla="*/ 188476 w 361950"/>
                              <a:gd name="T99" fmla="*/ 451009 h 638175"/>
                              <a:gd name="T100" fmla="*/ 194191 w 361950"/>
                              <a:gd name="T101" fmla="*/ 455771 h 638175"/>
                              <a:gd name="T102" fmla="*/ 199906 w 361950"/>
                              <a:gd name="T103" fmla="*/ 460534 h 638175"/>
                              <a:gd name="T104" fmla="*/ 205621 w 361950"/>
                              <a:gd name="T105" fmla="*/ 465296 h 638175"/>
                              <a:gd name="T106" fmla="*/ 217051 w 361950"/>
                              <a:gd name="T107" fmla="*/ 474821 h 638175"/>
                              <a:gd name="T108" fmla="*/ 228481 w 361950"/>
                              <a:gd name="T109" fmla="*/ 484346 h 638175"/>
                              <a:gd name="T110" fmla="*/ 239911 w 361950"/>
                              <a:gd name="T111" fmla="*/ 493871 h 638175"/>
                              <a:gd name="T112" fmla="*/ 323731 w 361950"/>
                              <a:gd name="T113" fmla="*/ 582454 h 638175"/>
                              <a:gd name="T114" fmla="*/ 361831 w 361950"/>
                              <a:gd name="T115" fmla="*/ 638651 h 638175"/>
                              <a:gd name="T116" fmla="*/ 361831 w 361950"/>
                              <a:gd name="T117" fmla="*/ 544354 h 638175"/>
                              <a:gd name="T118" fmla="*/ 278011 w 361950"/>
                              <a:gd name="T119" fmla="*/ 454818 h 6381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5527562" name="Freeform: Shape 1978"/>
                        <wps:cNvSpPr>
                          <a:spLocks/>
                        </wps:cNvSpPr>
                        <wps:spPr bwMode="auto">
                          <a:xfrm>
                            <a:off x="4000" y="9140"/>
                            <a:ext cx="4667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4244956" name="Freeform: Shape 1979"/>
                        <wps:cNvSpPr>
                          <a:spLocks/>
                        </wps:cNvSpPr>
                        <wps:spPr bwMode="auto">
                          <a:xfrm>
                            <a:off x="28" y="3025"/>
                            <a:ext cx="2381" cy="5620"/>
                          </a:xfrm>
                          <a:custGeom>
                            <a:avLst/>
                            <a:gdLst>
                              <a:gd name="T0" fmla="*/ 78581 w 238125"/>
                              <a:gd name="T1" fmla="*/ 488386 h 561975"/>
                              <a:gd name="T2" fmla="*/ 142399 w 238125"/>
                              <a:gd name="T3" fmla="*/ 422664 h 561975"/>
                              <a:gd name="T4" fmla="*/ 204311 w 238125"/>
                              <a:gd name="T5" fmla="*/ 336939 h 561975"/>
                              <a:gd name="T6" fmla="*/ 226219 w 238125"/>
                              <a:gd name="T7" fmla="*/ 282646 h 561975"/>
                              <a:gd name="T8" fmla="*/ 230029 w 238125"/>
                              <a:gd name="T9" fmla="*/ 268359 h 561975"/>
                              <a:gd name="T10" fmla="*/ 232886 w 238125"/>
                              <a:gd name="T11" fmla="*/ 253119 h 561975"/>
                              <a:gd name="T12" fmla="*/ 233839 w 238125"/>
                              <a:gd name="T13" fmla="*/ 245499 h 561975"/>
                              <a:gd name="T14" fmla="*/ 234791 w 238125"/>
                              <a:gd name="T15" fmla="*/ 238831 h 561975"/>
                              <a:gd name="T16" fmla="*/ 234791 w 238125"/>
                              <a:gd name="T17" fmla="*/ 235021 h 561975"/>
                              <a:gd name="T18" fmla="*/ 234791 w 238125"/>
                              <a:gd name="T19" fmla="*/ 230259 h 561975"/>
                              <a:gd name="T20" fmla="*/ 235744 w 238125"/>
                              <a:gd name="T21" fmla="*/ 222639 h 561975"/>
                              <a:gd name="T22" fmla="*/ 230981 w 238125"/>
                              <a:gd name="T23" fmla="*/ 159774 h 561975"/>
                              <a:gd name="T24" fmla="*/ 207169 w 238125"/>
                              <a:gd name="T25" fmla="*/ 97861 h 561975"/>
                              <a:gd name="T26" fmla="*/ 187166 w 238125"/>
                              <a:gd name="T27" fmla="*/ 70239 h 561975"/>
                              <a:gd name="T28" fmla="*/ 161449 w 238125"/>
                              <a:gd name="T29" fmla="*/ 46426 h 561975"/>
                              <a:gd name="T30" fmla="*/ 131921 w 238125"/>
                              <a:gd name="T31" fmla="*/ 27376 h 561975"/>
                              <a:gd name="T32" fmla="*/ 99536 w 238125"/>
                              <a:gd name="T33" fmla="*/ 14994 h 561975"/>
                              <a:gd name="T34" fmla="*/ 30956 w 238125"/>
                              <a:gd name="T35" fmla="*/ 7374 h 561975"/>
                              <a:gd name="T36" fmla="*/ 8096 w 238125"/>
                              <a:gd name="T37" fmla="*/ 10231 h 561975"/>
                              <a:gd name="T38" fmla="*/ 8096 w 238125"/>
                              <a:gd name="T39" fmla="*/ 102624 h 561975"/>
                              <a:gd name="T40" fmla="*/ 10001 w 238125"/>
                              <a:gd name="T41" fmla="*/ 101671 h 561975"/>
                              <a:gd name="T42" fmla="*/ 11906 w 238125"/>
                              <a:gd name="T43" fmla="*/ 100719 h 561975"/>
                              <a:gd name="T44" fmla="*/ 21431 w 238125"/>
                              <a:gd name="T45" fmla="*/ 96909 h 561975"/>
                              <a:gd name="T46" fmla="*/ 40481 w 238125"/>
                              <a:gd name="T47" fmla="*/ 91194 h 561975"/>
                              <a:gd name="T48" fmla="*/ 81439 w 238125"/>
                              <a:gd name="T49" fmla="*/ 90241 h 561975"/>
                              <a:gd name="T50" fmla="*/ 151924 w 238125"/>
                              <a:gd name="T51" fmla="*/ 133104 h 561975"/>
                              <a:gd name="T52" fmla="*/ 172879 w 238125"/>
                              <a:gd name="T53" fmla="*/ 174061 h 561975"/>
                              <a:gd name="T54" fmla="*/ 181451 w 238125"/>
                              <a:gd name="T55" fmla="*/ 221686 h 561975"/>
                              <a:gd name="T56" fmla="*/ 181451 w 238125"/>
                              <a:gd name="T57" fmla="*/ 228354 h 561975"/>
                              <a:gd name="T58" fmla="*/ 181451 w 238125"/>
                              <a:gd name="T59" fmla="*/ 230259 h 561975"/>
                              <a:gd name="T60" fmla="*/ 181451 w 238125"/>
                              <a:gd name="T61" fmla="*/ 231211 h 561975"/>
                              <a:gd name="T62" fmla="*/ 181451 w 238125"/>
                              <a:gd name="T63" fmla="*/ 231211 h 561975"/>
                              <a:gd name="T64" fmla="*/ 181451 w 238125"/>
                              <a:gd name="T65" fmla="*/ 231211 h 561975"/>
                              <a:gd name="T66" fmla="*/ 181451 w 238125"/>
                              <a:gd name="T67" fmla="*/ 235021 h 561975"/>
                              <a:gd name="T68" fmla="*/ 181451 w 238125"/>
                              <a:gd name="T69" fmla="*/ 241689 h 561975"/>
                              <a:gd name="T70" fmla="*/ 181451 w 238125"/>
                              <a:gd name="T71" fmla="*/ 248356 h 561975"/>
                              <a:gd name="T72" fmla="*/ 180499 w 238125"/>
                              <a:gd name="T73" fmla="*/ 259786 h 561975"/>
                              <a:gd name="T74" fmla="*/ 178594 w 238125"/>
                              <a:gd name="T75" fmla="*/ 272169 h 561975"/>
                              <a:gd name="T76" fmla="*/ 165259 w 238125"/>
                              <a:gd name="T77" fmla="*/ 319794 h 561975"/>
                              <a:gd name="T78" fmla="*/ 117634 w 238125"/>
                              <a:gd name="T79" fmla="*/ 403614 h 561975"/>
                              <a:gd name="T80" fmla="*/ 62389 w 238125"/>
                              <a:gd name="T81" fmla="*/ 475051 h 561975"/>
                              <a:gd name="T82" fmla="*/ 14764 w 238125"/>
                              <a:gd name="T83" fmla="*/ 536011 h 561975"/>
                              <a:gd name="T84" fmla="*/ 7144 w 238125"/>
                              <a:gd name="T85" fmla="*/ 546489 h 561975"/>
                              <a:gd name="T86" fmla="*/ 7144 w 238125"/>
                              <a:gd name="T87" fmla="*/ 562681 h 561975"/>
                              <a:gd name="T88" fmla="*/ 24289 w 238125"/>
                              <a:gd name="T89" fmla="*/ 543631 h 561975"/>
                              <a:gd name="T90" fmla="*/ 78581 w 238125"/>
                              <a:gd name="T91" fmla="*/ 488386 h 5619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15374488" name="Freeform: Shape 1980"/>
                        <wps:cNvSpPr>
                          <a:spLocks/>
                        </wps:cNvSpPr>
                        <wps:spPr bwMode="auto">
                          <a:xfrm>
                            <a:off x="28" y="4704"/>
                            <a:ext cx="1143" cy="2477"/>
                          </a:xfrm>
                          <a:custGeom>
                            <a:avLst/>
                            <a:gdLst>
                              <a:gd name="T0" fmla="*/ 57626 w 114300"/>
                              <a:gd name="T1" fmla="*/ 231934 h 247650"/>
                              <a:gd name="T2" fmla="*/ 94774 w 114300"/>
                              <a:gd name="T3" fmla="*/ 73819 h 247650"/>
                              <a:gd name="T4" fmla="*/ 7144 w 114300"/>
                              <a:gd name="T5" fmla="*/ 7144 h 247650"/>
                              <a:gd name="T6" fmla="*/ 7144 w 114300"/>
                              <a:gd name="T7" fmla="*/ 243364 h 247650"/>
                              <a:gd name="T8" fmla="*/ 57626 w 114300"/>
                              <a:gd name="T9" fmla="*/ 231934 h 247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2784946" name="Freeform: Shape 1981"/>
                        <wps:cNvSpPr>
                          <a:spLocks/>
                        </wps:cNvSpPr>
                        <wps:spPr bwMode="auto">
                          <a:xfrm>
                            <a:off x="800" y="7625"/>
                            <a:ext cx="4476" cy="1905"/>
                          </a:xfrm>
                          <a:custGeom>
                            <a:avLst/>
                            <a:gdLst>
                              <a:gd name="T0" fmla="*/ 215741 w 447675"/>
                              <a:gd name="T1" fmla="*/ 80830 h 190500"/>
                              <a:gd name="T2" fmla="*/ 225266 w 447675"/>
                              <a:gd name="T3" fmla="*/ 77972 h 190500"/>
                              <a:gd name="T4" fmla="*/ 234791 w 447675"/>
                              <a:gd name="T5" fmla="*/ 76067 h 190500"/>
                              <a:gd name="T6" fmla="*/ 239554 w 447675"/>
                              <a:gd name="T7" fmla="*/ 75115 h 190500"/>
                              <a:gd name="T8" fmla="*/ 243364 w 447675"/>
                              <a:gd name="T9" fmla="*/ 74162 h 190500"/>
                              <a:gd name="T10" fmla="*/ 275749 w 447675"/>
                              <a:gd name="T11" fmla="*/ 74162 h 190500"/>
                              <a:gd name="T12" fmla="*/ 324326 w 447675"/>
                              <a:gd name="T13" fmla="*/ 96070 h 190500"/>
                              <a:gd name="T14" fmla="*/ 350996 w 447675"/>
                              <a:gd name="T15" fmla="*/ 125597 h 190500"/>
                              <a:gd name="T16" fmla="*/ 354806 w 447675"/>
                              <a:gd name="T17" fmla="*/ 132265 h 190500"/>
                              <a:gd name="T18" fmla="*/ 359569 w 447675"/>
                              <a:gd name="T19" fmla="*/ 140837 h 190500"/>
                              <a:gd name="T20" fmla="*/ 427196 w 447675"/>
                              <a:gd name="T21" fmla="*/ 153220 h 190500"/>
                              <a:gd name="T22" fmla="*/ 438626 w 447675"/>
                              <a:gd name="T23" fmla="*/ 84640 h 190500"/>
                              <a:gd name="T24" fmla="*/ 436721 w 447675"/>
                              <a:gd name="T25" fmla="*/ 81782 h 190500"/>
                              <a:gd name="T26" fmla="*/ 436721 w 447675"/>
                              <a:gd name="T27" fmla="*/ 81782 h 190500"/>
                              <a:gd name="T28" fmla="*/ 436721 w 447675"/>
                              <a:gd name="T29" fmla="*/ 81782 h 190500"/>
                              <a:gd name="T30" fmla="*/ 435769 w 447675"/>
                              <a:gd name="T31" fmla="*/ 80830 h 190500"/>
                              <a:gd name="T32" fmla="*/ 434816 w 447675"/>
                              <a:gd name="T33" fmla="*/ 79878 h 190500"/>
                              <a:gd name="T34" fmla="*/ 431006 w 447675"/>
                              <a:gd name="T35" fmla="*/ 76067 h 190500"/>
                              <a:gd name="T36" fmla="*/ 417671 w 447675"/>
                              <a:gd name="T37" fmla="*/ 62732 h 190500"/>
                              <a:gd name="T38" fmla="*/ 395764 w 447675"/>
                              <a:gd name="T39" fmla="*/ 44635 h 190500"/>
                              <a:gd name="T40" fmla="*/ 364331 w 447675"/>
                              <a:gd name="T41" fmla="*/ 25585 h 190500"/>
                              <a:gd name="T42" fmla="*/ 323374 w 447675"/>
                              <a:gd name="T43" fmla="*/ 11297 h 190500"/>
                              <a:gd name="T44" fmla="*/ 274796 w 447675"/>
                              <a:gd name="T45" fmla="*/ 7487 h 190500"/>
                              <a:gd name="T46" fmla="*/ 226219 w 447675"/>
                              <a:gd name="T47" fmla="*/ 18917 h 190500"/>
                              <a:gd name="T48" fmla="*/ 220504 w 447675"/>
                              <a:gd name="T49" fmla="*/ 21775 h 190500"/>
                              <a:gd name="T50" fmla="*/ 216694 w 447675"/>
                              <a:gd name="T51" fmla="*/ 23680 h 190500"/>
                              <a:gd name="T52" fmla="*/ 206216 w 447675"/>
                              <a:gd name="T53" fmla="*/ 28442 h 190500"/>
                              <a:gd name="T54" fmla="*/ 195739 w 447675"/>
                              <a:gd name="T55" fmla="*/ 34157 h 190500"/>
                              <a:gd name="T56" fmla="*/ 185261 w 447675"/>
                              <a:gd name="T57" fmla="*/ 39872 h 190500"/>
                              <a:gd name="T58" fmla="*/ 148114 w 447675"/>
                              <a:gd name="T59" fmla="*/ 65590 h 190500"/>
                              <a:gd name="T60" fmla="*/ 115729 w 447675"/>
                              <a:gd name="T61" fmla="*/ 93212 h 190500"/>
                              <a:gd name="T62" fmla="*/ 62389 w 447675"/>
                              <a:gd name="T63" fmla="*/ 143695 h 190500"/>
                              <a:gd name="T64" fmla="*/ 40481 w 447675"/>
                              <a:gd name="T65" fmla="*/ 162745 h 190500"/>
                              <a:gd name="T66" fmla="*/ 23336 w 447675"/>
                              <a:gd name="T67" fmla="*/ 177032 h 190500"/>
                              <a:gd name="T68" fmla="*/ 11906 w 447675"/>
                              <a:gd name="T69" fmla="*/ 185605 h 190500"/>
                              <a:gd name="T70" fmla="*/ 7144 w 447675"/>
                              <a:gd name="T71" fmla="*/ 188462 h 190500"/>
                              <a:gd name="T72" fmla="*/ 11906 w 447675"/>
                              <a:gd name="T73" fmla="*/ 186557 h 190500"/>
                              <a:gd name="T74" fmla="*/ 25241 w 447675"/>
                              <a:gd name="T75" fmla="*/ 180842 h 190500"/>
                              <a:gd name="T76" fmla="*/ 45244 w 447675"/>
                              <a:gd name="T77" fmla="*/ 170365 h 190500"/>
                              <a:gd name="T78" fmla="*/ 70961 w 447675"/>
                              <a:gd name="T79" fmla="*/ 156078 h 190500"/>
                              <a:gd name="T80" fmla="*/ 132874 w 447675"/>
                              <a:gd name="T81" fmla="*/ 117978 h 190500"/>
                              <a:gd name="T82" fmla="*/ 168116 w 447675"/>
                              <a:gd name="T83" fmla="*/ 98928 h 190500"/>
                              <a:gd name="T84" fmla="*/ 205264 w 447675"/>
                              <a:gd name="T85" fmla="*/ 83687 h 190500"/>
                              <a:gd name="T86" fmla="*/ 215741 w 447675"/>
                              <a:gd name="T87" fmla="*/ 80830 h 19050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38105489" name="Freeform: Shape 1982"/>
                        <wps:cNvSpPr>
                          <a:spLocks/>
                        </wps:cNvSpPr>
                        <wps:spPr bwMode="auto">
                          <a:xfrm>
                            <a:off x="6781" y="7583"/>
                            <a:ext cx="4191" cy="5429"/>
                          </a:xfrm>
                          <a:custGeom>
                            <a:avLst/>
                            <a:gdLst>
                              <a:gd name="T0" fmla="*/ 369094 w 419100"/>
                              <a:gd name="T1" fmla="*/ 25961 h 542925"/>
                              <a:gd name="T2" fmla="*/ 224314 w 419100"/>
                              <a:gd name="T3" fmla="*/ 98351 h 542925"/>
                              <a:gd name="T4" fmla="*/ 312896 w 419100"/>
                              <a:gd name="T5" fmla="*/ 262181 h 542925"/>
                              <a:gd name="T6" fmla="*/ 306229 w 419100"/>
                              <a:gd name="T7" fmla="*/ 290756 h 542925"/>
                              <a:gd name="T8" fmla="*/ 292894 w 419100"/>
                              <a:gd name="T9" fmla="*/ 334571 h 542925"/>
                              <a:gd name="T10" fmla="*/ 273844 w 419100"/>
                              <a:gd name="T11" fmla="*/ 379339 h 542925"/>
                              <a:gd name="T12" fmla="*/ 248126 w 419100"/>
                              <a:gd name="T13" fmla="*/ 422201 h 542925"/>
                              <a:gd name="T14" fmla="*/ 215741 w 419100"/>
                              <a:gd name="T15" fmla="*/ 460301 h 542925"/>
                              <a:gd name="T16" fmla="*/ 177641 w 419100"/>
                              <a:gd name="T17" fmla="*/ 491734 h 542925"/>
                              <a:gd name="T18" fmla="*/ 136684 w 419100"/>
                              <a:gd name="T19" fmla="*/ 513641 h 542925"/>
                              <a:gd name="T20" fmla="*/ 96679 w 419100"/>
                              <a:gd name="T21" fmla="*/ 527929 h 542925"/>
                              <a:gd name="T22" fmla="*/ 60484 w 419100"/>
                              <a:gd name="T23" fmla="*/ 535549 h 542925"/>
                              <a:gd name="T24" fmla="*/ 52864 w 419100"/>
                              <a:gd name="T25" fmla="*/ 536502 h 542925"/>
                              <a:gd name="T26" fmla="*/ 45244 w 419100"/>
                              <a:gd name="T27" fmla="*/ 537454 h 542925"/>
                              <a:gd name="T28" fmla="*/ 38576 w 419100"/>
                              <a:gd name="T29" fmla="*/ 538406 h 542925"/>
                              <a:gd name="T30" fmla="*/ 31909 w 419100"/>
                              <a:gd name="T31" fmla="*/ 539359 h 542925"/>
                              <a:gd name="T32" fmla="*/ 21431 w 419100"/>
                              <a:gd name="T33" fmla="*/ 540311 h 542925"/>
                              <a:gd name="T34" fmla="*/ 13811 w 419100"/>
                              <a:gd name="T35" fmla="*/ 540311 h 542925"/>
                              <a:gd name="T36" fmla="*/ 7144 w 419100"/>
                              <a:gd name="T37" fmla="*/ 540311 h 542925"/>
                              <a:gd name="T38" fmla="*/ 13811 w 419100"/>
                              <a:gd name="T39" fmla="*/ 541264 h 542925"/>
                              <a:gd name="T40" fmla="*/ 21431 w 419100"/>
                              <a:gd name="T41" fmla="*/ 542216 h 542925"/>
                              <a:gd name="T42" fmla="*/ 31909 w 419100"/>
                              <a:gd name="T43" fmla="*/ 543169 h 542925"/>
                              <a:gd name="T44" fmla="*/ 38576 w 419100"/>
                              <a:gd name="T45" fmla="*/ 544121 h 542925"/>
                              <a:gd name="T46" fmla="*/ 45244 w 419100"/>
                              <a:gd name="T47" fmla="*/ 544121 h 542925"/>
                              <a:gd name="T48" fmla="*/ 52864 w 419100"/>
                              <a:gd name="T49" fmla="*/ 544121 h 542925"/>
                              <a:gd name="T50" fmla="*/ 61436 w 419100"/>
                              <a:gd name="T51" fmla="*/ 544121 h 542925"/>
                              <a:gd name="T52" fmla="*/ 99536 w 419100"/>
                              <a:gd name="T53" fmla="*/ 542216 h 542925"/>
                              <a:gd name="T54" fmla="*/ 144304 w 419100"/>
                              <a:gd name="T55" fmla="*/ 534596 h 542925"/>
                              <a:gd name="T56" fmla="*/ 192881 w 419100"/>
                              <a:gd name="T57" fmla="*/ 517451 h 542925"/>
                              <a:gd name="T58" fmla="*/ 241459 w 419100"/>
                              <a:gd name="T59" fmla="*/ 489829 h 542925"/>
                              <a:gd name="T60" fmla="*/ 286226 w 419100"/>
                              <a:gd name="T61" fmla="*/ 452681 h 542925"/>
                              <a:gd name="T62" fmla="*/ 324326 w 419100"/>
                              <a:gd name="T63" fmla="*/ 408866 h 542925"/>
                              <a:gd name="T64" fmla="*/ 354806 w 419100"/>
                              <a:gd name="T65" fmla="*/ 361241 h 542925"/>
                              <a:gd name="T66" fmla="*/ 378619 w 419100"/>
                              <a:gd name="T67" fmla="*/ 314569 h 542925"/>
                              <a:gd name="T68" fmla="*/ 395764 w 419100"/>
                              <a:gd name="T69" fmla="*/ 270754 h 542925"/>
                              <a:gd name="T70" fmla="*/ 414814 w 419100"/>
                              <a:gd name="T71" fmla="*/ 202174 h 542925"/>
                              <a:gd name="T72" fmla="*/ 416719 w 419100"/>
                              <a:gd name="T73" fmla="*/ 190744 h 542925"/>
                              <a:gd name="T74" fmla="*/ 418624 w 419100"/>
                              <a:gd name="T75" fmla="*/ 174551 h 542925"/>
                              <a:gd name="T76" fmla="*/ 369094 w 419100"/>
                              <a:gd name="T77" fmla="*/ 25961 h 542925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6721634" name="Freeform: Shape 1983"/>
                        <wps:cNvSpPr>
                          <a:spLocks/>
                        </wps:cNvSpPr>
                        <wps:spPr bwMode="auto">
                          <a:xfrm>
                            <a:off x="13506" y="11514"/>
                            <a:ext cx="2476" cy="1048"/>
                          </a:xfrm>
                          <a:custGeom>
                            <a:avLst/>
                            <a:gdLst>
                              <a:gd name="T0" fmla="*/ 224314 w 247650"/>
                              <a:gd name="T1" fmla="*/ 45244 h 104775"/>
                              <a:gd name="T2" fmla="*/ 224314 w 247650"/>
                              <a:gd name="T3" fmla="*/ 45244 h 104775"/>
                              <a:gd name="T4" fmla="*/ 222409 w 247650"/>
                              <a:gd name="T5" fmla="*/ 44291 h 104775"/>
                              <a:gd name="T6" fmla="*/ 221456 w 247650"/>
                              <a:gd name="T7" fmla="*/ 43339 h 104775"/>
                              <a:gd name="T8" fmla="*/ 214789 w 247650"/>
                              <a:gd name="T9" fmla="*/ 37624 h 104775"/>
                              <a:gd name="T10" fmla="*/ 204311 w 247650"/>
                              <a:gd name="T11" fmla="*/ 30956 h 104775"/>
                              <a:gd name="T12" fmla="*/ 190024 w 247650"/>
                              <a:gd name="T13" fmla="*/ 23336 h 104775"/>
                              <a:gd name="T14" fmla="*/ 171926 w 247650"/>
                              <a:gd name="T15" fmla="*/ 15716 h 104775"/>
                              <a:gd name="T16" fmla="*/ 150971 w 247650"/>
                              <a:gd name="T17" fmla="*/ 10002 h 104775"/>
                              <a:gd name="T18" fmla="*/ 128111 w 247650"/>
                              <a:gd name="T19" fmla="*/ 7144 h 104775"/>
                              <a:gd name="T20" fmla="*/ 105251 w 247650"/>
                              <a:gd name="T21" fmla="*/ 8097 h 104775"/>
                              <a:gd name="T22" fmla="*/ 83344 w 247650"/>
                              <a:gd name="T23" fmla="*/ 12859 h 104775"/>
                              <a:gd name="T24" fmla="*/ 72866 w 247650"/>
                              <a:gd name="T25" fmla="*/ 16669 h 104775"/>
                              <a:gd name="T26" fmla="*/ 63341 w 247650"/>
                              <a:gd name="T27" fmla="*/ 21431 h 104775"/>
                              <a:gd name="T28" fmla="*/ 54769 w 247650"/>
                              <a:gd name="T29" fmla="*/ 26194 h 104775"/>
                              <a:gd name="T30" fmla="*/ 46196 w 247650"/>
                              <a:gd name="T31" fmla="*/ 30956 h 104775"/>
                              <a:gd name="T32" fmla="*/ 38576 w 247650"/>
                              <a:gd name="T33" fmla="*/ 36672 h 104775"/>
                              <a:gd name="T34" fmla="*/ 34766 w 247650"/>
                              <a:gd name="T35" fmla="*/ 39529 h 104775"/>
                              <a:gd name="T36" fmla="*/ 31909 w 247650"/>
                              <a:gd name="T37" fmla="*/ 42386 h 104775"/>
                              <a:gd name="T38" fmla="*/ 26194 w 247650"/>
                              <a:gd name="T39" fmla="*/ 47149 h 104775"/>
                              <a:gd name="T40" fmla="*/ 21431 w 247650"/>
                              <a:gd name="T41" fmla="*/ 51911 h 104775"/>
                              <a:gd name="T42" fmla="*/ 13811 w 247650"/>
                              <a:gd name="T43" fmla="*/ 59531 h 104775"/>
                              <a:gd name="T44" fmla="*/ 7144 w 247650"/>
                              <a:gd name="T45" fmla="*/ 66199 h 104775"/>
                              <a:gd name="T46" fmla="*/ 14764 w 247650"/>
                              <a:gd name="T47" fmla="*/ 60484 h 104775"/>
                              <a:gd name="T48" fmla="*/ 24289 w 247650"/>
                              <a:gd name="T49" fmla="*/ 54769 h 104775"/>
                              <a:gd name="T50" fmla="*/ 30004 w 247650"/>
                              <a:gd name="T51" fmla="*/ 50959 h 104775"/>
                              <a:gd name="T52" fmla="*/ 36671 w 247650"/>
                              <a:gd name="T53" fmla="*/ 47149 h 104775"/>
                              <a:gd name="T54" fmla="*/ 40481 w 247650"/>
                              <a:gd name="T55" fmla="*/ 45244 h 104775"/>
                              <a:gd name="T56" fmla="*/ 44291 w 247650"/>
                              <a:gd name="T57" fmla="*/ 43339 h 104775"/>
                              <a:gd name="T58" fmla="*/ 51911 w 247650"/>
                              <a:gd name="T59" fmla="*/ 39529 h 104775"/>
                              <a:gd name="T60" fmla="*/ 60484 w 247650"/>
                              <a:gd name="T61" fmla="*/ 36672 h 104775"/>
                              <a:gd name="T62" fmla="*/ 69056 w 247650"/>
                              <a:gd name="T63" fmla="*/ 33814 h 104775"/>
                              <a:gd name="T64" fmla="*/ 78581 w 247650"/>
                              <a:gd name="T65" fmla="*/ 31909 h 104775"/>
                              <a:gd name="T66" fmla="*/ 88106 w 247650"/>
                              <a:gd name="T67" fmla="*/ 30956 h 104775"/>
                              <a:gd name="T68" fmla="*/ 107156 w 247650"/>
                              <a:gd name="T69" fmla="*/ 30956 h 104775"/>
                              <a:gd name="T70" fmla="*/ 125254 w 247650"/>
                              <a:gd name="T71" fmla="*/ 33814 h 104775"/>
                              <a:gd name="T72" fmla="*/ 142399 w 247650"/>
                              <a:gd name="T73" fmla="*/ 39529 h 104775"/>
                              <a:gd name="T74" fmla="*/ 169069 w 247650"/>
                              <a:gd name="T75" fmla="*/ 55722 h 104775"/>
                              <a:gd name="T76" fmla="*/ 178594 w 247650"/>
                              <a:gd name="T77" fmla="*/ 64294 h 104775"/>
                              <a:gd name="T78" fmla="*/ 185261 w 247650"/>
                              <a:gd name="T79" fmla="*/ 70961 h 104775"/>
                              <a:gd name="T80" fmla="*/ 188119 w 247650"/>
                              <a:gd name="T81" fmla="*/ 74772 h 104775"/>
                              <a:gd name="T82" fmla="*/ 190024 w 247650"/>
                              <a:gd name="T83" fmla="*/ 76677 h 104775"/>
                              <a:gd name="T84" fmla="*/ 239554 w 247650"/>
                              <a:gd name="T85" fmla="*/ 93822 h 104775"/>
                              <a:gd name="T86" fmla="*/ 224314 w 247650"/>
                              <a:gd name="T87" fmla="*/ 45244 h 1047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9014551" name="Freeform: Shape 1984"/>
                        <wps:cNvSpPr>
                          <a:spLocks/>
                        </wps:cNvSpPr>
                        <wps:spPr bwMode="auto">
                          <a:xfrm>
                            <a:off x="4391" y="6141"/>
                            <a:ext cx="2000" cy="1619"/>
                          </a:xfrm>
                          <a:custGeom>
                            <a:avLst/>
                            <a:gdLst>
                              <a:gd name="T0" fmla="*/ 90011 w 200025"/>
                              <a:gd name="T1" fmla="*/ 138720 h 161925"/>
                              <a:gd name="T2" fmla="*/ 81439 w 200025"/>
                              <a:gd name="T3" fmla="*/ 142530 h 161925"/>
                              <a:gd name="T4" fmla="*/ 72866 w 200025"/>
                              <a:gd name="T5" fmla="*/ 145388 h 161925"/>
                              <a:gd name="T6" fmla="*/ 64294 w 200025"/>
                              <a:gd name="T7" fmla="*/ 148245 h 161925"/>
                              <a:gd name="T8" fmla="*/ 55721 w 200025"/>
                              <a:gd name="T9" fmla="*/ 150150 h 161925"/>
                              <a:gd name="T10" fmla="*/ 48101 w 200025"/>
                              <a:gd name="T11" fmla="*/ 152055 h 161925"/>
                              <a:gd name="T12" fmla="*/ 44291 w 200025"/>
                              <a:gd name="T13" fmla="*/ 153008 h 161925"/>
                              <a:gd name="T14" fmla="*/ 40481 w 200025"/>
                              <a:gd name="T15" fmla="*/ 153008 h 161925"/>
                              <a:gd name="T16" fmla="*/ 33814 w 200025"/>
                              <a:gd name="T17" fmla="*/ 153960 h 161925"/>
                              <a:gd name="T18" fmla="*/ 27146 w 200025"/>
                              <a:gd name="T19" fmla="*/ 153960 h 161925"/>
                              <a:gd name="T20" fmla="*/ 16669 w 200025"/>
                              <a:gd name="T21" fmla="*/ 153960 h 161925"/>
                              <a:gd name="T22" fmla="*/ 7144 w 200025"/>
                              <a:gd name="T23" fmla="*/ 153960 h 161925"/>
                              <a:gd name="T24" fmla="*/ 15716 w 200025"/>
                              <a:gd name="T25" fmla="*/ 155865 h 161925"/>
                              <a:gd name="T26" fmla="*/ 26194 w 200025"/>
                              <a:gd name="T27" fmla="*/ 157770 h 161925"/>
                              <a:gd name="T28" fmla="*/ 32861 w 200025"/>
                              <a:gd name="T29" fmla="*/ 158722 h 161925"/>
                              <a:gd name="T30" fmla="*/ 40481 w 200025"/>
                              <a:gd name="T31" fmla="*/ 159675 h 161925"/>
                              <a:gd name="T32" fmla="*/ 44291 w 200025"/>
                              <a:gd name="T33" fmla="*/ 159675 h 161925"/>
                              <a:gd name="T34" fmla="*/ 48101 w 200025"/>
                              <a:gd name="T35" fmla="*/ 159675 h 161925"/>
                              <a:gd name="T36" fmla="*/ 56674 w 200025"/>
                              <a:gd name="T37" fmla="*/ 159675 h 161925"/>
                              <a:gd name="T38" fmla="*/ 66199 w 200025"/>
                              <a:gd name="T39" fmla="*/ 159675 h 161925"/>
                              <a:gd name="T40" fmla="*/ 75724 w 200025"/>
                              <a:gd name="T41" fmla="*/ 158722 h 161925"/>
                              <a:gd name="T42" fmla="*/ 85249 w 200025"/>
                              <a:gd name="T43" fmla="*/ 156818 h 161925"/>
                              <a:gd name="T44" fmla="*/ 95726 w 200025"/>
                              <a:gd name="T45" fmla="*/ 153960 h 161925"/>
                              <a:gd name="T46" fmla="*/ 115729 w 200025"/>
                              <a:gd name="T47" fmla="*/ 146340 h 161925"/>
                              <a:gd name="T48" fmla="*/ 134779 w 200025"/>
                              <a:gd name="T49" fmla="*/ 134910 h 161925"/>
                              <a:gd name="T50" fmla="*/ 150971 w 200025"/>
                              <a:gd name="T51" fmla="*/ 120622 h 161925"/>
                              <a:gd name="T52" fmla="*/ 164306 w 200025"/>
                              <a:gd name="T53" fmla="*/ 105383 h 161925"/>
                              <a:gd name="T54" fmla="*/ 174784 w 200025"/>
                              <a:gd name="T55" fmla="*/ 90143 h 161925"/>
                              <a:gd name="T56" fmla="*/ 182404 w 200025"/>
                              <a:gd name="T57" fmla="*/ 76808 h 161925"/>
                              <a:gd name="T58" fmla="*/ 187166 w 200025"/>
                              <a:gd name="T59" fmla="*/ 65378 h 161925"/>
                              <a:gd name="T60" fmla="*/ 190024 w 200025"/>
                              <a:gd name="T61" fmla="*/ 57758 h 161925"/>
                              <a:gd name="T62" fmla="*/ 190024 w 200025"/>
                              <a:gd name="T63" fmla="*/ 56805 h 161925"/>
                              <a:gd name="T64" fmla="*/ 190024 w 200025"/>
                              <a:gd name="T65" fmla="*/ 55853 h 161925"/>
                              <a:gd name="T66" fmla="*/ 190024 w 200025"/>
                              <a:gd name="T67" fmla="*/ 54900 h 161925"/>
                              <a:gd name="T68" fmla="*/ 174784 w 200025"/>
                              <a:gd name="T69" fmla="*/ 7275 h 161925"/>
                              <a:gd name="T70" fmla="*/ 145256 w 200025"/>
                              <a:gd name="T71" fmla="*/ 47280 h 161925"/>
                              <a:gd name="T72" fmla="*/ 145256 w 200025"/>
                              <a:gd name="T73" fmla="*/ 50138 h 161925"/>
                              <a:gd name="T74" fmla="*/ 145256 w 200025"/>
                              <a:gd name="T75" fmla="*/ 53947 h 161925"/>
                              <a:gd name="T76" fmla="*/ 143351 w 200025"/>
                              <a:gd name="T77" fmla="*/ 62520 h 161925"/>
                              <a:gd name="T78" fmla="*/ 140494 w 200025"/>
                              <a:gd name="T79" fmla="*/ 73950 h 161925"/>
                              <a:gd name="T80" fmla="*/ 128111 w 200025"/>
                              <a:gd name="T81" fmla="*/ 100620 h 161925"/>
                              <a:gd name="T82" fmla="*/ 117634 w 200025"/>
                              <a:gd name="T83" fmla="*/ 113955 h 161925"/>
                              <a:gd name="T84" fmla="*/ 105251 w 200025"/>
                              <a:gd name="T85" fmla="*/ 126338 h 161925"/>
                              <a:gd name="T86" fmla="*/ 90011 w 200025"/>
                              <a:gd name="T87" fmla="*/ 138720 h 16192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7869389" name="Freeform: Shape 1985"/>
                        <wps:cNvSpPr>
                          <a:spLocks/>
                        </wps:cNvSpPr>
                        <wps:spPr bwMode="auto">
                          <a:xfrm>
                            <a:off x="4867" y="7819"/>
                            <a:ext cx="1524" cy="1333"/>
                          </a:xfrm>
                          <a:custGeom>
                            <a:avLst/>
                            <a:gdLst>
                              <a:gd name="T0" fmla="*/ 22384 w 152400"/>
                              <a:gd name="T1" fmla="*/ 11906 h 133350"/>
                              <a:gd name="T2" fmla="*/ 27146 w 152400"/>
                              <a:gd name="T3" fmla="*/ 11906 h 133350"/>
                              <a:gd name="T4" fmla="*/ 32861 w 152400"/>
                              <a:gd name="T5" fmla="*/ 12859 h 133350"/>
                              <a:gd name="T6" fmla="*/ 35719 w 152400"/>
                              <a:gd name="T7" fmla="*/ 12859 h 133350"/>
                              <a:gd name="T8" fmla="*/ 38576 w 152400"/>
                              <a:gd name="T9" fmla="*/ 13811 h 133350"/>
                              <a:gd name="T10" fmla="*/ 45244 w 152400"/>
                              <a:gd name="T11" fmla="*/ 14764 h 133350"/>
                              <a:gd name="T12" fmla="*/ 51911 w 152400"/>
                              <a:gd name="T13" fmla="*/ 16669 h 133350"/>
                              <a:gd name="T14" fmla="*/ 58579 w 152400"/>
                              <a:gd name="T15" fmla="*/ 19526 h 133350"/>
                              <a:gd name="T16" fmla="*/ 65246 w 152400"/>
                              <a:gd name="T17" fmla="*/ 22384 h 133350"/>
                              <a:gd name="T18" fmla="*/ 71914 w 152400"/>
                              <a:gd name="T19" fmla="*/ 26194 h 133350"/>
                              <a:gd name="T20" fmla="*/ 84296 w 152400"/>
                              <a:gd name="T21" fmla="*/ 34766 h 133350"/>
                              <a:gd name="T22" fmla="*/ 94774 w 152400"/>
                              <a:gd name="T23" fmla="*/ 45244 h 133350"/>
                              <a:gd name="T24" fmla="*/ 102394 w 152400"/>
                              <a:gd name="T25" fmla="*/ 56674 h 133350"/>
                              <a:gd name="T26" fmla="*/ 111919 w 152400"/>
                              <a:gd name="T27" fmla="*/ 78581 h 133350"/>
                              <a:gd name="T28" fmla="*/ 113824 w 152400"/>
                              <a:gd name="T29" fmla="*/ 88106 h 133350"/>
                              <a:gd name="T30" fmla="*/ 114776 w 152400"/>
                              <a:gd name="T31" fmla="*/ 95726 h 133350"/>
                              <a:gd name="T32" fmla="*/ 114776 w 152400"/>
                              <a:gd name="T33" fmla="*/ 99536 h 133350"/>
                              <a:gd name="T34" fmla="*/ 114776 w 152400"/>
                              <a:gd name="T35" fmla="*/ 101441 h 133350"/>
                              <a:gd name="T36" fmla="*/ 138589 w 152400"/>
                              <a:gd name="T37" fmla="*/ 134779 h 133350"/>
                              <a:gd name="T38" fmla="*/ 152876 w 152400"/>
                              <a:gd name="T39" fmla="*/ 96679 h 133350"/>
                              <a:gd name="T40" fmla="*/ 152876 w 152400"/>
                              <a:gd name="T41" fmla="*/ 95726 h 133350"/>
                              <a:gd name="T42" fmla="*/ 152876 w 152400"/>
                              <a:gd name="T43" fmla="*/ 94774 h 133350"/>
                              <a:gd name="T44" fmla="*/ 152876 w 152400"/>
                              <a:gd name="T45" fmla="*/ 93822 h 133350"/>
                              <a:gd name="T46" fmla="*/ 150971 w 152400"/>
                              <a:gd name="T47" fmla="*/ 87154 h 133350"/>
                              <a:gd name="T48" fmla="*/ 147161 w 152400"/>
                              <a:gd name="T49" fmla="*/ 77629 h 133350"/>
                              <a:gd name="T50" fmla="*/ 141446 w 152400"/>
                              <a:gd name="T51" fmla="*/ 66199 h 133350"/>
                              <a:gd name="T52" fmla="*/ 133826 w 152400"/>
                              <a:gd name="T53" fmla="*/ 53816 h 133350"/>
                              <a:gd name="T54" fmla="*/ 123349 w 152400"/>
                              <a:gd name="T55" fmla="*/ 40481 h 133350"/>
                              <a:gd name="T56" fmla="*/ 110014 w 152400"/>
                              <a:gd name="T57" fmla="*/ 28099 h 133350"/>
                              <a:gd name="T58" fmla="*/ 94774 w 152400"/>
                              <a:gd name="T59" fmla="*/ 18574 h 133350"/>
                              <a:gd name="T60" fmla="*/ 78581 w 152400"/>
                              <a:gd name="T61" fmla="*/ 11906 h 133350"/>
                              <a:gd name="T62" fmla="*/ 70009 w 152400"/>
                              <a:gd name="T63" fmla="*/ 10001 h 133350"/>
                              <a:gd name="T64" fmla="*/ 62389 w 152400"/>
                              <a:gd name="T65" fmla="*/ 8097 h 133350"/>
                              <a:gd name="T66" fmla="*/ 54769 w 152400"/>
                              <a:gd name="T67" fmla="*/ 7144 h 133350"/>
                              <a:gd name="T68" fmla="*/ 47149 w 152400"/>
                              <a:gd name="T69" fmla="*/ 7144 h 133350"/>
                              <a:gd name="T70" fmla="*/ 40481 w 152400"/>
                              <a:gd name="T71" fmla="*/ 7144 h 133350"/>
                              <a:gd name="T72" fmla="*/ 37624 w 152400"/>
                              <a:gd name="T73" fmla="*/ 7144 h 133350"/>
                              <a:gd name="T74" fmla="*/ 34766 w 152400"/>
                              <a:gd name="T75" fmla="*/ 7144 h 133350"/>
                              <a:gd name="T76" fmla="*/ 29051 w 152400"/>
                              <a:gd name="T77" fmla="*/ 7144 h 133350"/>
                              <a:gd name="T78" fmla="*/ 23336 w 152400"/>
                              <a:gd name="T79" fmla="*/ 8097 h 133350"/>
                              <a:gd name="T80" fmla="*/ 14764 w 152400"/>
                              <a:gd name="T81" fmla="*/ 9049 h 133350"/>
                              <a:gd name="T82" fmla="*/ 7144 w 152400"/>
                              <a:gd name="T83" fmla="*/ 10954 h 133350"/>
                              <a:gd name="T84" fmla="*/ 14764 w 152400"/>
                              <a:gd name="T85" fmla="*/ 10954 h 133350"/>
                              <a:gd name="T86" fmla="*/ 22384 w 152400"/>
                              <a:gd name="T87" fmla="*/ 11906 h 13335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6783643" name="Freeform: Shape 1986"/>
                        <wps:cNvSpPr>
                          <a:spLocks/>
                        </wps:cNvSpPr>
                        <wps:spPr bwMode="auto">
                          <a:xfrm>
                            <a:off x="3162" y="458"/>
                            <a:ext cx="1524" cy="2572"/>
                          </a:xfrm>
                          <a:custGeom>
                            <a:avLst/>
                            <a:gdLst>
                              <a:gd name="T0" fmla="*/ 83344 w 152400"/>
                              <a:gd name="T1" fmla="*/ 81211 h 257175"/>
                              <a:gd name="T2" fmla="*/ 94774 w 152400"/>
                              <a:gd name="T3" fmla="*/ 74544 h 257175"/>
                              <a:gd name="T4" fmla="*/ 104299 w 152400"/>
                              <a:gd name="T5" fmla="*/ 69781 h 257175"/>
                              <a:gd name="T6" fmla="*/ 109061 w 152400"/>
                              <a:gd name="T7" fmla="*/ 67876 h 257175"/>
                              <a:gd name="T8" fmla="*/ 111919 w 152400"/>
                              <a:gd name="T9" fmla="*/ 66923 h 257175"/>
                              <a:gd name="T10" fmla="*/ 147161 w 152400"/>
                              <a:gd name="T11" fmla="*/ 20251 h 257175"/>
                              <a:gd name="T12" fmla="*/ 89059 w 152400"/>
                              <a:gd name="T13" fmla="*/ 18346 h 257175"/>
                              <a:gd name="T14" fmla="*/ 88106 w 152400"/>
                              <a:gd name="T15" fmla="*/ 18346 h 257175"/>
                              <a:gd name="T16" fmla="*/ 87154 w 152400"/>
                              <a:gd name="T17" fmla="*/ 19298 h 257175"/>
                              <a:gd name="T18" fmla="*/ 86201 w 152400"/>
                              <a:gd name="T19" fmla="*/ 20251 h 257175"/>
                              <a:gd name="T20" fmla="*/ 78581 w 152400"/>
                              <a:gd name="T21" fmla="*/ 25966 h 257175"/>
                              <a:gd name="T22" fmla="*/ 67151 w 152400"/>
                              <a:gd name="T23" fmla="*/ 34539 h 257175"/>
                              <a:gd name="T24" fmla="*/ 53816 w 152400"/>
                              <a:gd name="T25" fmla="*/ 46921 h 257175"/>
                              <a:gd name="T26" fmla="*/ 39529 w 152400"/>
                              <a:gd name="T27" fmla="*/ 63114 h 257175"/>
                              <a:gd name="T28" fmla="*/ 26194 w 152400"/>
                              <a:gd name="T29" fmla="*/ 83116 h 257175"/>
                              <a:gd name="T30" fmla="*/ 15716 w 152400"/>
                              <a:gd name="T31" fmla="*/ 105976 h 257175"/>
                              <a:gd name="T32" fmla="*/ 9049 w 152400"/>
                              <a:gd name="T33" fmla="*/ 130741 h 257175"/>
                              <a:gd name="T34" fmla="*/ 7144 w 152400"/>
                              <a:gd name="T35" fmla="*/ 155506 h 257175"/>
                              <a:gd name="T36" fmla="*/ 7144 w 152400"/>
                              <a:gd name="T37" fmla="*/ 167889 h 257175"/>
                              <a:gd name="T38" fmla="*/ 8096 w 152400"/>
                              <a:gd name="T39" fmla="*/ 179319 h 257175"/>
                              <a:gd name="T40" fmla="*/ 10001 w 152400"/>
                              <a:gd name="T41" fmla="*/ 190748 h 257175"/>
                              <a:gd name="T42" fmla="*/ 12859 w 152400"/>
                              <a:gd name="T43" fmla="*/ 201226 h 257175"/>
                              <a:gd name="T44" fmla="*/ 15716 w 152400"/>
                              <a:gd name="T45" fmla="*/ 210751 h 257175"/>
                              <a:gd name="T46" fmla="*/ 17621 w 152400"/>
                              <a:gd name="T47" fmla="*/ 215514 h 257175"/>
                              <a:gd name="T48" fmla="*/ 19526 w 152400"/>
                              <a:gd name="T49" fmla="*/ 219323 h 257175"/>
                              <a:gd name="T50" fmla="*/ 22384 w 152400"/>
                              <a:gd name="T51" fmla="*/ 226944 h 257175"/>
                              <a:gd name="T52" fmla="*/ 25241 w 152400"/>
                              <a:gd name="T53" fmla="*/ 233611 h 257175"/>
                              <a:gd name="T54" fmla="*/ 30956 w 152400"/>
                              <a:gd name="T55" fmla="*/ 245041 h 257175"/>
                              <a:gd name="T56" fmla="*/ 35719 w 152400"/>
                              <a:gd name="T57" fmla="*/ 254566 h 257175"/>
                              <a:gd name="T58" fmla="*/ 32861 w 152400"/>
                              <a:gd name="T59" fmla="*/ 244089 h 257175"/>
                              <a:gd name="T60" fmla="*/ 30004 w 152400"/>
                              <a:gd name="T61" fmla="*/ 232659 h 257175"/>
                              <a:gd name="T62" fmla="*/ 28099 w 152400"/>
                              <a:gd name="T63" fmla="*/ 225039 h 257175"/>
                              <a:gd name="T64" fmla="*/ 27146 w 152400"/>
                              <a:gd name="T65" fmla="*/ 216466 h 257175"/>
                              <a:gd name="T66" fmla="*/ 26194 w 152400"/>
                              <a:gd name="T67" fmla="*/ 211704 h 257175"/>
                              <a:gd name="T68" fmla="*/ 26194 w 152400"/>
                              <a:gd name="T69" fmla="*/ 206941 h 257175"/>
                              <a:gd name="T70" fmla="*/ 25241 w 152400"/>
                              <a:gd name="T71" fmla="*/ 197416 h 257175"/>
                              <a:gd name="T72" fmla="*/ 25241 w 152400"/>
                              <a:gd name="T73" fmla="*/ 187891 h 257175"/>
                              <a:gd name="T74" fmla="*/ 25241 w 152400"/>
                              <a:gd name="T75" fmla="*/ 177414 h 257175"/>
                              <a:gd name="T76" fmla="*/ 26194 w 152400"/>
                              <a:gd name="T77" fmla="*/ 166936 h 257175"/>
                              <a:gd name="T78" fmla="*/ 28099 w 152400"/>
                              <a:gd name="T79" fmla="*/ 156459 h 257175"/>
                              <a:gd name="T80" fmla="*/ 34766 w 152400"/>
                              <a:gd name="T81" fmla="*/ 136456 h 257175"/>
                              <a:gd name="T82" fmla="*/ 44291 w 152400"/>
                              <a:gd name="T83" fmla="*/ 118359 h 257175"/>
                              <a:gd name="T84" fmla="*/ 56674 w 152400"/>
                              <a:gd name="T85" fmla="*/ 103119 h 257175"/>
                              <a:gd name="T86" fmla="*/ 83344 w 152400"/>
                              <a:gd name="T87" fmla="*/ 81211 h 2571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634938" name="Freeform: Shape 1987"/>
                        <wps:cNvSpPr>
                          <a:spLocks/>
                        </wps:cNvSpPr>
                        <wps:spPr bwMode="auto">
                          <a:xfrm>
                            <a:off x="1199" y="0"/>
                            <a:ext cx="1905" cy="2190"/>
                          </a:xfrm>
                          <a:custGeom>
                            <a:avLst/>
                            <a:gdLst>
                              <a:gd name="T0" fmla="*/ 187282 w 190500"/>
                              <a:gd name="T1" fmla="*/ 150897 h 219075"/>
                              <a:gd name="T2" fmla="*/ 186329 w 190500"/>
                              <a:gd name="T3" fmla="*/ 139467 h 219075"/>
                              <a:gd name="T4" fmla="*/ 184424 w 190500"/>
                              <a:gd name="T5" fmla="*/ 128037 h 219075"/>
                              <a:gd name="T6" fmla="*/ 181567 w 190500"/>
                              <a:gd name="T7" fmla="*/ 116607 h 219075"/>
                              <a:gd name="T8" fmla="*/ 172042 w 190500"/>
                              <a:gd name="T9" fmla="*/ 92795 h 219075"/>
                              <a:gd name="T10" fmla="*/ 158707 w 190500"/>
                              <a:gd name="T11" fmla="*/ 70887 h 219075"/>
                              <a:gd name="T12" fmla="*/ 141562 w 190500"/>
                              <a:gd name="T13" fmla="*/ 51837 h 219075"/>
                              <a:gd name="T14" fmla="*/ 123464 w 190500"/>
                              <a:gd name="T15" fmla="*/ 36597 h 219075"/>
                              <a:gd name="T16" fmla="*/ 105367 w 190500"/>
                              <a:gd name="T17" fmla="*/ 25167 h 219075"/>
                              <a:gd name="T18" fmla="*/ 89174 w 190500"/>
                              <a:gd name="T19" fmla="*/ 17547 h 219075"/>
                              <a:gd name="T20" fmla="*/ 75839 w 190500"/>
                              <a:gd name="T21" fmla="*/ 12784 h 219075"/>
                              <a:gd name="T22" fmla="*/ 66314 w 190500"/>
                              <a:gd name="T23" fmla="*/ 9927 h 219075"/>
                              <a:gd name="T24" fmla="*/ 64409 w 190500"/>
                              <a:gd name="T25" fmla="*/ 9927 h 219075"/>
                              <a:gd name="T26" fmla="*/ 63457 w 190500"/>
                              <a:gd name="T27" fmla="*/ 9927 h 219075"/>
                              <a:gd name="T28" fmla="*/ 62504 w 190500"/>
                              <a:gd name="T29" fmla="*/ 9927 h 219075"/>
                              <a:gd name="T30" fmla="*/ 7259 w 190500"/>
                              <a:gd name="T31" fmla="*/ 28977 h 219075"/>
                              <a:gd name="T32" fmla="*/ 54884 w 190500"/>
                              <a:gd name="T33" fmla="*/ 63267 h 219075"/>
                              <a:gd name="T34" fmla="*/ 57742 w 190500"/>
                              <a:gd name="T35" fmla="*/ 63267 h 219075"/>
                              <a:gd name="T36" fmla="*/ 62504 w 190500"/>
                              <a:gd name="T37" fmla="*/ 63267 h 219075"/>
                              <a:gd name="T38" fmla="*/ 72982 w 190500"/>
                              <a:gd name="T39" fmla="*/ 65172 h 219075"/>
                              <a:gd name="T40" fmla="*/ 86317 w 190500"/>
                              <a:gd name="T41" fmla="*/ 68030 h 219075"/>
                              <a:gd name="T42" fmla="*/ 117749 w 190500"/>
                              <a:gd name="T43" fmla="*/ 81364 h 219075"/>
                              <a:gd name="T44" fmla="*/ 133942 w 190500"/>
                              <a:gd name="T45" fmla="*/ 92795 h 219075"/>
                              <a:gd name="T46" fmla="*/ 148229 w 190500"/>
                              <a:gd name="T47" fmla="*/ 107082 h 219075"/>
                              <a:gd name="T48" fmla="*/ 160612 w 190500"/>
                              <a:gd name="T49" fmla="*/ 124227 h 219075"/>
                              <a:gd name="T50" fmla="*/ 165374 w 190500"/>
                              <a:gd name="T51" fmla="*/ 133752 h 219075"/>
                              <a:gd name="T52" fmla="*/ 169184 w 190500"/>
                              <a:gd name="T53" fmla="*/ 143277 h 219075"/>
                              <a:gd name="T54" fmla="*/ 172042 w 190500"/>
                              <a:gd name="T55" fmla="*/ 152802 h 219075"/>
                              <a:gd name="T56" fmla="*/ 174899 w 190500"/>
                              <a:gd name="T57" fmla="*/ 162327 h 219075"/>
                              <a:gd name="T58" fmla="*/ 176804 w 190500"/>
                              <a:gd name="T59" fmla="*/ 171852 h 219075"/>
                              <a:gd name="T60" fmla="*/ 177757 w 190500"/>
                              <a:gd name="T61" fmla="*/ 176614 h 219075"/>
                              <a:gd name="T62" fmla="*/ 178709 w 190500"/>
                              <a:gd name="T63" fmla="*/ 181377 h 219075"/>
                              <a:gd name="T64" fmla="*/ 179662 w 190500"/>
                              <a:gd name="T65" fmla="*/ 189949 h 219075"/>
                              <a:gd name="T66" fmla="*/ 180614 w 190500"/>
                              <a:gd name="T67" fmla="*/ 197570 h 219075"/>
                              <a:gd name="T68" fmla="*/ 181567 w 190500"/>
                              <a:gd name="T69" fmla="*/ 209952 h 219075"/>
                              <a:gd name="T70" fmla="*/ 181567 w 190500"/>
                              <a:gd name="T71" fmla="*/ 220430 h 219075"/>
                              <a:gd name="T72" fmla="*/ 183472 w 190500"/>
                              <a:gd name="T73" fmla="*/ 209952 h 219075"/>
                              <a:gd name="T74" fmla="*/ 185377 w 190500"/>
                              <a:gd name="T75" fmla="*/ 197570 h 219075"/>
                              <a:gd name="T76" fmla="*/ 186329 w 190500"/>
                              <a:gd name="T77" fmla="*/ 189949 h 219075"/>
                              <a:gd name="T78" fmla="*/ 187282 w 190500"/>
                              <a:gd name="T79" fmla="*/ 181377 h 219075"/>
                              <a:gd name="T80" fmla="*/ 187282 w 190500"/>
                              <a:gd name="T81" fmla="*/ 176614 h 219075"/>
                              <a:gd name="T82" fmla="*/ 187282 w 190500"/>
                              <a:gd name="T83" fmla="*/ 171852 h 219075"/>
                              <a:gd name="T84" fmla="*/ 187282 w 190500"/>
                              <a:gd name="T85" fmla="*/ 161374 h 219075"/>
                              <a:gd name="T86" fmla="*/ 187282 w 190500"/>
                              <a:gd name="T87" fmla="*/ 150897 h 21907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5150888" name="Freeform: Shape 1988"/>
                        <wps:cNvSpPr>
                          <a:spLocks/>
                        </wps:cNvSpPr>
                        <wps:spPr bwMode="auto">
                          <a:xfrm>
                            <a:off x="11858" y="8820"/>
                            <a:ext cx="2191" cy="4096"/>
                          </a:xfrm>
                          <a:custGeom>
                            <a:avLst/>
                            <a:gdLst>
                              <a:gd name="T0" fmla="*/ 181451 w 219075"/>
                              <a:gd name="T1" fmla="*/ 261303 h 409575"/>
                              <a:gd name="T2" fmla="*/ 183356 w 219075"/>
                              <a:gd name="T3" fmla="*/ 256541 h 409575"/>
                              <a:gd name="T4" fmla="*/ 185261 w 219075"/>
                              <a:gd name="T5" fmla="*/ 251778 h 409575"/>
                              <a:gd name="T6" fmla="*/ 189071 w 219075"/>
                              <a:gd name="T7" fmla="*/ 242253 h 409575"/>
                              <a:gd name="T8" fmla="*/ 202406 w 219075"/>
                              <a:gd name="T9" fmla="*/ 204153 h 409575"/>
                              <a:gd name="T10" fmla="*/ 210979 w 219075"/>
                              <a:gd name="T11" fmla="*/ 167005 h 409575"/>
                              <a:gd name="T12" fmla="*/ 215741 w 219075"/>
                              <a:gd name="T13" fmla="*/ 133668 h 409575"/>
                              <a:gd name="T14" fmla="*/ 217646 w 219075"/>
                              <a:gd name="T15" fmla="*/ 105093 h 409575"/>
                              <a:gd name="T16" fmla="*/ 217646 w 219075"/>
                              <a:gd name="T17" fmla="*/ 82233 h 409575"/>
                              <a:gd name="T18" fmla="*/ 215741 w 219075"/>
                              <a:gd name="T19" fmla="*/ 46038 h 409575"/>
                              <a:gd name="T20" fmla="*/ 155734 w 219075"/>
                              <a:gd name="T21" fmla="*/ 7938 h 409575"/>
                              <a:gd name="T22" fmla="*/ 113824 w 219075"/>
                              <a:gd name="T23" fmla="*/ 65088 h 409575"/>
                              <a:gd name="T24" fmla="*/ 136684 w 219075"/>
                              <a:gd name="T25" fmla="*/ 161291 h 409575"/>
                              <a:gd name="T26" fmla="*/ 137636 w 219075"/>
                              <a:gd name="T27" fmla="*/ 192723 h 409575"/>
                              <a:gd name="T28" fmla="*/ 134779 w 219075"/>
                              <a:gd name="T29" fmla="*/ 226060 h 409575"/>
                              <a:gd name="T30" fmla="*/ 133826 w 219075"/>
                              <a:gd name="T31" fmla="*/ 234633 h 409575"/>
                              <a:gd name="T32" fmla="*/ 132874 w 219075"/>
                              <a:gd name="T33" fmla="*/ 238443 h 409575"/>
                              <a:gd name="T34" fmla="*/ 131921 w 219075"/>
                              <a:gd name="T35" fmla="*/ 242253 h 409575"/>
                              <a:gd name="T36" fmla="*/ 130016 w 219075"/>
                              <a:gd name="T37" fmla="*/ 250826 h 409575"/>
                              <a:gd name="T38" fmla="*/ 128111 w 219075"/>
                              <a:gd name="T39" fmla="*/ 259398 h 409575"/>
                              <a:gd name="T40" fmla="*/ 122396 w 219075"/>
                              <a:gd name="T41" fmla="*/ 275591 h 409575"/>
                              <a:gd name="T42" fmla="*/ 119539 w 219075"/>
                              <a:gd name="T43" fmla="*/ 283210 h 409575"/>
                              <a:gd name="T44" fmla="*/ 115729 w 219075"/>
                              <a:gd name="T45" fmla="*/ 290830 h 409575"/>
                              <a:gd name="T46" fmla="*/ 111919 w 219075"/>
                              <a:gd name="T47" fmla="*/ 298451 h 409575"/>
                              <a:gd name="T48" fmla="*/ 108109 w 219075"/>
                              <a:gd name="T49" fmla="*/ 306071 h 409575"/>
                              <a:gd name="T50" fmla="*/ 103346 w 219075"/>
                              <a:gd name="T51" fmla="*/ 313691 h 409575"/>
                              <a:gd name="T52" fmla="*/ 101441 w 219075"/>
                              <a:gd name="T53" fmla="*/ 317501 h 409575"/>
                              <a:gd name="T54" fmla="*/ 99536 w 219075"/>
                              <a:gd name="T55" fmla="*/ 321310 h 409575"/>
                              <a:gd name="T56" fmla="*/ 79534 w 219075"/>
                              <a:gd name="T57" fmla="*/ 347028 h 409575"/>
                              <a:gd name="T58" fmla="*/ 69056 w 219075"/>
                              <a:gd name="T59" fmla="*/ 358458 h 409575"/>
                              <a:gd name="T60" fmla="*/ 58579 w 219075"/>
                              <a:gd name="T61" fmla="*/ 367983 h 409575"/>
                              <a:gd name="T62" fmla="*/ 48101 w 219075"/>
                              <a:gd name="T63" fmla="*/ 376555 h 409575"/>
                              <a:gd name="T64" fmla="*/ 38576 w 219075"/>
                              <a:gd name="T65" fmla="*/ 384176 h 409575"/>
                              <a:gd name="T66" fmla="*/ 30004 w 219075"/>
                              <a:gd name="T67" fmla="*/ 389891 h 409575"/>
                              <a:gd name="T68" fmla="*/ 26194 w 219075"/>
                              <a:gd name="T69" fmla="*/ 392748 h 409575"/>
                              <a:gd name="T70" fmla="*/ 22384 w 219075"/>
                              <a:gd name="T71" fmla="*/ 394653 h 409575"/>
                              <a:gd name="T72" fmla="*/ 7144 w 219075"/>
                              <a:gd name="T73" fmla="*/ 403226 h 409575"/>
                              <a:gd name="T74" fmla="*/ 24289 w 219075"/>
                              <a:gd name="T75" fmla="*/ 398463 h 409575"/>
                              <a:gd name="T76" fmla="*/ 28099 w 219075"/>
                              <a:gd name="T77" fmla="*/ 397510 h 409575"/>
                              <a:gd name="T78" fmla="*/ 32861 w 219075"/>
                              <a:gd name="T79" fmla="*/ 395605 h 409575"/>
                              <a:gd name="T80" fmla="*/ 43339 w 219075"/>
                              <a:gd name="T81" fmla="*/ 391796 h 409575"/>
                              <a:gd name="T82" fmla="*/ 54769 w 219075"/>
                              <a:gd name="T83" fmla="*/ 387033 h 409575"/>
                              <a:gd name="T84" fmla="*/ 67151 w 219075"/>
                              <a:gd name="T85" fmla="*/ 381318 h 409575"/>
                              <a:gd name="T86" fmla="*/ 80486 w 219075"/>
                              <a:gd name="T87" fmla="*/ 373698 h 409575"/>
                              <a:gd name="T88" fmla="*/ 94774 w 219075"/>
                              <a:gd name="T89" fmla="*/ 365126 h 409575"/>
                              <a:gd name="T90" fmla="*/ 123349 w 219075"/>
                              <a:gd name="T91" fmla="*/ 342266 h 409575"/>
                              <a:gd name="T92" fmla="*/ 127159 w 219075"/>
                              <a:gd name="T93" fmla="*/ 339408 h 409575"/>
                              <a:gd name="T94" fmla="*/ 130969 w 219075"/>
                              <a:gd name="T95" fmla="*/ 335598 h 409575"/>
                              <a:gd name="T96" fmla="*/ 137636 w 219075"/>
                              <a:gd name="T97" fmla="*/ 328930 h 409575"/>
                              <a:gd name="T98" fmla="*/ 144304 w 219075"/>
                              <a:gd name="T99" fmla="*/ 321310 h 409575"/>
                              <a:gd name="T100" fmla="*/ 150971 w 219075"/>
                              <a:gd name="T101" fmla="*/ 313691 h 409575"/>
                              <a:gd name="T102" fmla="*/ 156686 w 219075"/>
                              <a:gd name="T103" fmla="*/ 305118 h 409575"/>
                              <a:gd name="T104" fmla="*/ 162401 w 219075"/>
                              <a:gd name="T105" fmla="*/ 296546 h 409575"/>
                              <a:gd name="T106" fmla="*/ 173831 w 219075"/>
                              <a:gd name="T107" fmla="*/ 279401 h 409575"/>
                              <a:gd name="T108" fmla="*/ 178594 w 219075"/>
                              <a:gd name="T109" fmla="*/ 269876 h 409575"/>
                              <a:gd name="T110" fmla="*/ 181451 w 219075"/>
                              <a:gd name="T111" fmla="*/ 261303 h 4095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7731098" name="Freeform: Shape 1989"/>
                        <wps:cNvSpPr>
                          <a:spLocks/>
                        </wps:cNvSpPr>
                        <wps:spPr bwMode="auto">
                          <a:xfrm>
                            <a:off x="38" y="9209"/>
                            <a:ext cx="2571" cy="1620"/>
                          </a:xfrm>
                          <a:custGeom>
                            <a:avLst/>
                            <a:gdLst>
                              <a:gd name="T0" fmla="*/ 14764 w 257175"/>
                              <a:gd name="T1" fmla="*/ 144303 h 161925"/>
                              <a:gd name="T2" fmla="*/ 21431 w 257175"/>
                              <a:gd name="T3" fmla="*/ 135731 h 161925"/>
                              <a:gd name="T4" fmla="*/ 37624 w 257175"/>
                              <a:gd name="T5" fmla="*/ 118586 h 161925"/>
                              <a:gd name="T6" fmla="*/ 39529 w 257175"/>
                              <a:gd name="T7" fmla="*/ 116681 h 161925"/>
                              <a:gd name="T8" fmla="*/ 42386 w 257175"/>
                              <a:gd name="T9" fmla="*/ 114776 h 161925"/>
                              <a:gd name="T10" fmla="*/ 47149 w 257175"/>
                              <a:gd name="T11" fmla="*/ 110966 h 161925"/>
                              <a:gd name="T12" fmla="*/ 51911 w 257175"/>
                              <a:gd name="T13" fmla="*/ 107156 h 161925"/>
                              <a:gd name="T14" fmla="*/ 56674 w 257175"/>
                              <a:gd name="T15" fmla="*/ 103346 h 161925"/>
                              <a:gd name="T16" fmla="*/ 62389 w 257175"/>
                              <a:gd name="T17" fmla="*/ 100489 h 161925"/>
                              <a:gd name="T18" fmla="*/ 68104 w 257175"/>
                              <a:gd name="T19" fmla="*/ 97631 h 161925"/>
                              <a:gd name="T20" fmla="*/ 79534 w 257175"/>
                              <a:gd name="T21" fmla="*/ 91916 h 161925"/>
                              <a:gd name="T22" fmla="*/ 85249 w 257175"/>
                              <a:gd name="T23" fmla="*/ 89059 h 161925"/>
                              <a:gd name="T24" fmla="*/ 90964 w 257175"/>
                              <a:gd name="T25" fmla="*/ 87153 h 161925"/>
                              <a:gd name="T26" fmla="*/ 93821 w 257175"/>
                              <a:gd name="T27" fmla="*/ 86201 h 161925"/>
                              <a:gd name="T28" fmla="*/ 96679 w 257175"/>
                              <a:gd name="T29" fmla="*/ 85248 h 161925"/>
                              <a:gd name="T30" fmla="*/ 102394 w 257175"/>
                              <a:gd name="T31" fmla="*/ 83344 h 161925"/>
                              <a:gd name="T32" fmla="*/ 126206 w 257175"/>
                              <a:gd name="T33" fmla="*/ 77628 h 161925"/>
                              <a:gd name="T34" fmla="*/ 148114 w 257175"/>
                              <a:gd name="T35" fmla="*/ 74771 h 161925"/>
                              <a:gd name="T36" fmla="*/ 219551 w 257175"/>
                              <a:gd name="T37" fmla="*/ 81439 h 161925"/>
                              <a:gd name="T38" fmla="*/ 255746 w 257175"/>
                              <a:gd name="T39" fmla="*/ 46196 h 161925"/>
                              <a:gd name="T40" fmla="*/ 223361 w 257175"/>
                              <a:gd name="T41" fmla="*/ 7144 h 161925"/>
                              <a:gd name="T42" fmla="*/ 197644 w 257175"/>
                              <a:gd name="T43" fmla="*/ 10001 h 161925"/>
                              <a:gd name="T44" fmla="*/ 181451 w 257175"/>
                              <a:gd name="T45" fmla="*/ 11906 h 161925"/>
                              <a:gd name="T46" fmla="*/ 161449 w 257175"/>
                              <a:gd name="T47" fmla="*/ 15716 h 161925"/>
                              <a:gd name="T48" fmla="*/ 137636 w 257175"/>
                              <a:gd name="T49" fmla="*/ 22384 h 161925"/>
                              <a:gd name="T50" fmla="*/ 111919 w 257175"/>
                              <a:gd name="T51" fmla="*/ 31909 h 161925"/>
                              <a:gd name="T52" fmla="*/ 86201 w 257175"/>
                              <a:gd name="T53" fmla="*/ 45244 h 161925"/>
                              <a:gd name="T54" fmla="*/ 79534 w 257175"/>
                              <a:gd name="T55" fmla="*/ 49053 h 161925"/>
                              <a:gd name="T56" fmla="*/ 76676 w 257175"/>
                              <a:gd name="T57" fmla="*/ 50959 h 161925"/>
                              <a:gd name="T58" fmla="*/ 73819 w 257175"/>
                              <a:gd name="T59" fmla="*/ 53816 h 161925"/>
                              <a:gd name="T60" fmla="*/ 67151 w 257175"/>
                              <a:gd name="T61" fmla="*/ 57626 h 161925"/>
                              <a:gd name="T62" fmla="*/ 61436 w 257175"/>
                              <a:gd name="T63" fmla="*/ 62389 h 161925"/>
                              <a:gd name="T64" fmla="*/ 50006 w 257175"/>
                              <a:gd name="T65" fmla="*/ 71914 h 161925"/>
                              <a:gd name="T66" fmla="*/ 44291 w 257175"/>
                              <a:gd name="T67" fmla="*/ 76676 h 161925"/>
                              <a:gd name="T68" fmla="*/ 39529 w 257175"/>
                              <a:gd name="T69" fmla="*/ 81439 h 161925"/>
                              <a:gd name="T70" fmla="*/ 34766 w 257175"/>
                              <a:gd name="T71" fmla="*/ 87153 h 161925"/>
                              <a:gd name="T72" fmla="*/ 30004 w 257175"/>
                              <a:gd name="T73" fmla="*/ 92869 h 161925"/>
                              <a:gd name="T74" fmla="*/ 25241 w 257175"/>
                              <a:gd name="T75" fmla="*/ 98584 h 161925"/>
                              <a:gd name="T76" fmla="*/ 23336 w 257175"/>
                              <a:gd name="T77" fmla="*/ 101441 h 161925"/>
                              <a:gd name="T78" fmla="*/ 21431 w 257175"/>
                              <a:gd name="T79" fmla="*/ 104298 h 161925"/>
                              <a:gd name="T80" fmla="*/ 8096 w 257175"/>
                              <a:gd name="T81" fmla="*/ 127159 h 161925"/>
                              <a:gd name="T82" fmla="*/ 7144 w 257175"/>
                              <a:gd name="T83" fmla="*/ 129064 h 161925"/>
                              <a:gd name="T84" fmla="*/ 7144 w 257175"/>
                              <a:gd name="T85" fmla="*/ 155734 h 161925"/>
                              <a:gd name="T86" fmla="*/ 9049 w 257175"/>
                              <a:gd name="T87" fmla="*/ 152876 h 161925"/>
                              <a:gd name="T88" fmla="*/ 14764 w 257175"/>
                              <a:gd name="T89" fmla="*/ 144303 h 161925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8481127" name="Freeform: Shape 1990"/>
                        <wps:cNvSpPr>
                          <a:spLocks/>
                        </wps:cNvSpPr>
                        <wps:spPr bwMode="auto">
                          <a:xfrm>
                            <a:off x="4533" y="2237"/>
                            <a:ext cx="858" cy="1810"/>
                          </a:xfrm>
                          <a:custGeom>
                            <a:avLst/>
                            <a:gdLst>
                              <a:gd name="T0" fmla="*/ 21431 w 85725"/>
                              <a:gd name="T1" fmla="*/ 37624 h 180975"/>
                              <a:gd name="T2" fmla="*/ 22384 w 85725"/>
                              <a:gd name="T3" fmla="*/ 31909 h 180975"/>
                              <a:gd name="T4" fmla="*/ 24289 w 85725"/>
                              <a:gd name="T5" fmla="*/ 26194 h 180975"/>
                              <a:gd name="T6" fmla="*/ 26194 w 85725"/>
                              <a:gd name="T7" fmla="*/ 21431 h 180975"/>
                              <a:gd name="T8" fmla="*/ 28099 w 85725"/>
                              <a:gd name="T9" fmla="*/ 17621 h 180975"/>
                              <a:gd name="T10" fmla="*/ 29051 w 85725"/>
                              <a:gd name="T11" fmla="*/ 15716 h 180975"/>
                              <a:gd name="T12" fmla="*/ 30004 w 85725"/>
                              <a:gd name="T13" fmla="*/ 13811 h 180975"/>
                              <a:gd name="T14" fmla="*/ 32861 w 85725"/>
                              <a:gd name="T15" fmla="*/ 7144 h 180975"/>
                              <a:gd name="T16" fmla="*/ 28099 w 85725"/>
                              <a:gd name="T17" fmla="*/ 12859 h 180975"/>
                              <a:gd name="T18" fmla="*/ 27146 w 85725"/>
                              <a:gd name="T19" fmla="*/ 14764 h 180975"/>
                              <a:gd name="T20" fmla="*/ 26194 w 85725"/>
                              <a:gd name="T21" fmla="*/ 16669 h 180975"/>
                              <a:gd name="T22" fmla="*/ 23336 w 85725"/>
                              <a:gd name="T23" fmla="*/ 20479 h 180975"/>
                              <a:gd name="T24" fmla="*/ 20479 w 85725"/>
                              <a:gd name="T25" fmla="*/ 25241 h 180975"/>
                              <a:gd name="T26" fmla="*/ 17621 w 85725"/>
                              <a:gd name="T27" fmla="*/ 30004 h 180975"/>
                              <a:gd name="T28" fmla="*/ 14764 w 85725"/>
                              <a:gd name="T29" fmla="*/ 35719 h 180975"/>
                              <a:gd name="T30" fmla="*/ 11906 w 85725"/>
                              <a:gd name="T31" fmla="*/ 42386 h 180975"/>
                              <a:gd name="T32" fmla="*/ 8096 w 85725"/>
                              <a:gd name="T33" fmla="*/ 56674 h 180975"/>
                              <a:gd name="T34" fmla="*/ 8096 w 85725"/>
                              <a:gd name="T35" fmla="*/ 58579 h 180975"/>
                              <a:gd name="T36" fmla="*/ 8096 w 85725"/>
                              <a:gd name="T37" fmla="*/ 60484 h 180975"/>
                              <a:gd name="T38" fmla="*/ 7144 w 85725"/>
                              <a:gd name="T39" fmla="*/ 64294 h 180975"/>
                              <a:gd name="T40" fmla="*/ 7144 w 85725"/>
                              <a:gd name="T41" fmla="*/ 68104 h 180975"/>
                              <a:gd name="T42" fmla="*/ 7144 w 85725"/>
                              <a:gd name="T43" fmla="*/ 71914 h 180975"/>
                              <a:gd name="T44" fmla="*/ 7144 w 85725"/>
                              <a:gd name="T45" fmla="*/ 75724 h 180975"/>
                              <a:gd name="T46" fmla="*/ 7144 w 85725"/>
                              <a:gd name="T47" fmla="*/ 79534 h 180975"/>
                              <a:gd name="T48" fmla="*/ 7144 w 85725"/>
                              <a:gd name="T49" fmla="*/ 88106 h 180975"/>
                              <a:gd name="T50" fmla="*/ 7144 w 85725"/>
                              <a:gd name="T51" fmla="*/ 91916 h 180975"/>
                              <a:gd name="T52" fmla="*/ 8096 w 85725"/>
                              <a:gd name="T53" fmla="*/ 95726 h 180975"/>
                              <a:gd name="T54" fmla="*/ 8096 w 85725"/>
                              <a:gd name="T55" fmla="*/ 97631 h 180975"/>
                              <a:gd name="T56" fmla="*/ 8096 w 85725"/>
                              <a:gd name="T57" fmla="*/ 99536 h 180975"/>
                              <a:gd name="T58" fmla="*/ 9049 w 85725"/>
                              <a:gd name="T59" fmla="*/ 103346 h 180975"/>
                              <a:gd name="T60" fmla="*/ 13811 w 85725"/>
                              <a:gd name="T61" fmla="*/ 119539 h 180975"/>
                              <a:gd name="T62" fmla="*/ 19526 w 85725"/>
                              <a:gd name="T63" fmla="*/ 133826 h 180975"/>
                              <a:gd name="T64" fmla="*/ 26194 w 85725"/>
                              <a:gd name="T65" fmla="*/ 146209 h 180975"/>
                              <a:gd name="T66" fmla="*/ 32861 w 85725"/>
                              <a:gd name="T67" fmla="*/ 156686 h 180975"/>
                              <a:gd name="T68" fmla="*/ 38576 w 85725"/>
                              <a:gd name="T69" fmla="*/ 164306 h 180975"/>
                              <a:gd name="T70" fmla="*/ 47149 w 85725"/>
                              <a:gd name="T71" fmla="*/ 175736 h 180975"/>
                              <a:gd name="T72" fmla="*/ 76676 w 85725"/>
                              <a:gd name="T73" fmla="*/ 174784 h 180975"/>
                              <a:gd name="T74" fmla="*/ 77629 w 85725"/>
                              <a:gd name="T75" fmla="*/ 145256 h 180975"/>
                              <a:gd name="T76" fmla="*/ 47149 w 85725"/>
                              <a:gd name="T77" fmla="*/ 117634 h 180975"/>
                              <a:gd name="T78" fmla="*/ 39529 w 85725"/>
                              <a:gd name="T79" fmla="*/ 107156 h 180975"/>
                              <a:gd name="T80" fmla="*/ 32861 w 85725"/>
                              <a:gd name="T81" fmla="*/ 95726 h 180975"/>
                              <a:gd name="T82" fmla="*/ 30956 w 85725"/>
                              <a:gd name="T83" fmla="*/ 92869 h 180975"/>
                              <a:gd name="T84" fmla="*/ 30004 w 85725"/>
                              <a:gd name="T85" fmla="*/ 90964 h 180975"/>
                              <a:gd name="T86" fmla="*/ 29051 w 85725"/>
                              <a:gd name="T87" fmla="*/ 89059 h 180975"/>
                              <a:gd name="T88" fmla="*/ 28099 w 85725"/>
                              <a:gd name="T89" fmla="*/ 86201 h 180975"/>
                              <a:gd name="T90" fmla="*/ 27146 w 85725"/>
                              <a:gd name="T91" fmla="*/ 82391 h 180975"/>
                              <a:gd name="T92" fmla="*/ 25241 w 85725"/>
                              <a:gd name="T93" fmla="*/ 75724 h 180975"/>
                              <a:gd name="T94" fmla="*/ 24289 w 85725"/>
                              <a:gd name="T95" fmla="*/ 71914 h 180975"/>
                              <a:gd name="T96" fmla="*/ 23336 w 85725"/>
                              <a:gd name="T97" fmla="*/ 68104 h 180975"/>
                              <a:gd name="T98" fmla="*/ 22384 w 85725"/>
                              <a:gd name="T99" fmla="*/ 64294 h 180975"/>
                              <a:gd name="T100" fmla="*/ 22384 w 85725"/>
                              <a:gd name="T101" fmla="*/ 60484 h 180975"/>
                              <a:gd name="T102" fmla="*/ 22384 w 85725"/>
                              <a:gd name="T103" fmla="*/ 56674 h 180975"/>
                              <a:gd name="T104" fmla="*/ 22384 w 85725"/>
                              <a:gd name="T105" fmla="*/ 54769 h 180975"/>
                              <a:gd name="T106" fmla="*/ 22384 w 85725"/>
                              <a:gd name="T107" fmla="*/ 52864 h 180975"/>
                              <a:gd name="T108" fmla="*/ 23336 w 85725"/>
                              <a:gd name="T109" fmla="*/ 39529 h 180975"/>
                              <a:gd name="T110" fmla="*/ 21431 w 85725"/>
                              <a:gd name="T111" fmla="*/ 37624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4845177" name="Freeform: Shape 1991"/>
                        <wps:cNvSpPr>
                          <a:spLocks/>
                        </wps:cNvSpPr>
                        <wps:spPr bwMode="auto">
                          <a:xfrm>
                            <a:off x="5200" y="2880"/>
                            <a:ext cx="1905" cy="762"/>
                          </a:xfrm>
                          <a:custGeom>
                            <a:avLst/>
                            <a:gdLst>
                              <a:gd name="T0" fmla="*/ 16669 w 190500"/>
                              <a:gd name="T1" fmla="*/ 45733 h 76200"/>
                              <a:gd name="T2" fmla="*/ 18574 w 190500"/>
                              <a:gd name="T3" fmla="*/ 46685 h 76200"/>
                              <a:gd name="T4" fmla="*/ 22384 w 190500"/>
                              <a:gd name="T5" fmla="*/ 49543 h 76200"/>
                              <a:gd name="T6" fmla="*/ 26194 w 190500"/>
                              <a:gd name="T7" fmla="*/ 52400 h 76200"/>
                              <a:gd name="T8" fmla="*/ 30956 w 190500"/>
                              <a:gd name="T9" fmla="*/ 56210 h 76200"/>
                              <a:gd name="T10" fmla="*/ 36671 w 190500"/>
                              <a:gd name="T11" fmla="*/ 60020 h 76200"/>
                              <a:gd name="T12" fmla="*/ 42386 w 190500"/>
                              <a:gd name="T13" fmla="*/ 62878 h 76200"/>
                              <a:gd name="T14" fmla="*/ 55721 w 190500"/>
                              <a:gd name="T15" fmla="*/ 68593 h 76200"/>
                              <a:gd name="T16" fmla="*/ 57626 w 190500"/>
                              <a:gd name="T17" fmla="*/ 69545 h 76200"/>
                              <a:gd name="T18" fmla="*/ 59531 w 190500"/>
                              <a:gd name="T19" fmla="*/ 70498 h 76200"/>
                              <a:gd name="T20" fmla="*/ 63341 w 190500"/>
                              <a:gd name="T21" fmla="*/ 71450 h 76200"/>
                              <a:gd name="T22" fmla="*/ 67151 w 190500"/>
                              <a:gd name="T23" fmla="*/ 72403 h 76200"/>
                              <a:gd name="T24" fmla="*/ 70961 w 190500"/>
                              <a:gd name="T25" fmla="*/ 73355 h 76200"/>
                              <a:gd name="T26" fmla="*/ 74771 w 190500"/>
                              <a:gd name="T27" fmla="*/ 74308 h 76200"/>
                              <a:gd name="T28" fmla="*/ 78581 w 190500"/>
                              <a:gd name="T29" fmla="*/ 74308 h 76200"/>
                              <a:gd name="T30" fmla="*/ 87154 w 190500"/>
                              <a:gd name="T31" fmla="*/ 74308 h 76200"/>
                              <a:gd name="T32" fmla="*/ 90964 w 190500"/>
                              <a:gd name="T33" fmla="*/ 74308 h 76200"/>
                              <a:gd name="T34" fmla="*/ 95726 w 190500"/>
                              <a:gd name="T35" fmla="*/ 74308 h 76200"/>
                              <a:gd name="T36" fmla="*/ 97631 w 190500"/>
                              <a:gd name="T37" fmla="*/ 74308 h 76200"/>
                              <a:gd name="T38" fmla="*/ 99536 w 190500"/>
                              <a:gd name="T39" fmla="*/ 74308 h 76200"/>
                              <a:gd name="T40" fmla="*/ 103346 w 190500"/>
                              <a:gd name="T41" fmla="*/ 74308 h 76200"/>
                              <a:gd name="T42" fmla="*/ 119539 w 190500"/>
                              <a:gd name="T43" fmla="*/ 71450 h 76200"/>
                              <a:gd name="T44" fmla="*/ 134779 w 190500"/>
                              <a:gd name="T45" fmla="*/ 66688 h 76200"/>
                              <a:gd name="T46" fmla="*/ 148114 w 190500"/>
                              <a:gd name="T47" fmla="*/ 61925 h 76200"/>
                              <a:gd name="T48" fmla="*/ 158591 w 190500"/>
                              <a:gd name="T49" fmla="*/ 57163 h 76200"/>
                              <a:gd name="T50" fmla="*/ 167164 w 190500"/>
                              <a:gd name="T51" fmla="*/ 52400 h 76200"/>
                              <a:gd name="T52" fmla="*/ 179546 w 190500"/>
                              <a:gd name="T53" fmla="*/ 44780 h 76200"/>
                              <a:gd name="T54" fmla="*/ 181451 w 190500"/>
                              <a:gd name="T55" fmla="*/ 15253 h 76200"/>
                              <a:gd name="T56" fmla="*/ 152876 w 190500"/>
                              <a:gd name="T57" fmla="*/ 11443 h 76200"/>
                              <a:gd name="T58" fmla="*/ 122396 w 190500"/>
                              <a:gd name="T59" fmla="*/ 39065 h 76200"/>
                              <a:gd name="T60" fmla="*/ 110966 w 190500"/>
                              <a:gd name="T61" fmla="*/ 45733 h 76200"/>
                              <a:gd name="T62" fmla="*/ 98584 w 190500"/>
                              <a:gd name="T63" fmla="*/ 51448 h 76200"/>
                              <a:gd name="T64" fmla="*/ 95726 w 190500"/>
                              <a:gd name="T65" fmla="*/ 52400 h 76200"/>
                              <a:gd name="T66" fmla="*/ 93821 w 190500"/>
                              <a:gd name="T67" fmla="*/ 53353 h 76200"/>
                              <a:gd name="T68" fmla="*/ 91916 w 190500"/>
                              <a:gd name="T69" fmla="*/ 54305 h 76200"/>
                              <a:gd name="T70" fmla="*/ 88106 w 190500"/>
                              <a:gd name="T71" fmla="*/ 55258 h 76200"/>
                              <a:gd name="T72" fmla="*/ 84296 w 190500"/>
                              <a:gd name="T73" fmla="*/ 56210 h 76200"/>
                              <a:gd name="T74" fmla="*/ 77629 w 190500"/>
                              <a:gd name="T75" fmla="*/ 57163 h 76200"/>
                              <a:gd name="T76" fmla="*/ 73819 w 190500"/>
                              <a:gd name="T77" fmla="*/ 57163 h 76200"/>
                              <a:gd name="T78" fmla="*/ 70009 w 190500"/>
                              <a:gd name="T79" fmla="*/ 57163 h 76200"/>
                              <a:gd name="T80" fmla="*/ 66199 w 190500"/>
                              <a:gd name="T81" fmla="*/ 57163 h 76200"/>
                              <a:gd name="T82" fmla="*/ 62389 w 190500"/>
                              <a:gd name="T83" fmla="*/ 57163 h 76200"/>
                              <a:gd name="T84" fmla="*/ 58579 w 190500"/>
                              <a:gd name="T85" fmla="*/ 57163 h 76200"/>
                              <a:gd name="T86" fmla="*/ 56674 w 190500"/>
                              <a:gd name="T87" fmla="*/ 57163 h 76200"/>
                              <a:gd name="T88" fmla="*/ 54769 w 190500"/>
                              <a:gd name="T89" fmla="*/ 57163 h 76200"/>
                              <a:gd name="T90" fmla="*/ 41434 w 190500"/>
                              <a:gd name="T91" fmla="*/ 55258 h 76200"/>
                              <a:gd name="T92" fmla="*/ 35719 w 190500"/>
                              <a:gd name="T93" fmla="*/ 53353 h 76200"/>
                              <a:gd name="T94" fmla="*/ 30004 w 190500"/>
                              <a:gd name="T95" fmla="*/ 51448 h 76200"/>
                              <a:gd name="T96" fmla="*/ 25241 w 190500"/>
                              <a:gd name="T97" fmla="*/ 49543 h 76200"/>
                              <a:gd name="T98" fmla="*/ 20479 w 190500"/>
                              <a:gd name="T99" fmla="*/ 47638 h 76200"/>
                              <a:gd name="T100" fmla="*/ 16669 w 190500"/>
                              <a:gd name="T101" fmla="*/ 45733 h 76200"/>
                              <a:gd name="T102" fmla="*/ 14764 w 190500"/>
                              <a:gd name="T103" fmla="*/ 44780 h 76200"/>
                              <a:gd name="T104" fmla="*/ 12859 w 190500"/>
                              <a:gd name="T105" fmla="*/ 43828 h 76200"/>
                              <a:gd name="T106" fmla="*/ 7144 w 190500"/>
                              <a:gd name="T107" fmla="*/ 40018 h 76200"/>
                              <a:gd name="T108" fmla="*/ 11906 w 190500"/>
                              <a:gd name="T109" fmla="*/ 44780 h 76200"/>
                              <a:gd name="T110" fmla="*/ 16669 w 190500"/>
                              <a:gd name="T111" fmla="*/ 45733 h 7620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6304132" name="Freeform: Shape 1992"/>
                        <wps:cNvSpPr>
                          <a:spLocks/>
                        </wps:cNvSpPr>
                        <wps:spPr bwMode="auto">
                          <a:xfrm>
                            <a:off x="6134" y="1270"/>
                            <a:ext cx="762" cy="1810"/>
                          </a:xfrm>
                          <a:custGeom>
                            <a:avLst/>
                            <a:gdLst>
                              <a:gd name="T0" fmla="*/ 44291 w 76200"/>
                              <a:gd name="T1" fmla="*/ 108600 h 180975"/>
                              <a:gd name="T2" fmla="*/ 44291 w 76200"/>
                              <a:gd name="T3" fmla="*/ 112410 h 180975"/>
                              <a:gd name="T4" fmla="*/ 43339 w 76200"/>
                              <a:gd name="T5" fmla="*/ 119078 h 180975"/>
                              <a:gd name="T6" fmla="*/ 42386 w 76200"/>
                              <a:gd name="T7" fmla="*/ 122888 h 180975"/>
                              <a:gd name="T8" fmla="*/ 41434 w 76200"/>
                              <a:gd name="T9" fmla="*/ 126698 h 180975"/>
                              <a:gd name="T10" fmla="*/ 40481 w 76200"/>
                              <a:gd name="T11" fmla="*/ 130508 h 180975"/>
                              <a:gd name="T12" fmla="*/ 39529 w 76200"/>
                              <a:gd name="T13" fmla="*/ 134318 h 180975"/>
                              <a:gd name="T14" fmla="*/ 38576 w 76200"/>
                              <a:gd name="T15" fmla="*/ 137175 h 180975"/>
                              <a:gd name="T16" fmla="*/ 37624 w 76200"/>
                              <a:gd name="T17" fmla="*/ 139080 h 180975"/>
                              <a:gd name="T18" fmla="*/ 36671 w 76200"/>
                              <a:gd name="T19" fmla="*/ 140985 h 180975"/>
                              <a:gd name="T20" fmla="*/ 30956 w 76200"/>
                              <a:gd name="T21" fmla="*/ 153368 h 180975"/>
                              <a:gd name="T22" fmla="*/ 28099 w 76200"/>
                              <a:gd name="T23" fmla="*/ 159083 h 180975"/>
                              <a:gd name="T24" fmla="*/ 24289 w 76200"/>
                              <a:gd name="T25" fmla="*/ 163845 h 180975"/>
                              <a:gd name="T26" fmla="*/ 20479 w 76200"/>
                              <a:gd name="T27" fmla="*/ 167655 h 180975"/>
                              <a:gd name="T28" fmla="*/ 17621 w 76200"/>
                              <a:gd name="T29" fmla="*/ 171465 h 180975"/>
                              <a:gd name="T30" fmla="*/ 14764 w 76200"/>
                              <a:gd name="T31" fmla="*/ 174323 h 180975"/>
                              <a:gd name="T32" fmla="*/ 13811 w 76200"/>
                              <a:gd name="T33" fmla="*/ 175275 h 180975"/>
                              <a:gd name="T34" fmla="*/ 12859 w 76200"/>
                              <a:gd name="T35" fmla="*/ 176228 h 180975"/>
                              <a:gd name="T36" fmla="*/ 7144 w 76200"/>
                              <a:gd name="T37" fmla="*/ 180990 h 180975"/>
                              <a:gd name="T38" fmla="*/ 13811 w 76200"/>
                              <a:gd name="T39" fmla="*/ 177180 h 180975"/>
                              <a:gd name="T40" fmla="*/ 15716 w 76200"/>
                              <a:gd name="T41" fmla="*/ 176228 h 180975"/>
                              <a:gd name="T42" fmla="*/ 17621 w 76200"/>
                              <a:gd name="T43" fmla="*/ 175275 h 180975"/>
                              <a:gd name="T44" fmla="*/ 21431 w 76200"/>
                              <a:gd name="T45" fmla="*/ 172418 h 180975"/>
                              <a:gd name="T46" fmla="*/ 25241 w 76200"/>
                              <a:gd name="T47" fmla="*/ 169560 h 180975"/>
                              <a:gd name="T48" fmla="*/ 30004 w 76200"/>
                              <a:gd name="T49" fmla="*/ 165750 h 180975"/>
                              <a:gd name="T50" fmla="*/ 34766 w 76200"/>
                              <a:gd name="T51" fmla="*/ 161940 h 180975"/>
                              <a:gd name="T52" fmla="*/ 39529 w 76200"/>
                              <a:gd name="T53" fmla="*/ 157178 h 180975"/>
                              <a:gd name="T54" fmla="*/ 49054 w 76200"/>
                              <a:gd name="T55" fmla="*/ 145748 h 180975"/>
                              <a:gd name="T56" fmla="*/ 50006 w 76200"/>
                              <a:gd name="T57" fmla="*/ 143843 h 180975"/>
                              <a:gd name="T58" fmla="*/ 50959 w 76200"/>
                              <a:gd name="T59" fmla="*/ 141938 h 180975"/>
                              <a:gd name="T60" fmla="*/ 52864 w 76200"/>
                              <a:gd name="T61" fmla="*/ 138128 h 180975"/>
                              <a:gd name="T62" fmla="*/ 54769 w 76200"/>
                              <a:gd name="T63" fmla="*/ 134318 h 180975"/>
                              <a:gd name="T64" fmla="*/ 56674 w 76200"/>
                              <a:gd name="T65" fmla="*/ 130508 h 180975"/>
                              <a:gd name="T66" fmla="*/ 58579 w 76200"/>
                              <a:gd name="T67" fmla="*/ 126698 h 180975"/>
                              <a:gd name="T68" fmla="*/ 60484 w 76200"/>
                              <a:gd name="T69" fmla="*/ 122888 h 180975"/>
                              <a:gd name="T70" fmla="*/ 63341 w 76200"/>
                              <a:gd name="T71" fmla="*/ 115268 h 180975"/>
                              <a:gd name="T72" fmla="*/ 64294 w 76200"/>
                              <a:gd name="T73" fmla="*/ 111458 h 180975"/>
                              <a:gd name="T74" fmla="*/ 65246 w 76200"/>
                              <a:gd name="T75" fmla="*/ 107648 h 180975"/>
                              <a:gd name="T76" fmla="*/ 66199 w 76200"/>
                              <a:gd name="T77" fmla="*/ 105743 h 180975"/>
                              <a:gd name="T78" fmla="*/ 66199 w 76200"/>
                              <a:gd name="T79" fmla="*/ 103838 h 180975"/>
                              <a:gd name="T80" fmla="*/ 67151 w 76200"/>
                              <a:gd name="T81" fmla="*/ 100028 h 180975"/>
                              <a:gd name="T82" fmla="*/ 69056 w 76200"/>
                              <a:gd name="T83" fmla="*/ 83835 h 180975"/>
                              <a:gd name="T84" fmla="*/ 69056 w 76200"/>
                              <a:gd name="T85" fmla="*/ 68595 h 180975"/>
                              <a:gd name="T86" fmla="*/ 68104 w 76200"/>
                              <a:gd name="T87" fmla="*/ 54308 h 180975"/>
                              <a:gd name="T88" fmla="*/ 66199 w 76200"/>
                              <a:gd name="T89" fmla="*/ 42878 h 180975"/>
                              <a:gd name="T90" fmla="*/ 64294 w 76200"/>
                              <a:gd name="T91" fmla="*/ 33353 h 180975"/>
                              <a:gd name="T92" fmla="*/ 60484 w 76200"/>
                              <a:gd name="T93" fmla="*/ 19065 h 180975"/>
                              <a:gd name="T94" fmla="*/ 32861 w 76200"/>
                              <a:gd name="T95" fmla="*/ 8588 h 180975"/>
                              <a:gd name="T96" fmla="*/ 20479 w 76200"/>
                              <a:gd name="T97" fmla="*/ 35258 h 180975"/>
                              <a:gd name="T98" fmla="*/ 37624 w 76200"/>
                              <a:gd name="T99" fmla="*/ 72405 h 180975"/>
                              <a:gd name="T100" fmla="*/ 40481 w 76200"/>
                              <a:gd name="T101" fmla="*/ 84788 h 180975"/>
                              <a:gd name="T102" fmla="*/ 42386 w 76200"/>
                              <a:gd name="T103" fmla="*/ 98123 h 180975"/>
                              <a:gd name="T104" fmla="*/ 42386 w 76200"/>
                              <a:gd name="T105" fmla="*/ 101933 h 180975"/>
                              <a:gd name="T106" fmla="*/ 42386 w 76200"/>
                              <a:gd name="T107" fmla="*/ 103838 h 180975"/>
                              <a:gd name="T108" fmla="*/ 42386 w 76200"/>
                              <a:gd name="T109" fmla="*/ 105743 h 180975"/>
                              <a:gd name="T110" fmla="*/ 44291 w 76200"/>
                              <a:gd name="T111" fmla="*/ 108600 h 18097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276530" name="Freeform: Shape 1993"/>
                        <wps:cNvSpPr>
                          <a:spLocks/>
                        </wps:cNvSpPr>
                        <wps:spPr bwMode="auto">
                          <a:xfrm>
                            <a:off x="12782" y="12400"/>
                            <a:ext cx="2477" cy="762"/>
                          </a:xfrm>
                          <a:custGeom>
                            <a:avLst/>
                            <a:gdLst>
                              <a:gd name="T0" fmla="*/ 242411 w 247650"/>
                              <a:gd name="T1" fmla="*/ 72866 h 76200"/>
                              <a:gd name="T2" fmla="*/ 229076 w 247650"/>
                              <a:gd name="T3" fmla="*/ 59531 h 76200"/>
                              <a:gd name="T4" fmla="*/ 211931 w 247650"/>
                              <a:gd name="T5" fmla="*/ 45244 h 76200"/>
                              <a:gd name="T6" fmla="*/ 190976 w 247650"/>
                              <a:gd name="T7" fmla="*/ 30956 h 76200"/>
                              <a:gd name="T8" fmla="*/ 179546 w 247650"/>
                              <a:gd name="T9" fmla="*/ 24289 h 76200"/>
                              <a:gd name="T10" fmla="*/ 172879 w 247650"/>
                              <a:gd name="T11" fmla="*/ 21431 h 76200"/>
                              <a:gd name="T12" fmla="*/ 166211 w 247650"/>
                              <a:gd name="T13" fmla="*/ 18573 h 76200"/>
                              <a:gd name="T14" fmla="*/ 159544 w 247650"/>
                              <a:gd name="T15" fmla="*/ 15716 h 76200"/>
                              <a:gd name="T16" fmla="*/ 152876 w 247650"/>
                              <a:gd name="T17" fmla="*/ 13811 h 76200"/>
                              <a:gd name="T18" fmla="*/ 139541 w 247650"/>
                              <a:gd name="T19" fmla="*/ 10001 h 76200"/>
                              <a:gd name="T20" fmla="*/ 132874 w 247650"/>
                              <a:gd name="T21" fmla="*/ 9048 h 76200"/>
                              <a:gd name="T22" fmla="*/ 126206 w 247650"/>
                              <a:gd name="T23" fmla="*/ 8096 h 76200"/>
                              <a:gd name="T24" fmla="*/ 112871 w 247650"/>
                              <a:gd name="T25" fmla="*/ 7144 h 76200"/>
                              <a:gd name="T26" fmla="*/ 106204 w 247650"/>
                              <a:gd name="T27" fmla="*/ 7144 h 76200"/>
                              <a:gd name="T28" fmla="*/ 99536 w 247650"/>
                              <a:gd name="T29" fmla="*/ 7144 h 76200"/>
                              <a:gd name="T30" fmla="*/ 92869 w 247650"/>
                              <a:gd name="T31" fmla="*/ 7144 h 76200"/>
                              <a:gd name="T32" fmla="*/ 86201 w 247650"/>
                              <a:gd name="T33" fmla="*/ 8096 h 76200"/>
                              <a:gd name="T34" fmla="*/ 80486 w 247650"/>
                              <a:gd name="T35" fmla="*/ 9048 h 76200"/>
                              <a:gd name="T36" fmla="*/ 74771 w 247650"/>
                              <a:gd name="T37" fmla="*/ 10001 h 76200"/>
                              <a:gd name="T38" fmla="*/ 69056 w 247650"/>
                              <a:gd name="T39" fmla="*/ 10953 h 76200"/>
                              <a:gd name="T40" fmla="*/ 63341 w 247650"/>
                              <a:gd name="T41" fmla="*/ 12859 h 76200"/>
                              <a:gd name="T42" fmla="*/ 57626 w 247650"/>
                              <a:gd name="T43" fmla="*/ 14764 h 76200"/>
                              <a:gd name="T44" fmla="*/ 52864 w 247650"/>
                              <a:gd name="T45" fmla="*/ 16669 h 76200"/>
                              <a:gd name="T46" fmla="*/ 43339 w 247650"/>
                              <a:gd name="T47" fmla="*/ 20478 h 76200"/>
                              <a:gd name="T48" fmla="*/ 28099 w 247650"/>
                              <a:gd name="T49" fmla="*/ 28098 h 76200"/>
                              <a:gd name="T50" fmla="*/ 16669 w 247650"/>
                              <a:gd name="T51" fmla="*/ 34766 h 76200"/>
                              <a:gd name="T52" fmla="*/ 7144 w 247650"/>
                              <a:gd name="T53" fmla="*/ 41434 h 76200"/>
                              <a:gd name="T54" fmla="*/ 17621 w 247650"/>
                              <a:gd name="T55" fmla="*/ 37623 h 76200"/>
                              <a:gd name="T56" fmla="*/ 30004 w 247650"/>
                              <a:gd name="T57" fmla="*/ 33814 h 76200"/>
                              <a:gd name="T58" fmla="*/ 46196 w 247650"/>
                              <a:gd name="T59" fmla="*/ 30003 h 76200"/>
                              <a:gd name="T60" fmla="*/ 55721 w 247650"/>
                              <a:gd name="T61" fmla="*/ 29051 h 76200"/>
                              <a:gd name="T62" fmla="*/ 60484 w 247650"/>
                              <a:gd name="T63" fmla="*/ 28098 h 76200"/>
                              <a:gd name="T64" fmla="*/ 65246 w 247650"/>
                              <a:gd name="T65" fmla="*/ 28098 h 76200"/>
                              <a:gd name="T66" fmla="*/ 70009 w 247650"/>
                              <a:gd name="T67" fmla="*/ 28098 h 76200"/>
                              <a:gd name="T68" fmla="*/ 75724 w 247650"/>
                              <a:gd name="T69" fmla="*/ 28098 h 76200"/>
                              <a:gd name="T70" fmla="*/ 81439 w 247650"/>
                              <a:gd name="T71" fmla="*/ 28098 h 76200"/>
                              <a:gd name="T72" fmla="*/ 87154 w 247650"/>
                              <a:gd name="T73" fmla="*/ 29051 h 76200"/>
                              <a:gd name="T74" fmla="*/ 92869 w 247650"/>
                              <a:gd name="T75" fmla="*/ 30003 h 76200"/>
                              <a:gd name="T76" fmla="*/ 98584 w 247650"/>
                              <a:gd name="T77" fmla="*/ 30956 h 76200"/>
                              <a:gd name="T78" fmla="*/ 104299 w 247650"/>
                              <a:gd name="T79" fmla="*/ 31909 h 76200"/>
                              <a:gd name="T80" fmla="*/ 110014 w 247650"/>
                              <a:gd name="T81" fmla="*/ 33814 h 76200"/>
                              <a:gd name="T82" fmla="*/ 120491 w 247650"/>
                              <a:gd name="T83" fmla="*/ 37623 h 76200"/>
                              <a:gd name="T84" fmla="*/ 125254 w 247650"/>
                              <a:gd name="T85" fmla="*/ 39528 h 76200"/>
                              <a:gd name="T86" fmla="*/ 130016 w 247650"/>
                              <a:gd name="T87" fmla="*/ 41434 h 76200"/>
                              <a:gd name="T88" fmla="*/ 139541 w 247650"/>
                              <a:gd name="T89" fmla="*/ 47148 h 76200"/>
                              <a:gd name="T90" fmla="*/ 144304 w 247650"/>
                              <a:gd name="T91" fmla="*/ 50006 h 76200"/>
                              <a:gd name="T92" fmla="*/ 149066 w 247650"/>
                              <a:gd name="T93" fmla="*/ 52864 h 76200"/>
                              <a:gd name="T94" fmla="*/ 153829 w 247650"/>
                              <a:gd name="T95" fmla="*/ 55721 h 76200"/>
                              <a:gd name="T96" fmla="*/ 157639 w 247650"/>
                              <a:gd name="T97" fmla="*/ 59531 h 76200"/>
                              <a:gd name="T98" fmla="*/ 165259 w 247650"/>
                              <a:gd name="T99" fmla="*/ 67151 h 76200"/>
                              <a:gd name="T100" fmla="*/ 173831 w 247650"/>
                              <a:gd name="T101" fmla="*/ 76676 h 76200"/>
                              <a:gd name="T102" fmla="*/ 246221 w 247650"/>
                              <a:gd name="T103" fmla="*/ 76676 h 76200"/>
                              <a:gd name="T104" fmla="*/ 246221 w 247650"/>
                              <a:gd name="T105" fmla="*/ 76676 h 76200"/>
                              <a:gd name="T106" fmla="*/ 242411 w 247650"/>
                              <a:gd name="T107" fmla="*/ 72866 h 7620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7211841" name="Freeform: Shape 1994"/>
                        <wps:cNvSpPr>
                          <a:spLocks/>
                        </wps:cNvSpPr>
                        <wps:spPr bwMode="auto">
                          <a:xfrm>
                            <a:off x="3257" y="12953"/>
                            <a:ext cx="953" cy="190"/>
                          </a:xfrm>
                          <a:custGeom>
                            <a:avLst/>
                            <a:gdLst>
                              <a:gd name="T0" fmla="*/ 74771 w 95250"/>
                              <a:gd name="T1" fmla="*/ 16669 h 19050"/>
                              <a:gd name="T2" fmla="*/ 64294 w 95250"/>
                              <a:gd name="T3" fmla="*/ 14764 h 19050"/>
                              <a:gd name="T4" fmla="*/ 54769 w 95250"/>
                              <a:gd name="T5" fmla="*/ 12859 h 19050"/>
                              <a:gd name="T6" fmla="*/ 38576 w 95250"/>
                              <a:gd name="T7" fmla="*/ 10953 h 19050"/>
                              <a:gd name="T8" fmla="*/ 25241 w 95250"/>
                              <a:gd name="T9" fmla="*/ 9049 h 19050"/>
                              <a:gd name="T10" fmla="*/ 15716 w 95250"/>
                              <a:gd name="T11" fmla="*/ 8096 h 19050"/>
                              <a:gd name="T12" fmla="*/ 7144 w 95250"/>
                              <a:gd name="T13" fmla="*/ 7144 h 19050"/>
                              <a:gd name="T14" fmla="*/ 14764 w 95250"/>
                              <a:gd name="T15" fmla="*/ 9049 h 19050"/>
                              <a:gd name="T16" fmla="*/ 24289 w 95250"/>
                              <a:gd name="T17" fmla="*/ 11906 h 19050"/>
                              <a:gd name="T18" fmla="*/ 37624 w 95250"/>
                              <a:gd name="T19" fmla="*/ 15716 h 19050"/>
                              <a:gd name="T20" fmla="*/ 52864 w 95250"/>
                              <a:gd name="T21" fmla="*/ 20478 h 19050"/>
                              <a:gd name="T22" fmla="*/ 90964 w 95250"/>
                              <a:gd name="T23" fmla="*/ 20478 h 19050"/>
                              <a:gd name="T24" fmla="*/ 86201 w 95250"/>
                              <a:gd name="T25" fmla="*/ 19526 h 19050"/>
                              <a:gd name="T26" fmla="*/ 74771 w 95250"/>
                              <a:gd name="T27" fmla="*/ 16669 h 1905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3659385" name="Freeform: Shape 1995"/>
                        <wps:cNvSpPr>
                          <a:spLocks/>
                        </wps:cNvSpPr>
                        <wps:spPr bwMode="auto">
                          <a:xfrm>
                            <a:off x="11734" y="12981"/>
                            <a:ext cx="1620" cy="191"/>
                          </a:xfrm>
                          <a:custGeom>
                            <a:avLst/>
                            <a:gdLst>
                              <a:gd name="T0" fmla="*/ 150019 w 161925"/>
                              <a:gd name="T1" fmla="*/ 14764 h 19050"/>
                              <a:gd name="T2" fmla="*/ 145256 w 161925"/>
                              <a:gd name="T3" fmla="*/ 13811 h 19050"/>
                              <a:gd name="T4" fmla="*/ 135731 w 161925"/>
                              <a:gd name="T5" fmla="*/ 11906 h 19050"/>
                              <a:gd name="T6" fmla="*/ 117634 w 161925"/>
                              <a:gd name="T7" fmla="*/ 9049 h 19050"/>
                              <a:gd name="T8" fmla="*/ 99536 w 161925"/>
                              <a:gd name="T9" fmla="*/ 7144 h 19050"/>
                              <a:gd name="T10" fmla="*/ 82391 w 161925"/>
                              <a:gd name="T11" fmla="*/ 7144 h 19050"/>
                              <a:gd name="T12" fmla="*/ 17621 w 161925"/>
                              <a:gd name="T13" fmla="*/ 15716 h 19050"/>
                              <a:gd name="T14" fmla="*/ 10001 w 161925"/>
                              <a:gd name="T15" fmla="*/ 17621 h 19050"/>
                              <a:gd name="T16" fmla="*/ 7144 w 161925"/>
                              <a:gd name="T17" fmla="*/ 18574 h 19050"/>
                              <a:gd name="T18" fmla="*/ 159544 w 161925"/>
                              <a:gd name="T19" fmla="*/ 18574 h 19050"/>
                              <a:gd name="T20" fmla="*/ 154781 w 161925"/>
                              <a:gd name="T21" fmla="*/ 16669 h 19050"/>
                              <a:gd name="T22" fmla="*/ 150019 w 161925"/>
                              <a:gd name="T23" fmla="*/ 14764 h 190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832949" name="Freeform: Shape 1996"/>
                        <wps:cNvSpPr>
                          <a:spLocks/>
                        </wps:cNvSpPr>
                        <wps:spPr bwMode="auto">
                          <a:xfrm>
                            <a:off x="57" y="10436"/>
                            <a:ext cx="2286" cy="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1230876" name="Freeform: Shape 1997"/>
                        <wps:cNvSpPr>
                          <a:spLocks/>
                        </wps:cNvSpPr>
                        <wps:spPr bwMode="auto">
                          <a:xfrm>
                            <a:off x="4781" y="13058"/>
                            <a:ext cx="286" cy="95"/>
                          </a:xfrm>
                          <a:custGeom>
                            <a:avLst/>
                            <a:gdLst>
                              <a:gd name="T0" fmla="*/ 7144 w 28575"/>
                              <a:gd name="T1" fmla="*/ 7144 h 9525"/>
                              <a:gd name="T2" fmla="*/ 12859 w 28575"/>
                              <a:gd name="T3" fmla="*/ 9049 h 9525"/>
                              <a:gd name="T4" fmla="*/ 13811 w 28575"/>
                              <a:gd name="T5" fmla="*/ 9049 h 9525"/>
                              <a:gd name="T6" fmla="*/ 21431 w 28575"/>
                              <a:gd name="T7" fmla="*/ 9049 h 9525"/>
                              <a:gd name="T8" fmla="*/ 12859 w 28575"/>
                              <a:gd name="T9" fmla="*/ 8097 h 9525"/>
                              <a:gd name="T10" fmla="*/ 7144 w 28575"/>
                              <a:gd name="T11" fmla="*/ 7144 h 95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3170914" name="Freeform: Shape 1998"/>
                        <wps:cNvSpPr>
                          <a:spLocks/>
                        </wps:cNvSpPr>
                        <wps:spPr bwMode="auto">
                          <a:xfrm>
                            <a:off x="47" y="866"/>
                            <a:ext cx="3143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8245224" name="Freeform: Shape 1999"/>
                        <wps:cNvSpPr>
                          <a:spLocks/>
                        </wps:cNvSpPr>
                        <wps:spPr bwMode="auto">
                          <a:xfrm>
                            <a:off x="5419" y="4997"/>
                            <a:ext cx="2286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082393" name="Freeform: Shape 2000"/>
                        <wps:cNvSpPr>
                          <a:spLocks/>
                        </wps:cNvSpPr>
                        <wps:spPr bwMode="auto">
                          <a:xfrm>
                            <a:off x="2371" y="9491"/>
                            <a:ext cx="2572" cy="2953"/>
                          </a:xfrm>
                          <a:custGeom>
                            <a:avLst/>
                            <a:gdLst>
                              <a:gd name="T0" fmla="*/ 213836 w 257175"/>
                              <a:gd name="T1" fmla="*/ 191416 h 295275"/>
                              <a:gd name="T2" fmla="*/ 241459 w 257175"/>
                              <a:gd name="T3" fmla="*/ 159983 h 295275"/>
                              <a:gd name="T4" fmla="*/ 255746 w 257175"/>
                              <a:gd name="T5" fmla="*/ 121883 h 295275"/>
                              <a:gd name="T6" fmla="*/ 255746 w 257175"/>
                              <a:gd name="T7" fmla="*/ 82830 h 295275"/>
                              <a:gd name="T8" fmla="*/ 243364 w 257175"/>
                              <a:gd name="T9" fmla="*/ 49493 h 295275"/>
                              <a:gd name="T10" fmla="*/ 230029 w 257175"/>
                              <a:gd name="T11" fmla="*/ 33300 h 295275"/>
                              <a:gd name="T12" fmla="*/ 230029 w 257175"/>
                              <a:gd name="T13" fmla="*/ 33300 h 295275"/>
                              <a:gd name="T14" fmla="*/ 225266 w 257175"/>
                              <a:gd name="T15" fmla="*/ 28538 h 295275"/>
                              <a:gd name="T16" fmla="*/ 120491 w 257175"/>
                              <a:gd name="T17" fmla="*/ 19966 h 295275"/>
                              <a:gd name="T18" fmla="*/ 129064 w 257175"/>
                              <a:gd name="T19" fmla="*/ 119978 h 295275"/>
                              <a:gd name="T20" fmla="*/ 204311 w 257175"/>
                              <a:gd name="T21" fmla="*/ 95213 h 295275"/>
                              <a:gd name="T22" fmla="*/ 208121 w 257175"/>
                              <a:gd name="T23" fmla="*/ 115216 h 295275"/>
                              <a:gd name="T24" fmla="*/ 203359 w 257175"/>
                              <a:gd name="T25" fmla="*/ 139028 h 295275"/>
                              <a:gd name="T26" fmla="*/ 189071 w 257175"/>
                              <a:gd name="T27" fmla="*/ 162841 h 295275"/>
                              <a:gd name="T28" fmla="*/ 165259 w 257175"/>
                              <a:gd name="T29" fmla="*/ 182843 h 295275"/>
                              <a:gd name="T30" fmla="*/ 158591 w 257175"/>
                              <a:gd name="T31" fmla="*/ 186653 h 295275"/>
                              <a:gd name="T32" fmla="*/ 154781 w 257175"/>
                              <a:gd name="T33" fmla="*/ 188558 h 295275"/>
                              <a:gd name="T34" fmla="*/ 150971 w 257175"/>
                              <a:gd name="T35" fmla="*/ 190463 h 295275"/>
                              <a:gd name="T36" fmla="*/ 134779 w 257175"/>
                              <a:gd name="T37" fmla="*/ 198083 h 295275"/>
                              <a:gd name="T38" fmla="*/ 103346 w 257175"/>
                              <a:gd name="T39" fmla="*/ 214275 h 295275"/>
                              <a:gd name="T40" fmla="*/ 73819 w 257175"/>
                              <a:gd name="T41" fmla="*/ 230468 h 295275"/>
                              <a:gd name="T42" fmla="*/ 48101 w 257175"/>
                              <a:gd name="T43" fmla="*/ 245708 h 295275"/>
                              <a:gd name="T44" fmla="*/ 28099 w 257175"/>
                              <a:gd name="T45" fmla="*/ 260948 h 295275"/>
                              <a:gd name="T46" fmla="*/ 24289 w 257175"/>
                              <a:gd name="T47" fmla="*/ 264758 h 295275"/>
                              <a:gd name="T48" fmla="*/ 20479 w 257175"/>
                              <a:gd name="T49" fmla="*/ 268568 h 295275"/>
                              <a:gd name="T50" fmla="*/ 14764 w 257175"/>
                              <a:gd name="T51" fmla="*/ 275236 h 295275"/>
                              <a:gd name="T52" fmla="*/ 12859 w 257175"/>
                              <a:gd name="T53" fmla="*/ 278093 h 295275"/>
                              <a:gd name="T54" fmla="*/ 10954 w 257175"/>
                              <a:gd name="T55" fmla="*/ 280950 h 295275"/>
                              <a:gd name="T56" fmla="*/ 9049 w 257175"/>
                              <a:gd name="T57" fmla="*/ 285713 h 295275"/>
                              <a:gd name="T58" fmla="*/ 7144 w 257175"/>
                              <a:gd name="T59" fmla="*/ 289523 h 295275"/>
                              <a:gd name="T60" fmla="*/ 9049 w 257175"/>
                              <a:gd name="T61" fmla="*/ 285713 h 295275"/>
                              <a:gd name="T62" fmla="*/ 11906 w 257175"/>
                              <a:gd name="T63" fmla="*/ 281903 h 295275"/>
                              <a:gd name="T64" fmla="*/ 13811 w 257175"/>
                              <a:gd name="T65" fmla="*/ 279046 h 295275"/>
                              <a:gd name="T66" fmla="*/ 16669 w 257175"/>
                              <a:gd name="T67" fmla="*/ 276188 h 295275"/>
                              <a:gd name="T68" fmla="*/ 23336 w 257175"/>
                              <a:gd name="T69" fmla="*/ 270473 h 295275"/>
                              <a:gd name="T70" fmla="*/ 27146 w 257175"/>
                              <a:gd name="T71" fmla="*/ 267616 h 295275"/>
                              <a:gd name="T72" fmla="*/ 31909 w 257175"/>
                              <a:gd name="T73" fmla="*/ 264758 h 295275"/>
                              <a:gd name="T74" fmla="*/ 53816 w 257175"/>
                              <a:gd name="T75" fmla="*/ 253328 h 295275"/>
                              <a:gd name="T76" fmla="*/ 80486 w 257175"/>
                              <a:gd name="T77" fmla="*/ 242850 h 295275"/>
                              <a:gd name="T78" fmla="*/ 110966 w 257175"/>
                              <a:gd name="T79" fmla="*/ 232373 h 295275"/>
                              <a:gd name="T80" fmla="*/ 144304 w 257175"/>
                              <a:gd name="T81" fmla="*/ 221896 h 295275"/>
                              <a:gd name="T82" fmla="*/ 161449 w 257175"/>
                              <a:gd name="T83" fmla="*/ 216180 h 295275"/>
                              <a:gd name="T84" fmla="*/ 166211 w 257175"/>
                              <a:gd name="T85" fmla="*/ 215228 h 295275"/>
                              <a:gd name="T86" fmla="*/ 170974 w 257175"/>
                              <a:gd name="T87" fmla="*/ 213323 h 295275"/>
                              <a:gd name="T88" fmla="*/ 180499 w 257175"/>
                              <a:gd name="T89" fmla="*/ 209513 h 295275"/>
                              <a:gd name="T90" fmla="*/ 213836 w 257175"/>
                              <a:gd name="T91" fmla="*/ 191416 h 2952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9918044" name="Freeform: Shape 2001"/>
                        <wps:cNvSpPr>
                          <a:spLocks/>
                        </wps:cNvSpPr>
                        <wps:spPr bwMode="auto">
                          <a:xfrm>
                            <a:off x="3549" y="1196"/>
                            <a:ext cx="2572" cy="4096"/>
                          </a:xfrm>
                          <a:custGeom>
                            <a:avLst/>
                            <a:gdLst>
                              <a:gd name="T0" fmla="*/ 15063 w 257175"/>
                              <a:gd name="T1" fmla="*/ 191219 h 409575"/>
                              <a:gd name="T2" fmla="*/ 16015 w 257175"/>
                              <a:gd name="T3" fmla="*/ 196934 h 409575"/>
                              <a:gd name="T4" fmla="*/ 19825 w 257175"/>
                              <a:gd name="T5" fmla="*/ 218842 h 409575"/>
                              <a:gd name="T6" fmla="*/ 27445 w 257175"/>
                              <a:gd name="T7" fmla="*/ 261704 h 409575"/>
                              <a:gd name="T8" fmla="*/ 34113 w 257175"/>
                              <a:gd name="T9" fmla="*/ 301709 h 409575"/>
                              <a:gd name="T10" fmla="*/ 37923 w 257175"/>
                              <a:gd name="T11" fmla="*/ 337904 h 409575"/>
                              <a:gd name="T12" fmla="*/ 37923 w 257175"/>
                              <a:gd name="T13" fmla="*/ 368384 h 409575"/>
                              <a:gd name="T14" fmla="*/ 36970 w 257175"/>
                              <a:gd name="T15" fmla="*/ 375052 h 409575"/>
                              <a:gd name="T16" fmla="*/ 36018 w 257175"/>
                              <a:gd name="T17" fmla="*/ 380767 h 409575"/>
                              <a:gd name="T18" fmla="*/ 33160 w 257175"/>
                              <a:gd name="T19" fmla="*/ 391244 h 409575"/>
                              <a:gd name="T20" fmla="*/ 31255 w 257175"/>
                              <a:gd name="T21" fmla="*/ 396006 h 409575"/>
                              <a:gd name="T22" fmla="*/ 29350 w 257175"/>
                              <a:gd name="T23" fmla="*/ 399817 h 409575"/>
                              <a:gd name="T24" fmla="*/ 26493 w 257175"/>
                              <a:gd name="T25" fmla="*/ 405531 h 409575"/>
                              <a:gd name="T26" fmla="*/ 23635 w 257175"/>
                              <a:gd name="T27" fmla="*/ 410294 h 409575"/>
                              <a:gd name="T28" fmla="*/ 27445 w 257175"/>
                              <a:gd name="T29" fmla="*/ 406484 h 409575"/>
                              <a:gd name="T30" fmla="*/ 31255 w 257175"/>
                              <a:gd name="T31" fmla="*/ 400769 h 409575"/>
                              <a:gd name="T32" fmla="*/ 33160 w 257175"/>
                              <a:gd name="T33" fmla="*/ 396959 h 409575"/>
                              <a:gd name="T34" fmla="*/ 35065 w 257175"/>
                              <a:gd name="T35" fmla="*/ 393149 h 409575"/>
                              <a:gd name="T36" fmla="*/ 39828 w 257175"/>
                              <a:gd name="T37" fmla="*/ 382672 h 409575"/>
                              <a:gd name="T38" fmla="*/ 41733 w 257175"/>
                              <a:gd name="T39" fmla="*/ 376956 h 409575"/>
                              <a:gd name="T40" fmla="*/ 43638 w 257175"/>
                              <a:gd name="T41" fmla="*/ 370289 h 409575"/>
                              <a:gd name="T42" fmla="*/ 49353 w 257175"/>
                              <a:gd name="T43" fmla="*/ 338856 h 409575"/>
                              <a:gd name="T44" fmla="*/ 51258 w 257175"/>
                              <a:gd name="T45" fmla="*/ 301709 h 409575"/>
                              <a:gd name="T46" fmla="*/ 51258 w 257175"/>
                              <a:gd name="T47" fmla="*/ 260751 h 409575"/>
                              <a:gd name="T48" fmla="*/ 50305 w 257175"/>
                              <a:gd name="T49" fmla="*/ 216936 h 409575"/>
                              <a:gd name="T50" fmla="*/ 49353 w 257175"/>
                              <a:gd name="T51" fmla="*/ 194076 h 409575"/>
                              <a:gd name="T52" fmla="*/ 49353 w 257175"/>
                              <a:gd name="T53" fmla="*/ 188361 h 409575"/>
                              <a:gd name="T54" fmla="*/ 49353 w 257175"/>
                              <a:gd name="T55" fmla="*/ 183599 h 409575"/>
                              <a:gd name="T56" fmla="*/ 49353 w 257175"/>
                              <a:gd name="T57" fmla="*/ 173122 h 409575"/>
                              <a:gd name="T58" fmla="*/ 56973 w 257175"/>
                              <a:gd name="T59" fmla="*/ 135022 h 409575"/>
                              <a:gd name="T60" fmla="*/ 75070 w 257175"/>
                              <a:gd name="T61" fmla="*/ 105494 h 409575"/>
                              <a:gd name="T62" fmla="*/ 98883 w 257175"/>
                              <a:gd name="T63" fmla="*/ 86444 h 409575"/>
                              <a:gd name="T64" fmla="*/ 122695 w 257175"/>
                              <a:gd name="T65" fmla="*/ 78824 h 409575"/>
                              <a:gd name="T66" fmla="*/ 138888 w 257175"/>
                              <a:gd name="T67" fmla="*/ 175979 h 409575"/>
                              <a:gd name="T68" fmla="*/ 253188 w 257175"/>
                              <a:gd name="T69" fmla="*/ 127401 h 409575"/>
                              <a:gd name="T70" fmla="*/ 183655 w 257175"/>
                              <a:gd name="T71" fmla="*/ 15959 h 409575"/>
                              <a:gd name="T72" fmla="*/ 176035 w 257175"/>
                              <a:gd name="T73" fmla="*/ 13101 h 409575"/>
                              <a:gd name="T74" fmla="*/ 176035 w 257175"/>
                              <a:gd name="T75" fmla="*/ 13101 h 409575"/>
                              <a:gd name="T76" fmla="*/ 150318 w 257175"/>
                              <a:gd name="T77" fmla="*/ 7386 h 409575"/>
                              <a:gd name="T78" fmla="*/ 106503 w 257175"/>
                              <a:gd name="T79" fmla="*/ 12149 h 409575"/>
                              <a:gd name="T80" fmla="*/ 63640 w 257175"/>
                              <a:gd name="T81" fmla="*/ 34057 h 409575"/>
                              <a:gd name="T82" fmla="*/ 29350 w 257175"/>
                              <a:gd name="T83" fmla="*/ 72157 h 409575"/>
                              <a:gd name="T84" fmla="*/ 10300 w 257175"/>
                              <a:gd name="T85" fmla="*/ 120734 h 409575"/>
                              <a:gd name="T86" fmla="*/ 8395 w 257175"/>
                              <a:gd name="T87" fmla="*/ 172169 h 409575"/>
                              <a:gd name="T88" fmla="*/ 10300 w 257175"/>
                              <a:gd name="T89" fmla="*/ 184551 h 409575"/>
                              <a:gd name="T90" fmla="*/ 15063 w 257175"/>
                              <a:gd name="T91" fmla="*/ 191219 h 4095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6838476" name="Freeform: Shape 2002"/>
                        <wps:cNvSpPr>
                          <a:spLocks/>
                        </wps:cNvSpPr>
                        <wps:spPr bwMode="auto">
                          <a:xfrm>
                            <a:off x="2638" y="5522"/>
                            <a:ext cx="2857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0224728" name="Freeform: Shape 2003"/>
                        <wps:cNvSpPr>
                          <a:spLocks/>
                        </wps:cNvSpPr>
                        <wps:spPr bwMode="auto">
                          <a:xfrm>
                            <a:off x="10144" y="10000"/>
                            <a:ext cx="2286" cy="3143"/>
                          </a:xfrm>
                          <a:custGeom>
                            <a:avLst/>
                            <a:gdLst>
                              <a:gd name="T0" fmla="*/ 115729 w 228600"/>
                              <a:gd name="T1" fmla="*/ 304343 h 314325"/>
                              <a:gd name="T2" fmla="*/ 127159 w 228600"/>
                              <a:gd name="T3" fmla="*/ 294818 h 314325"/>
                              <a:gd name="T4" fmla="*/ 137636 w 228600"/>
                              <a:gd name="T5" fmla="*/ 285293 h 314325"/>
                              <a:gd name="T6" fmla="*/ 138589 w 228600"/>
                              <a:gd name="T7" fmla="*/ 284340 h 314325"/>
                              <a:gd name="T8" fmla="*/ 139541 w 228600"/>
                              <a:gd name="T9" fmla="*/ 283388 h 314325"/>
                              <a:gd name="T10" fmla="*/ 140494 w 228600"/>
                              <a:gd name="T11" fmla="*/ 282435 h 314325"/>
                              <a:gd name="T12" fmla="*/ 143351 w 228600"/>
                              <a:gd name="T13" fmla="*/ 280531 h 314325"/>
                              <a:gd name="T14" fmla="*/ 148114 w 228600"/>
                              <a:gd name="T15" fmla="*/ 275768 h 314325"/>
                              <a:gd name="T16" fmla="*/ 167164 w 228600"/>
                              <a:gd name="T17" fmla="*/ 254813 h 314325"/>
                              <a:gd name="T18" fmla="*/ 197644 w 228600"/>
                              <a:gd name="T19" fmla="*/ 211951 h 314325"/>
                              <a:gd name="T20" fmla="*/ 229076 w 228600"/>
                              <a:gd name="T21" fmla="*/ 125273 h 314325"/>
                              <a:gd name="T22" fmla="*/ 220504 w 228600"/>
                              <a:gd name="T23" fmla="*/ 54788 h 314325"/>
                              <a:gd name="T24" fmla="*/ 206216 w 228600"/>
                              <a:gd name="T25" fmla="*/ 32881 h 314325"/>
                              <a:gd name="T26" fmla="*/ 191929 w 228600"/>
                              <a:gd name="T27" fmla="*/ 20498 h 314325"/>
                              <a:gd name="T28" fmla="*/ 186214 w 228600"/>
                              <a:gd name="T29" fmla="*/ 16688 h 314325"/>
                              <a:gd name="T30" fmla="*/ 186214 w 228600"/>
                              <a:gd name="T31" fmla="*/ 16688 h 314325"/>
                              <a:gd name="T32" fmla="*/ 157639 w 228600"/>
                              <a:gd name="T33" fmla="*/ 7163 h 314325"/>
                              <a:gd name="T34" fmla="*/ 93821 w 228600"/>
                              <a:gd name="T35" fmla="*/ 82410 h 314325"/>
                              <a:gd name="T36" fmla="*/ 154781 w 228600"/>
                              <a:gd name="T37" fmla="*/ 160515 h 314325"/>
                              <a:gd name="T38" fmla="*/ 206216 w 228600"/>
                              <a:gd name="T39" fmla="*/ 128131 h 314325"/>
                              <a:gd name="T40" fmla="*/ 170974 w 228600"/>
                              <a:gd name="T41" fmla="*/ 194806 h 314325"/>
                              <a:gd name="T42" fmla="*/ 140494 w 228600"/>
                              <a:gd name="T43" fmla="*/ 231001 h 314325"/>
                              <a:gd name="T44" fmla="*/ 122396 w 228600"/>
                              <a:gd name="T45" fmla="*/ 247193 h 314325"/>
                              <a:gd name="T46" fmla="*/ 117634 w 228600"/>
                              <a:gd name="T47" fmla="*/ 251003 h 314325"/>
                              <a:gd name="T48" fmla="*/ 114776 w 228600"/>
                              <a:gd name="T49" fmla="*/ 252908 h 314325"/>
                              <a:gd name="T50" fmla="*/ 113824 w 228600"/>
                              <a:gd name="T51" fmla="*/ 253860 h 314325"/>
                              <a:gd name="T52" fmla="*/ 113824 w 228600"/>
                              <a:gd name="T53" fmla="*/ 253860 h 314325"/>
                              <a:gd name="T54" fmla="*/ 113824 w 228600"/>
                              <a:gd name="T55" fmla="*/ 253860 h 314325"/>
                              <a:gd name="T56" fmla="*/ 112871 w 228600"/>
                              <a:gd name="T57" fmla="*/ 254813 h 314325"/>
                              <a:gd name="T58" fmla="*/ 102394 w 228600"/>
                              <a:gd name="T59" fmla="*/ 262433 h 314325"/>
                              <a:gd name="T60" fmla="*/ 7144 w 228600"/>
                              <a:gd name="T61" fmla="*/ 314821 h 314325"/>
                              <a:gd name="T62" fmla="*/ 101441 w 228600"/>
                              <a:gd name="T63" fmla="*/ 314821 h 314325"/>
                              <a:gd name="T64" fmla="*/ 104299 w 228600"/>
                              <a:gd name="T65" fmla="*/ 312915 h 314325"/>
                              <a:gd name="T66" fmla="*/ 115729 w 228600"/>
                              <a:gd name="T67" fmla="*/ 304343 h 31432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5079525" name="Freeform: Shape 2004"/>
                        <wps:cNvSpPr>
                          <a:spLocks/>
                        </wps:cNvSpPr>
                        <wps:spPr bwMode="auto">
                          <a:xfrm>
                            <a:off x="1466" y="12257"/>
                            <a:ext cx="5715" cy="953"/>
                          </a:xfrm>
                          <a:custGeom>
                            <a:avLst/>
                            <a:gdLst>
                              <a:gd name="T0" fmla="*/ 509111 w 571500"/>
                              <a:gd name="T1" fmla="*/ 70961 h 95250"/>
                              <a:gd name="T2" fmla="*/ 494824 w 571500"/>
                              <a:gd name="T3" fmla="*/ 65246 h 95250"/>
                              <a:gd name="T4" fmla="*/ 481489 w 571500"/>
                              <a:gd name="T5" fmla="*/ 59531 h 95250"/>
                              <a:gd name="T6" fmla="*/ 474821 w 571500"/>
                              <a:gd name="T7" fmla="*/ 56673 h 95250"/>
                              <a:gd name="T8" fmla="*/ 468154 w 571500"/>
                              <a:gd name="T9" fmla="*/ 53816 h 95250"/>
                              <a:gd name="T10" fmla="*/ 461486 w 571500"/>
                              <a:gd name="T11" fmla="*/ 50959 h 95250"/>
                              <a:gd name="T12" fmla="*/ 454819 w 571500"/>
                              <a:gd name="T13" fmla="*/ 48101 h 95250"/>
                              <a:gd name="T14" fmla="*/ 439579 w 571500"/>
                              <a:gd name="T15" fmla="*/ 41434 h 95250"/>
                              <a:gd name="T16" fmla="*/ 424339 w 571500"/>
                              <a:gd name="T17" fmla="*/ 35719 h 95250"/>
                              <a:gd name="T18" fmla="*/ 416719 w 571500"/>
                              <a:gd name="T19" fmla="*/ 32861 h 95250"/>
                              <a:gd name="T20" fmla="*/ 409099 w 571500"/>
                              <a:gd name="T21" fmla="*/ 30003 h 95250"/>
                              <a:gd name="T22" fmla="*/ 393859 w 571500"/>
                              <a:gd name="T23" fmla="*/ 25241 h 95250"/>
                              <a:gd name="T24" fmla="*/ 378619 w 571500"/>
                              <a:gd name="T25" fmla="*/ 21431 h 95250"/>
                              <a:gd name="T26" fmla="*/ 363379 w 571500"/>
                              <a:gd name="T27" fmla="*/ 17621 h 95250"/>
                              <a:gd name="T28" fmla="*/ 348139 w 571500"/>
                              <a:gd name="T29" fmla="*/ 14764 h 95250"/>
                              <a:gd name="T30" fmla="*/ 332899 w 571500"/>
                              <a:gd name="T31" fmla="*/ 11906 h 95250"/>
                              <a:gd name="T32" fmla="*/ 317659 w 571500"/>
                              <a:gd name="T33" fmla="*/ 10001 h 95250"/>
                              <a:gd name="T34" fmla="*/ 310039 w 571500"/>
                              <a:gd name="T35" fmla="*/ 9048 h 95250"/>
                              <a:gd name="T36" fmla="*/ 302419 w 571500"/>
                              <a:gd name="T37" fmla="*/ 8096 h 95250"/>
                              <a:gd name="T38" fmla="*/ 288131 w 571500"/>
                              <a:gd name="T39" fmla="*/ 7144 h 95250"/>
                              <a:gd name="T40" fmla="*/ 273844 w 571500"/>
                              <a:gd name="T41" fmla="*/ 7144 h 95250"/>
                              <a:gd name="T42" fmla="*/ 259556 w 571500"/>
                              <a:gd name="T43" fmla="*/ 7144 h 95250"/>
                              <a:gd name="T44" fmla="*/ 252889 w 571500"/>
                              <a:gd name="T45" fmla="*/ 7144 h 95250"/>
                              <a:gd name="T46" fmla="*/ 246221 w 571500"/>
                              <a:gd name="T47" fmla="*/ 7144 h 95250"/>
                              <a:gd name="T48" fmla="*/ 232886 w 571500"/>
                              <a:gd name="T49" fmla="*/ 8096 h 95250"/>
                              <a:gd name="T50" fmla="*/ 181451 w 571500"/>
                              <a:gd name="T51" fmla="*/ 15716 h 95250"/>
                              <a:gd name="T52" fmla="*/ 95726 w 571500"/>
                              <a:gd name="T53" fmla="*/ 41434 h 95250"/>
                              <a:gd name="T54" fmla="*/ 33814 w 571500"/>
                              <a:gd name="T55" fmla="*/ 71914 h 95250"/>
                              <a:gd name="T56" fmla="*/ 7144 w 571500"/>
                              <a:gd name="T57" fmla="*/ 90011 h 95250"/>
                              <a:gd name="T58" fmla="*/ 19526 w 571500"/>
                              <a:gd name="T59" fmla="*/ 90011 h 95250"/>
                              <a:gd name="T60" fmla="*/ 39529 w 571500"/>
                              <a:gd name="T61" fmla="*/ 81439 h 95250"/>
                              <a:gd name="T62" fmla="*/ 103346 w 571500"/>
                              <a:gd name="T63" fmla="*/ 61436 h 95250"/>
                              <a:gd name="T64" fmla="*/ 187166 w 571500"/>
                              <a:gd name="T65" fmla="*/ 47148 h 95250"/>
                              <a:gd name="T66" fmla="*/ 235744 w 571500"/>
                              <a:gd name="T67" fmla="*/ 45244 h 95250"/>
                              <a:gd name="T68" fmla="*/ 287179 w 571500"/>
                              <a:gd name="T69" fmla="*/ 48101 h 95250"/>
                              <a:gd name="T70" fmla="*/ 340519 w 571500"/>
                              <a:gd name="T71" fmla="*/ 57626 h 95250"/>
                              <a:gd name="T72" fmla="*/ 353854 w 571500"/>
                              <a:gd name="T73" fmla="*/ 61436 h 95250"/>
                              <a:gd name="T74" fmla="*/ 367189 w 571500"/>
                              <a:gd name="T75" fmla="*/ 65246 h 95250"/>
                              <a:gd name="T76" fmla="*/ 380524 w 571500"/>
                              <a:gd name="T77" fmla="*/ 70009 h 95250"/>
                              <a:gd name="T78" fmla="*/ 393859 w 571500"/>
                              <a:gd name="T79" fmla="*/ 74771 h 95250"/>
                              <a:gd name="T80" fmla="*/ 400526 w 571500"/>
                              <a:gd name="T81" fmla="*/ 77628 h 95250"/>
                              <a:gd name="T82" fmla="*/ 407194 w 571500"/>
                              <a:gd name="T83" fmla="*/ 80486 h 95250"/>
                              <a:gd name="T84" fmla="*/ 420529 w 571500"/>
                              <a:gd name="T85" fmla="*/ 86201 h 95250"/>
                              <a:gd name="T86" fmla="*/ 429101 w 571500"/>
                              <a:gd name="T87" fmla="*/ 90964 h 95250"/>
                              <a:gd name="T88" fmla="*/ 565309 w 571500"/>
                              <a:gd name="T89" fmla="*/ 90964 h 95250"/>
                              <a:gd name="T90" fmla="*/ 524351 w 571500"/>
                              <a:gd name="T91" fmla="*/ 77628 h 95250"/>
                              <a:gd name="T92" fmla="*/ 509111 w 571500"/>
                              <a:gd name="T93" fmla="*/ 70961 h 9525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2667337" name="Freeform: Shape 2005"/>
                        <wps:cNvSpPr>
                          <a:spLocks/>
                        </wps:cNvSpPr>
                        <wps:spPr bwMode="auto">
                          <a:xfrm>
                            <a:off x="0" y="3618"/>
                            <a:ext cx="3714" cy="6382"/>
                          </a:xfrm>
                          <a:custGeom>
                            <a:avLst/>
                            <a:gdLst>
                              <a:gd name="T0" fmla="*/ 132874 w 371475"/>
                              <a:gd name="T1" fmla="*/ 493871 h 638175"/>
                              <a:gd name="T2" fmla="*/ 144304 w 371475"/>
                              <a:gd name="T3" fmla="*/ 484346 h 638175"/>
                              <a:gd name="T4" fmla="*/ 155734 w 371475"/>
                              <a:gd name="T5" fmla="*/ 474821 h 638175"/>
                              <a:gd name="T6" fmla="*/ 167164 w 371475"/>
                              <a:gd name="T7" fmla="*/ 465296 h 638175"/>
                              <a:gd name="T8" fmla="*/ 172879 w 371475"/>
                              <a:gd name="T9" fmla="*/ 460534 h 638175"/>
                              <a:gd name="T10" fmla="*/ 178594 w 371475"/>
                              <a:gd name="T11" fmla="*/ 455771 h 638175"/>
                              <a:gd name="T12" fmla="*/ 184309 w 371475"/>
                              <a:gd name="T13" fmla="*/ 451009 h 638175"/>
                              <a:gd name="T14" fmla="*/ 190024 w 371475"/>
                              <a:gd name="T15" fmla="*/ 446246 h 638175"/>
                              <a:gd name="T16" fmla="*/ 202406 w 371475"/>
                              <a:gd name="T17" fmla="*/ 436721 h 638175"/>
                              <a:gd name="T18" fmla="*/ 214789 w 371475"/>
                              <a:gd name="T19" fmla="*/ 426244 h 638175"/>
                              <a:gd name="T20" fmla="*/ 220504 w 371475"/>
                              <a:gd name="T21" fmla="*/ 420528 h 638175"/>
                              <a:gd name="T22" fmla="*/ 226219 w 371475"/>
                              <a:gd name="T23" fmla="*/ 414814 h 638175"/>
                              <a:gd name="T24" fmla="*/ 237649 w 371475"/>
                              <a:gd name="T25" fmla="*/ 403384 h 638175"/>
                              <a:gd name="T26" fmla="*/ 248126 w 371475"/>
                              <a:gd name="T27" fmla="*/ 391953 h 638175"/>
                              <a:gd name="T28" fmla="*/ 258604 w 371475"/>
                              <a:gd name="T29" fmla="*/ 380524 h 638175"/>
                              <a:gd name="T30" fmla="*/ 268129 w 371475"/>
                              <a:gd name="T31" fmla="*/ 369094 h 638175"/>
                              <a:gd name="T32" fmla="*/ 277654 w 371475"/>
                              <a:gd name="T33" fmla="*/ 356711 h 638175"/>
                              <a:gd name="T34" fmla="*/ 286226 w 371475"/>
                              <a:gd name="T35" fmla="*/ 344328 h 638175"/>
                              <a:gd name="T36" fmla="*/ 290036 w 371475"/>
                              <a:gd name="T37" fmla="*/ 338614 h 638175"/>
                              <a:gd name="T38" fmla="*/ 293846 w 371475"/>
                              <a:gd name="T39" fmla="*/ 332899 h 638175"/>
                              <a:gd name="T40" fmla="*/ 301466 w 371475"/>
                              <a:gd name="T41" fmla="*/ 320516 h 638175"/>
                              <a:gd name="T42" fmla="*/ 308134 w 371475"/>
                              <a:gd name="T43" fmla="*/ 308134 h 638175"/>
                              <a:gd name="T44" fmla="*/ 314801 w 371475"/>
                              <a:gd name="T45" fmla="*/ 295751 h 638175"/>
                              <a:gd name="T46" fmla="*/ 317659 w 371475"/>
                              <a:gd name="T47" fmla="*/ 290036 h 638175"/>
                              <a:gd name="T48" fmla="*/ 320516 w 371475"/>
                              <a:gd name="T49" fmla="*/ 283369 h 638175"/>
                              <a:gd name="T50" fmla="*/ 326231 w 371475"/>
                              <a:gd name="T51" fmla="*/ 270986 h 638175"/>
                              <a:gd name="T52" fmla="*/ 344329 w 371475"/>
                              <a:gd name="T53" fmla="*/ 222409 h 638175"/>
                              <a:gd name="T54" fmla="*/ 362426 w 371475"/>
                              <a:gd name="T55" fmla="*/ 134778 h 638175"/>
                              <a:gd name="T56" fmla="*/ 365284 w 371475"/>
                              <a:gd name="T57" fmla="*/ 66199 h 638175"/>
                              <a:gd name="T58" fmla="*/ 360521 w 371475"/>
                              <a:gd name="T59" fmla="*/ 22384 h 638175"/>
                              <a:gd name="T60" fmla="*/ 359569 w 371475"/>
                              <a:gd name="T61" fmla="*/ 15716 h 638175"/>
                              <a:gd name="T62" fmla="*/ 358616 w 371475"/>
                              <a:gd name="T63" fmla="*/ 10954 h 638175"/>
                              <a:gd name="T64" fmla="*/ 357664 w 371475"/>
                              <a:gd name="T65" fmla="*/ 7144 h 638175"/>
                              <a:gd name="T66" fmla="*/ 357664 w 371475"/>
                              <a:gd name="T67" fmla="*/ 10954 h 638175"/>
                              <a:gd name="T68" fmla="*/ 357664 w 371475"/>
                              <a:gd name="T69" fmla="*/ 22384 h 638175"/>
                              <a:gd name="T70" fmla="*/ 354806 w 371475"/>
                              <a:gd name="T71" fmla="*/ 65246 h 638175"/>
                              <a:gd name="T72" fmla="*/ 342424 w 371475"/>
                              <a:gd name="T73" fmla="*/ 130969 h 638175"/>
                              <a:gd name="T74" fmla="*/ 315754 w 371475"/>
                              <a:gd name="T75" fmla="*/ 211931 h 638175"/>
                              <a:gd name="T76" fmla="*/ 294799 w 371475"/>
                              <a:gd name="T77" fmla="*/ 255746 h 638175"/>
                              <a:gd name="T78" fmla="*/ 268129 w 371475"/>
                              <a:gd name="T79" fmla="*/ 299561 h 638175"/>
                              <a:gd name="T80" fmla="*/ 234791 w 371475"/>
                              <a:gd name="T81" fmla="*/ 341471 h 638175"/>
                              <a:gd name="T82" fmla="*/ 225266 w 371475"/>
                              <a:gd name="T83" fmla="*/ 351949 h 638175"/>
                              <a:gd name="T84" fmla="*/ 215741 w 371475"/>
                              <a:gd name="T85" fmla="*/ 361474 h 638175"/>
                              <a:gd name="T86" fmla="*/ 205264 w 371475"/>
                              <a:gd name="T87" fmla="*/ 370999 h 638175"/>
                              <a:gd name="T88" fmla="*/ 194786 w 371475"/>
                              <a:gd name="T89" fmla="*/ 380524 h 638175"/>
                              <a:gd name="T90" fmla="*/ 189071 w 371475"/>
                              <a:gd name="T91" fmla="*/ 385286 h 638175"/>
                              <a:gd name="T92" fmla="*/ 183356 w 371475"/>
                              <a:gd name="T93" fmla="*/ 390049 h 638175"/>
                              <a:gd name="T94" fmla="*/ 171926 w 371475"/>
                              <a:gd name="T95" fmla="*/ 398621 h 638175"/>
                              <a:gd name="T96" fmla="*/ 160496 w 371475"/>
                              <a:gd name="T97" fmla="*/ 407194 h 638175"/>
                              <a:gd name="T98" fmla="*/ 157639 w 371475"/>
                              <a:gd name="T99" fmla="*/ 409099 h 638175"/>
                              <a:gd name="T100" fmla="*/ 153829 w 371475"/>
                              <a:gd name="T101" fmla="*/ 411003 h 638175"/>
                              <a:gd name="T102" fmla="*/ 147161 w 371475"/>
                              <a:gd name="T103" fmla="*/ 415766 h 638175"/>
                              <a:gd name="T104" fmla="*/ 140494 w 371475"/>
                              <a:gd name="T105" fmla="*/ 420528 h 638175"/>
                              <a:gd name="T106" fmla="*/ 133826 w 371475"/>
                              <a:gd name="T107" fmla="*/ 425291 h 638175"/>
                              <a:gd name="T108" fmla="*/ 120491 w 371475"/>
                              <a:gd name="T109" fmla="*/ 434816 h 638175"/>
                              <a:gd name="T110" fmla="*/ 94774 w 371475"/>
                              <a:gd name="T111" fmla="*/ 454819 h 638175"/>
                              <a:gd name="T112" fmla="*/ 7144 w 371475"/>
                              <a:gd name="T113" fmla="*/ 545306 h 638175"/>
                              <a:gd name="T114" fmla="*/ 7144 w 371475"/>
                              <a:gd name="T115" fmla="*/ 639603 h 638175"/>
                              <a:gd name="T116" fmla="*/ 45244 w 371475"/>
                              <a:gd name="T117" fmla="*/ 583406 h 638175"/>
                              <a:gd name="T118" fmla="*/ 132874 w 371475"/>
                              <a:gd name="T119" fmla="*/ 493871 h 6381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47600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3C40DBD8" id="Group 6" o:spid="_x0000_s1026" alt="&quot;&quot;" style="position:absolute;margin-left:0;margin-top:0;width:377pt;height:575.7pt;z-index:-251657216;mso-width-percent:476;mso-height-percent:941;mso-left-percent:23;mso-top-percent:29;mso-position-horizontal-relative:page;mso-position-vertical-relative:page;mso-width-percent:476;mso-height-percent:941;mso-left-percent:23;mso-top-percent:29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">
              <v:rect id="Rectangle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" fillcolor="#27ced7 [3206]" stroked="f" strokeweight="1pt">
                <v:fill opacity="3341f"/>
              </v:rect>
              <v:group id="Group 2955" o:spid="_x0000_s1028" alt="&quot;&quot;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">
                <o:lock v:ext="edit" aspectratio="t"/>
                <v:shape id="Freeform: Shape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,481;1929,462;2024,443;2186,424;2319,405;2415,396;2500,386;2424,405;2329,434;2196,472;2043,520;4167,520;3967,434;3329,234;2491,91;2005,72;1491,100;957,195;824,234;691,272;557,319;424,367;357,396;291,424;157,481;71,529;814,529;900,520;957,510;900,529;891,529;1643,529;1691,520;1824,481" o:connectangles="0,0,0,0,0,0,0,0,0,0,0,0,0,0,0,0,0,0,0,0,0,0,0,0,0,0,0,0,0,0,0,0,0,0"/>
                </v:shape>
                <v:shape id="Freeform: Shape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" path="m7144,7858r,c7144,6906,7144,6906,7144,7858xe" filled="f" stroked="f">
                  <v:stroke joinstyle="miter"/>
                  <v:path arrowok="t" o:connecttype="custom" o:connectlocs="71,78;71,78;71,78" o:connectangles="0,0,0"/>
                </v:shape>
                <v:shape id="Freeform: Shape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" path="m7144,7858r,c7144,6906,7144,6906,7144,7858xe" filled="f" stroked="f">
                  <v:stroke joinstyle="miter"/>
                  <v:path arrowok="t" o:connecttype="custom" o:connectlocs="71,78;71,78;71,78" o:connectangles="0,0,0"/>
                </v:shape>
                <v:shape id="Freeform: Shape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,423;3881,395;3815,366;3681,319;3548,271;3415,233;3281,195;2748,100;2234,71;1748,90;910,233;271,433;71,519;2196,519;2043,471;1910,433;1815,404;1738,385;1824,395;1919,404;2053,423;2215,443;2310,462;2415,481;2519,500;2567,509;3319,509;3310,509;3253,490;3310,500;3396,509;4139,509;4053,462;3948,423" o:connectangles="0,0,0,0,0,0,0,0,0,0,0,0,0,0,0,0,0,0,0,0,0,0,0,0,0,0,0,0,0,0,0,0,0,0"/>
                </v:shape>
                <v:shape id="Freeform: Shape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-952,-953l111361,256737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/>
                </v:shape>
                <v:shape id="Freeform: Shape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7,150;1113,274;818,464;560,702;360,979;122,1598;75,2226;84,2303;84,2350;84,2388;94,2455;103,2531;132,2684;170,2827;389,3370;1008,4227;1646,4884;2180,5437;2351,5627;2351,5465;2275,5360;1799,4751;1246,4036;770,3198;637,2722;618,2598;608,2484;608,2417;608,2350;608,2312;608,2312;608,2312;608,2303;608,2284;608,2217;694,1741;903,1331;1608,902;2018,912;2208,969;2303,1007;2322,1017;2341,1026;2341,102;2113,74;1437,150" o:connectangles="0,0,0,0,0,0,0,0,0,0,0,0,0,0,0,0,0,0,0,0,0,0,0,0,0,0,0,0,0,0,0,0,0,0,0,0,0,0,0,0,0,0,0,0,0,0"/>
                </v:shape>
                <v:shape id="Freeform: Shape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,738;603,2320;1098,2434;1098,71;231,738" o:connectangles="0,0,0,0,0"/>
                </v:shape>
                <v:shape id="Freeform: Shape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,284;2380,237;2332,218;2275,189;1789,75;1303,113;894,256;579,446;360,627;227,761;189,799;179,808;179,818;179,818;179,818;160,846;274,1532;951,1408;998,1323;1037,1256;1303,961;1789,742;2113,742;2151,751;2199,761;2294,780;2389,808;2484,837;2856,989;3208,1180;3828,1561;4085,1704;4285,1808;4418,1866;4466,1885;4418,1856;4304,1770;4132,1627;3913,1437;3380,932;3056,656;2684,399;2580,342;2484,284" o:connectangles="0,0,0,0,0,0,0,0,0,0,0,0,0,0,0,0,0,0,0,0,0,0,0,0,0,0,0,0,0,0,0,0,0,0,0,0,0,0,0,0,0,0,0,0"/>
                </v:shape>
                <v:shape id="Freeform: Shape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,5401;3944,5392;3878,5382;3811,5373;3735,5363;3659,5354;3297,5277;2897,5134;2487,4915;2106,4601;1782,4220;1525,3791;1335,3344;1201,2906;1135,2620;2020,982;573,258;87,1744;106,1906;125,2020;315,2706;487,3144;725,3611;1030,4087;1411,4525;1858,4896;2344,5173;2830,5344;3278,5420;3659,5439;3744,5439;3821,5439;3887,5439;3954,5430;4059,5420;4135,5411;4202,5401;4135,5401;4049,5401" o:connectangles="0,0,0,0,0,0,0,0,0,0,0,0,0,0,0,0,0,0,0,0,0,0,0,0,0,0,0,0,0,0,0,0,0,0,0,0,0,0,0"/>
                </v:shape>
                <v:shape id="Freeform: Shape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2,519;2254,472;2197,424;2168,395;2130,367;2054,310;1968,262;1883,214;1787,167;1683,129;1463,81;1235,71;1006,100;797,157;616,233;473,310;368,376;301,433;292,443;282,453;273,462;130,967;625,796;644,776;673,738;739,672;835,586;1101,424;1273,367;1454,338;1645,338;1740,348;1835,367;1921,395;2007,424;2083,462;2121,481;2159,500;2226,538;2283,576;2378,634;2454,691;2388,624;2302,519" o:connectangles="0,0,0,0,0,0,0,0,0,0,0,0,0,0,0,0,0,0,0,0,0,0,0,0,0,0,0,0,0,0,0,0,0,0,0,0,0,0,0,0,0,0,0,0"/>
                </v:shape>
                <v:shape id="Freeform: Shape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,1578;1598,1578;1674,1568;1741,1558;1846,1539;1931,1520;1836,1520;1731,1520;1665,1520;1598,1511;1560,1511;1522,1501;1446,1482;1360,1463;1274,1435;1189,1406;1103,1368;950,1263;827,1139;722,1006;598,739;570,625;550,539;550,501;550,473;255,73;103,549;103,559;103,568;103,578;131,654;179,768;255,901;360,1054;493,1206;655,1349;846,1463;1046,1539;1150,1568;1246,1587;1341,1597;1436,1597;1522,1597;1560,1578" o:connectangles="0,0,0,0,0,0,0,0,0,0,0,0,0,0,0,0,0,0,0,0,0,0,0,0,0,0,0,0,0,0,0,0,0,0,0,0,0,0,0,0,0,0,0,0"/>
                </v:shape>
                <v:shape id="Freeform: Shape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,81;1330,71;1273,71;1244,71;1216,71;1149,71;1073,71;997,81;921,100;835,119;673,186;521,281;387,405;282,538;206,662;149,777;111,872;92,939;92,948;92,958;92,967;235,1348;473,1015;473,996;473,958;482,881;501,786;597,567;673,453;778,348;901,262;968,224;1035,195;1101,167;1168,148;1235,138;1263,129;1292,129;1349,119;1397,119;1482,119;1559,119;1482,100;1387,81" o:connectangles="0,0,0,0,0,0,0,0,0,0,0,0,0,0,0,0,0,0,0,0,0,0,0,0,0,0,0,0,0,0,0,0,0,0,0,0,0,0,0,0,0,0,0,0"/>
                </v:shape>
                <v:shape id="Freeform: Shape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4,1056;1299,828;1165,628;1023,466;889,342;775,256;699,199;689,189;680,180;670,180;89,199;441,666;470,675;518,694;613,742;727,809;994,1037;1118,1190;1213,1371;1280,1571;1299,1675;1308,1780;1308,1885;1308,1980;1299,2075;1299,2123;1289,2171;1280,2256;1261,2333;1232,2447;1203,2552;1251,2457;1308,2342;1337,2276;1365,2199;1384,2161;1404,2114;1432,2018;1461,1914;1480,1799;1489,1685;1489,1561;1470,1313;1404,1056" o:connectangles="0,0,0,0,0,0,0,0,0,0,0,0,0,0,0,0,0,0,0,0,0,0,0,0,0,0,0,0,0,0,0,0,0,0,0,0,0,0,0,0,0,0,0,0"/>
                </v:shape>
                <v:shape id="Freeform: Shape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1,1766;81,1813;90,1899;100,1975;119,2099;138,2204;138,2099;148,1975;157,1899;167,1813;176,1766;186,1718;205,1623;233,1527;262,1432;300,1337;348,1242;471,1070;614,928;776,813;1091,680;1224,651;1329,632;1376,632;1405,632;1881,290;1329,99;1319,99;1310,99;1291,99;1195,128;1062,175;900,252;719,366;538,518;367,709;233,928;138,1166;110,1280;90,1394;81,1508;71,1613;71,1718;81,1766" o:connectangles="0,0,0,0,0,0,0,0,0,0,0,0,0,0,0,0,0,0,0,0,0,0,0,0,0,0,0,0,0,0,0,0,0,0,0,0,0,0,0,0,0,0,0,0"/>
                </v:shape>
                <v:shape id="Freeform: Shape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3,3474;1253,3216;1234,3178;1215,3140;1167,3064;1129,2988;1091,2912;1053,2835;1024,2759;967,2597;948,2511;929,2426;919,2388;910,2350;900,2264;872,1930;881,1616;1110,654;691,82;91,463;71,825;71,1054;91,1340;138,1673;224,2045;357,2426;395,2521;414,2569;433,2616;481,2711;529,2807;643,2978;700,3064;757,3150;824,3226;891,3302;957,3369;995,3407;1034,3435;1319,3664;1462,3750;1596,3826;1719,3883;1834,3931;1939,3969;1986,3988;2024,3997;2196,4045;2043,3959;2005,3940;1967,3912;1881,3855;1786,3778;1681,3693;1577,3597;1453,3474" o:connectangles="0,0,0,0,0,0,0,0,0,0,0,0,0,0,0,0,0,0,0,0,0,0,0,0,0,0,0,0,0,0,0,0,0,0,0,0,0,0,0,0,0,0,0,0,0,0,0,0,0,0,0,0,0,0,0,0"/>
                </v:shape>
                <v:shape id="Freeform: Shape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5,1033;2396,1005;2377,976;2330,919;2282,862;2235,805;2187,757;2130,710;2016,614;1958,567;1892,529;1863,510;1835,490;1768,452;1511,319;1254,224;1016,157;816,119;654,100;397,71;73,462;435,814;1149,748;1368,776;1606,833;1663,852;1692,862;1720,871;1778,890;1835,919;1949,976;2006,1005;2063,1033;2111,1071;2158,1109;2206,1148;2235,1167;2254,1186;2415,1357;2482,1443;2539,1529;2558,1557;2558,1290;2549,1271;2415,1033" o:connectangles="0,0,0,0,0,0,0,0,0,0,0,0,0,0,0,0,0,0,0,0,0,0,0,0,0,0,0,0,0,0,0,0,0,0,0,0,0,0,0,0,0,0,0,0,0"/>
                </v:shape>
                <v:shape id="Freeform: Shape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80,567;680,605;680,643;670,681;661,719;651,757;632,824;623,862;613,891;604,910;594,929;575,957;508,1072;432,1177;127,1453;137,1748;432,1758;518,1643;575,1567;642,1462;708,1338;765,1196;813,1034;823,995;823,976;823,957;832,919;832,881;832,795;832,757;832,719;832,681;832,643;823,605;823,586;823,567;784,424;756,357;727,300;699,252;670,205;642,167;632,148;623,129;575,71;604,138;613,157;623,176;642,214;661,262;680,319;689,376;699,443;708,576;708,595;680,567" o:connectangles="0,0,0,0,0,0,0,0,0,0,0,0,0,0,0,0,0,0,0,0,0,0,0,0,0,0,0,0,0,0,0,0,0,0,0,0,0,0,0,0,0,0,0,0,0,0,0,0,0,0,0,0,0,0,0,0"/>
                </v:shape>
                <v:shape id="Freeform: Shape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90,448;1771,457;1733,476;1685,495;1638,514;1581,534;1523,553;1390,572;1371,572;1352,572;1314,572;1276,572;1238,572;1200,572;1161,572;1095,562;1057,553;1019,543;1000,534;980,524;952,514;828,457;714,391;409,114;123,153;142,448;266,524;352,572;457,619;590,667;742,715;904,743;942,743;961,743;980,743;1028,743;1066,743;1152,743;1190,743;1228,734;1266,724;1304,715;1342,705;1362,695;1381,686;1514,629;1571,600;1628,562;1676,524;1714,495;1752,467;1771,457;1781,448;1828,400;1771,438;1790,448" o:connectangles="0,0,0,0,0,0,0,0,0,0,0,0,0,0,0,0,0,0,0,0,0,0,0,0,0,0,0,0,0,0,0,0,0,0,0,0,0,0,0,0,0,0,0,0,0,0,0,0,0,0,0,0,0,0,0,0"/>
                </v:shape>
                <v:shape id="Freeform: Shape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,852;110,1014;119,1052;119,1071;129,1090;138,1128;148,1166;176,1243;195,1281;214,1319;233,1357;252,1395;271,1433;281,1452;291,1471;386,1586;433,1633;481,1671;529,1709;567,1738;605,1767;624,1776;643,1786;710,1824;652,1776;643,1767;633,1757;605,1728;576,1690;538,1652;500,1605;471,1547;414,1424;405,1405;395,1386;386,1357;376,1319;367,1281;357,1243;348,1205;338,1138;338,1100;338,1062;338,1043;338,1024;338,985;357,852;386,728;557,357;433,90;157,195;119,338;100,433;81,547;71,690;90,852" o:connectangles="0,0,0,0,0,0,0,0,0,0,0,0,0,0,0,0,0,0,0,0,0,0,0,0,0,0,0,0,0,0,0,0,0,0,0,0,0,0,0,0,0,0,0,0,0,0,0,0,0,0,0,0,0,0,0,0"/>
                </v:shape>
                <v:shape id="Freeform: Shape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,595;976,557;1024,529;1071,500;1119,471;1214,414;1262,395;1309,376;1414,338;1471,319;1528,310;1586,300;1643,291;1700,281;1757,281;1814,281;1862,281;1909,281;1957,291;2052,300;2214,338;2338,376;2443,414;2347,348;2233,281;2081,205;1986,167;1938,148;1881,129;1824,110;1767,100;1709,90;1652,81;1586,71;1519,71;1452,71;1386,71;1252,81;1186,90;1119,100;986,138;919,157;852,186;786,214;719,243;605,310;395,452;224,595;90,729;71,748;71,748;795,748;881,652;938,595" o:connectangles="0,0,0,0,0,0,0,0,0,0,0,0,0,0,0,0,0,0,0,0,0,0,0,0,0,0,0,0,0,0,0,0,0,0,0,0,0,0,0,0,0,0,0,0,0,0,0,0,0,0,0,0,0,0"/>
                </v:shape>
                <v:shape id="Freeform: Shape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6,157;729,119;824,90;901,71;815,81;720,90;586,109;424,128;329,147;224,166;119,185;71,195;453,195;596,157" o:connectangles="0,0,0,0,0,0,0,0,0,0,0,0,0,0"/>
                </v:shape>
                <v:shape id="Freeform: Shape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,157;843,71;671,71;490,90;310,119;214,138;167,147;119,157;71,176;1595,176;1567,166;1490,157" o:connectangles="0,0,0,0,0,0,0,0,0,0,0,0"/>
                </v:shape>
                <v:shape id="Freeform: Shape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c47149,27623,49054,25717,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c85249,72390,85249,72390,85249,72390v1905,-1905,2857,-2858,4762,-4763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/>
                </v:shape>
                <v:shape id="Freeform: Shape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,71;157,81;72,90;148,90;157,90;214,71" o:connectangles="0,0,0,0,0,0"/>
                </v:shape>
                <v:shape id="Freeform: Shape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/>
                </v:shape>
                <v:shape id="Freeform: Shape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/>
                </v:shape>
                <v:shape id="Freeform: Shape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,2464;1905,2312;1610,2150;1295,1988;1133,1912;1095,1893;1057,1874;991,1836;752,1636;610,1397;562,1159;600,959;1353,1207;1438,207;391,292;343,340;343,340;210,502;86,835;86,1226;229,1607;505,1921;867,2131;962,2169;1010,2188;1057,2198;1229,2255;1562,2360;1867,2464;2134,2569;2353,2683;2400,2712;2438,2741;2505,2798;2534,2826;2553,2855;2581,2893;2600,2931;2581,2893;2562,2845;2543,2817;2524,2788;2467,2722;2429,2683;2391,2645;2162,2464" o:connectangles="0,0,0,0,0,0,0,0,0,0,0,0,0,0,0,0,0,0,0,0,0,0,0,0,0,0,0,0,0,0,0,0,0,0,0,0,0,0,0,0,0,0,0,0,0,0"/>
                </v:shape>
                <v:shape id="Freeform: Shape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7,726;1974,345;1546,126;1107,79;850,136;850,136;774,164;79,1279;1222,1764;1384,793;1622,869;1860,1060;2041,1355;2117,1736;2117,1841;2117,1888;2117,1945;2108,2174;2098,2612;2098,3021;2117,3393;2174,3707;2193,3774;2213,3831;2260,3936;2279,3974;2298,4012;2336,4069;2374,4107;2346,4059;2317,4002;2298,3964;2279,3917;2251,3812;2241,3755;2232,3688;2232,3383;2270,3021;2336,2621;2413,2193;2451,1974;2460,1917;2470,1860;2489,1736;2470,1222;2317,726" o:connectangles="0,0,0,0,0,0,0,0,0,0,0,0,0,0,0,0,0,0,0,0,0,0,0,0,0,0,0,0,0,0,0,0,0,0,0,0,0,0,0,0,0,0,0,0,0,0"/>
                </v:shape>
                <v:shape id="Freeform: Shape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" path="m160872,24289c143726,12859,122772,7144,101816,7144,80862,8096,58954,14764,41809,27146,33237,33814,24664,42386,18949,51911v-1905,2858,-2858,4762,-3810,7620c14187,61436,12281,65246,11329,68103r-953,1906l10376,71914r-952,2857l9424,75723r,953l9424,77628r,1906l8471,83344v-1905,11429,-1905,22859,953,33337c11329,127159,16091,137636,21806,146209v11431,18097,26670,30480,43816,39052c74194,189071,83719,191928,93244,192881v9525,953,19050,,28575,-1905c123724,190023,126581,190023,128487,189071v1904,-952,3810,-1905,5714,-2857c136106,185261,138012,184309,139916,183356v1906,-953,3810,-1905,4763,-2858c147537,178594,151347,175736,153251,173831v953,-953,2858,-2858,3811,-3810c158014,169069,158966,167164,159919,166211v1905,-1905,3810,-4763,5715,-6667c166587,157639,167539,156686,168491,154781r,c181826,135731,191351,108109,172301,77628,155156,51911,118962,43339,102769,61436v-20003,22860,3810,60960,-1905,69533c99912,131921,98006,131921,96101,131921v-952,,-2857,,-3810,c90387,130969,87529,130969,85624,130969,78956,129064,70384,123348,64669,116681,58001,109061,54191,99536,55144,89059r,-1906l55144,86201v,,,-953,,952l55144,87153r,-952l56097,83344r,-1905c56097,81439,56097,80486,56097,80486v,-1905,952,-4763,2857,-6667c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/>
                </v:shape>
                <v:shape id="Freeform: Shape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" path="m124825,254814r-952,-953c123873,253861,123873,253861,123873,253861r-952,-952l120063,251004v-1905,-1905,-3810,-2858,-4763,-3810c109586,242431,102918,236717,97203,231001,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,2549;1239,2539;1239,2539;1239,2539;1229,2530;1201,2511;1153,2473;972,2311;667,1949;315,1282;829,1606;1439,824;801,72;515,167;515,167;458,205;315,329;172,548;86,1253;401,2120;705,2549;896,2758;943,2806;972,2825;982,2835;991,2844;1001,2854;1105,2949;1220,3044;1334,3139;1363,3158;2306,3158;1353,2634;1248,2549" o:connectangles="0,0,0,0,0,0,0,0,0,0,0,0,0,0,0,0,0,0,0,0,0,0,0,0,0,0,0,0,0,0,0,0,0,0"/>
                </v:shape>
                <v:shape id="Freeform: Shape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,804;1710,776;1776,747;1910,700;2043,652;2176,614;2310,576;2843,481;3358,452;3843,471;4682,614;5320,814;5520,900;5644,900;5377,719;4758,414;3900,157;3386,81;3253,71;3186,71;3119,71;2977,71;2834,71;2691,81;2615,90;2538,100;2386,119;2234,148;2081,176;1929,214;1776,252;1624,300;1548,328;1472,357;1319,414;1167,481;1100,509;1033,538;967,566;900,595;767,652;624,709;481,766;71,900;1434,900;1519,852;1643,804" o:connectangles="0,0,0,0,0,0,0,0,0,0,0,0,0,0,0,0,0,0,0,0,0,0,0,0,0,0,0,0,0,0,0,0,0,0,0,0,0,0,0,0,0,0,0,0,0,0,0"/>
                </v:shape>
                <v:shape id="Freeform: Shape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,4548;2523,4348;2390,4252;2323,4205;2257,4157;2190,4110;2152,4091;2123,4071;2009,3986;1895,3900;1837,3852;1780,3805;1675,3710;1571,3614;1475,3519;1380,3414;1047,2995;780,2557;570,2119;304,1310;180,652;151,224;151,110;151,71;142,110;132,157;123,224;75,662;104,1348;285,2224;466,2710;523,2833;551,2900;580,2957;647,3081;713,3205;789,3329;828,3386;866,3443;951,3567;1047,3690;1142,3805;1247,3919;1352,4033;1466,4148;1523,4205;1580,4262;1704,4367;1828,4462;1885,4510;1942,4557;1999,4605;2056,4652;2171,4748;2285,4843;2399,4938;3238,5824;3619,6386;3619,5443;2780,4548" o:connectangles="0,0,0,0,0,0,0,0,0,0,0,0,0,0,0,0,0,0,0,0,0,0,0,0,0,0,0,0,0,0,0,0,0,0,0,0,0,0,0,0,0,0,0,0,0,0,0,0,0,0,0,0,0,0,0,0,0,0,0,0"/>
                </v:shape>
                <v:shape id="Freeform: Shape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c348139,89358,350044,90310,349091,90310r953,l350996,91263r1905,952l354806,93168v953,,1905,952,1905,952l359569,96025r1905,953l363379,97930v1905,953,4762,2858,6667,3810c373856,104598,378619,108408,382429,111265v7620,7620,13335,15240,18097,24765c410051,155080,411956,177940,405289,198895v-3810,10478,-8573,20955,-16193,31433c381476,239853,372904,249378,363379,256998r-3810,2857l358616,260808r-952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/>
                </v:shape>
                <v:shape id="Freeform: Shape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v,,,953,,l181451,235021r,6668c181451,243594,181451,246451,181451,248356v,3810,,7620,-952,11430c179546,263596,179546,268359,178594,272169v-2858,16192,-6668,32385,-13335,47625c153829,350274,135731,377896,117634,403614,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6,4884;1424,4227;2043,3370;2262,2827;2300,2684;2329,2531;2338,2455;2348,2388;2348,2350;2348,2303;2357,2226;2310,1598;2071,979;1871,702;1614,464;1319,274;995,150;310,74;81,102;81,1026;100,1017;119,1007;214,969;405,912;814,902;1519,1331;1729,1741;1814,2217;1814,2284;1814,2303;1814,2312;1814,2312;1814,2312;1814,2350;1814,2417;1814,2484;1805,2598;1786,2722;1652,3198;1176,4036;624,4751;148,5360;71,5465;71,5627;243,5437;786,4884" o:connectangles="0,0,0,0,0,0,0,0,0,0,0,0,0,0,0,0,0,0,0,0,0,0,0,0,0,0,0,0,0,0,0,0,0,0,0,0,0,0,0,0,0,0,0,0,0,0"/>
                </v:shape>
                <v:shape id="Freeform: Shape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,2320;948,738;71,71;71,2434;576,2320" o:connectangles="0,0,0,0,0"/>
                </v:shape>
                <v:shape id="Freeform: Shape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,808;2252,780;2348,761;2395,751;2433,742;2757,742;3243,961;3509,1256;3547,1323;3595,1408;4271,1532;4386,846;4366,818;4366,818;4366,818;4357,808;4347,799;4309,761;4176,627;3957,446;3643,256;3233,113;2747,75;2262,189;2205,218;2167,237;2062,284;1957,342;1852,399;1481,656;1157,932;624,1437;405,1627;233,1770;119,1856;71,1885;119,1866;252,1808;452,1704;709,1561;1329,1180;1681,989;2052,837;2157,808" o:connectangles="0,0,0,0,0,0,0,0,0,0,0,0,0,0,0,0,0,0,0,0,0,0,0,0,0,0,0,0,0,0,0,0,0,0,0,0,0,0,0,0,0,0,0,0"/>
                </v:shape>
                <v:shape id="Freeform: Shape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1,260;2243,983;3129,2622;3062,2907;2929,3346;2738,3793;2481,4222;2157,4603;1776,4917;1367,5136;967,5279;605,5355;529,5365;452,5374;386,5384;319,5393;214,5403;138,5403;71,5403;138,5412;214,5422;319,5431;386,5441;452,5441;529,5441;614,5441;995,5422;1443,5346;1929,5174;2415,4898;2862,4527;3243,4088;3548,3612;3786,3146;3958,2707;4148,2022;4167,1907;4186,1745;3691,260" o:connectangles="0,0,0,0,0,0,0,0,0,0,0,0,0,0,0,0,0,0,0,0,0,0,0,0,0,0,0,0,0,0,0,0,0,0,0,0,0,0,0"/>
                </v:shape>
                <v:shape id="Freeform: Shape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,453;2243,453;2224,443;2214,433;2147,376;2043,310;1900,233;1719,157;1509,100;1281,71;1052,81;833,129;729,167;633,214;548,262;462,310;386,367;348,395;319,424;262,472;214,519;138,595;71,662;148,605;243,548;300,510;367,472;405,453;443,433;519,395;605,367;690,338;786,319;881,310;1071,310;1252,338;1424,395;1690,557;1786,643;1852,710;1881,748;1900,767;2395,938;2243,453" o:connectangles="0,0,0,0,0,0,0,0,0,0,0,0,0,0,0,0,0,0,0,0,0,0,0,0,0,0,0,0,0,0,0,0,0,0,0,0,0,0,0,0,0,0,0,0"/>
                </v:shape>
                <v:shape id="Freeform: Shape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,1387;814,1425;729,1454;643,1482;557,1501;481,1520;443,1530;405,1530;338,1539;271,1539;167,1539;71,1539;157,1558;262,1577;329,1587;405,1597;443,1597;481,1597;567,1597;662,1597;757,1587;852,1568;957,1539;1157,1463;1348,1349;1510,1206;1643,1054;1748,901;1824,768;1871,654;1900,577;1900,568;1900,558;1900,549;1748,73;1452,473;1452,501;1452,539;1433,625;1405,739;1281,1006;1176,1139;1052,1263;900,1387" o:connectangles="0,0,0,0,0,0,0,0,0,0,0,0,0,0,0,0,0,0,0,0,0,0,0,0,0,0,0,0,0,0,0,0,0,0,0,0,0,0,0,0,0,0,0,0"/>
                </v:shape>
                <v:shape id="Freeform: Shape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4,119;271,119;329,129;357,129;386,138;452,148;519,167;586,195;652,224;719,262;843,348;948,452;1024,567;1119,786;1138,881;1148,957;1148,995;1148,1014;1386,1347;1529,966;1529,957;1529,947;1529,938;1510,871;1472,776;1414,662;1338,538;1233,405;1100,281;948,186;786,119;700,100;624,81;548,71;471,71;405,71;376,71;348,71;291,71;233,81;148,90;71,109;148,109;224,119" o:connectangles="0,0,0,0,0,0,0,0,0,0,0,0,0,0,0,0,0,0,0,0,0,0,0,0,0,0,0,0,0,0,0,0,0,0,0,0,0,0,0,0,0,0,0,0"/>
                </v:shape>
                <v:shape id="Freeform: Shape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,812;948,746;1043,698;1091,679;1119,669;1472,203;891,183;881,183;872,193;862,203;786,260;672,345;538,469;395,631;262,831;157,1060;90,1308;71,1555;71,1679;81,1793;100,1908;129,2012;157,2108;176,2155;195,2193;224,2270;252,2336;310,2451;357,2546;329,2441;300,2327;281,2251;271,2165;262,2117;262,2070;252,1974;252,1879;252,1774;262,1670;281,1565;348,1365;443,1184;567,1031;833,812" o:connectangles="0,0,0,0,0,0,0,0,0,0,0,0,0,0,0,0,0,0,0,0,0,0,0,0,0,0,0,0,0,0,0,0,0,0,0,0,0,0,0,0,0,0,0,0"/>
                </v:shape>
                <v:shape id="Freeform: Shape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3,1508;1863,1394;1844,1280;1816,1166;1720,928;1587,709;1416,518;1235,366;1054,252;892,175;758,128;663,99;644,99;635,99;625,99;73,290;549,632;577,632;625,632;730,651;863,680;1177,813;1339,928;1482,1070;1606,1242;1654,1337;1692,1432;1720,1527;1749,1623;1768,1718;1778,1766;1787,1813;1797,1899;1806,1975;1816,2099;1816,2204;1835,2099;1854,1975;1863,1899;1873,1813;1873,1766;1873,1718;1873,1613;1873,1508" o:connectangles="0,0,0,0,0,0,0,0,0,0,0,0,0,0,0,0,0,0,0,0,0,0,0,0,0,0,0,0,0,0,0,0,0,0,0,0,0,0,0,0,0,0,0,0"/>
                </v:shape>
                <v:shape id="Freeform: Shape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5,2613;1834,2566;1853,2518;1891,2423;2024,2042;2110,1670;2158,1337;2177,1051;2177,822;2158,460;1558,79;1138,651;1367,1613;1377,1927;1348,2261;1338,2346;1329,2385;1319,2423;1300,2508;1281,2594;1224,2756;1196,2832;1157,2908;1119,2985;1081,3061;1034,3137;1015,3175;995,3213;795,3470;691,3585;586,3680;481,3766;386,3842;300,3899;262,3928;224,3947;71,4033;243,3985;281,3975;329,3956;433,3918;548,3871;672,3813;805,3737;948,3651;1234,3423;1272,3394;1310,3356;1377,3290;1443,3213;1510,3137;1567,3051;1624,2966;1739,2794;1786,2699;1815,2613" o:connectangles="0,0,0,0,0,0,0,0,0,0,0,0,0,0,0,0,0,0,0,0,0,0,0,0,0,0,0,0,0,0,0,0,0,0,0,0,0,0,0,0,0,0,0,0,0,0,0,0,0,0,0,0,0,0,0,0"/>
                </v:shape>
                <v:shape id="Freeform: Shape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8,1444;214,1358;376,1186;395,1167;424,1148;471,1110;519,1072;567,1034;624,1005;681,977;795,920;852,891;909,872;938,862;967,853;1024,834;1262,777;1481,748;2195,815;2557,462;2233,71;1976,100;1814,119;1614,157;1376,224;1119,319;862,453;795,491;767,510;738,538;671,577;614,624;500,719;443,767;395,815;348,872;300,929;252,986;233,1015;214,1043;81,1272;71,1291;71,1558;90,1529;148,1444" o:connectangles="0,0,0,0,0,0,0,0,0,0,0,0,0,0,0,0,0,0,0,0,0,0,0,0,0,0,0,0,0,0,0,0,0,0,0,0,0,0,0,0,0,0,0,0,0"/>
                </v:shape>
                <v:shape id="Freeform: Shape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,376;224,319;243,262;262,214;281,176;291,157;300,138;329,71;281,129;272,148;262,167;234,205;205,252;176,300;148,357;119,424;81,567;81,586;81,605;72,643;72,681;72,719;72,757;72,795;72,881;72,919;81,957;81,976;81,995;91,1034;138,1196;195,1338;262,1462;329,1567;386,1643;472,1758;767,1748;777,1453;472,1177;396,1072;329,957;310,929;300,910;291,891;281,862;272,824;253,757;243,719;234,681;224,643;224,605;224,567;224,548;224,529;234,395;214,376" o:connectangles="0,0,0,0,0,0,0,0,0,0,0,0,0,0,0,0,0,0,0,0,0,0,0,0,0,0,0,0,0,0,0,0,0,0,0,0,0,0,0,0,0,0,0,0,0,0,0,0,0,0,0,0,0,0,0,0"/>
                </v:shape>
                <v:shape id="Freeform: Shape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7,457;186,467;224,495;262,524;310,562;367,600;424,629;557,686;576,695;595,705;633,715;672,724;710,734;748,743;786,743;872,743;910,743;957,743;976,743;995,743;1033,743;1195,715;1348,667;1481,619;1586,572;1672,524;1795,448;1815,153;1529,114;1224,391;1110,457;986,514;957,524;938,534;919,543;881,553;843,562;776,572;738,572;700,572;662,572;624,572;586,572;567,572;548,572;414,553;357,534;300,514;252,495;205,476;167,457;148,448;129,438;71,400;119,448;167,457" o:connectangles="0,0,0,0,0,0,0,0,0,0,0,0,0,0,0,0,0,0,0,0,0,0,0,0,0,0,0,0,0,0,0,0,0,0,0,0,0,0,0,0,0,0,0,0,0,0,0,0,0,0,0,0,0,0,0,0"/>
                </v:shape>
                <v:shape id="Freeform: Shape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3,1086;443,1124;433,1191;424,1229;414,1267;405,1305;395,1343;386,1372;376,1391;367,1410;310,1534;281,1591;243,1639;205,1677;176,1715;148,1743;138,1753;129,1763;71,1810;138,1772;157,1763;176,1753;214,1724;252,1696;300,1658;348,1620;395,1572;491,1458;500,1439;510,1420;529,1381;548,1343;567,1305;586,1267;605,1229;633,1153;643,1115;652,1077;662,1058;662,1039;672,1000;691,838;691,686;681,543;662,429;643,334;605,191;329,86;205,353;376,724;405,848;424,981;424,1019;424,1039;424,1058;443,1086" o:connectangles="0,0,0,0,0,0,0,0,0,0,0,0,0,0,0,0,0,0,0,0,0,0,0,0,0,0,0,0,0,0,0,0,0,0,0,0,0,0,0,0,0,0,0,0,0,0,0,0,0,0,0,0,0,0,0,0"/>
                </v:shape>
                <v:shape id="Freeform: Shape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5,729;2291,595;2120,452;1910,310;1796,243;1729,214;1662,186;1596,157;1529,138;1396,100;1329,90;1262,81;1129,71;1062,71;996,71;929,71;862,81;805,90;748,100;691,110;634,129;576,148;529,167;433,205;281,281;167,348;71,414;176,376;300,338;462,300;557,291;605,281;653,281;700,281;757,281;815,281;872,291;929,300;986,310;1043,319;1100,338;1205,376;1253,395;1300,414;1396,471;1443,500;1491,529;1539,557;1577,595;1653,672;1739,767;2463,767;2463,767;2425,729" o:connectangles="0,0,0,0,0,0,0,0,0,0,0,0,0,0,0,0,0,0,0,0,0,0,0,0,0,0,0,0,0,0,0,0,0,0,0,0,0,0,0,0,0,0,0,0,0,0,0,0,0,0,0,0,0,0"/>
                </v:shape>
                <v:shape id="Freeform: Shape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8,166;643,147;548,128;386,109;253,90;157,81;71,71;148,90;243,119;376,157;529,204;910,204;862,195;748,166" o:connectangles="0,0,0,0,0,0,0,0,0,0,0,0,0,0"/>
                </v:shape>
                <v:shape id="Freeform: Shape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1,148;1453,138;1358,119;1177,91;996,72;824,72;176,158;100,177;71,186;1596,186;1549,167;1501,148" o:connectangles="0,0,0,0,0,0,0,0,0,0,0,0"/>
                </v:shape>
                <v:shape id="Freeform: Shape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953,953c146209,70247,147161,71199,149066,73104v,,-952,,-952,-952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v-2857,-1905,-952,-952,-952,-952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/>
                </v:shape>
                <v:shape id="Freeform: Shape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2,71;129,90;138,90;214,90;129,81;72,71" o:connectangles="0,0,0,0,0,0"/>
                </v:shape>
                <v:shape id="Freeform: Shape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/>
                </v:shape>
                <v:shape id="Freeform: Shape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/>
                </v:shape>
                <v:shape id="Freeform: Shape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9,1914;2415,1600;2558,1219;2558,828;2434,495;2301,333;2301,333;2253,285;1205,200;1291,1200;2043,952;2081,1152;2034,1390;1891,1629;1653,1829;1586,1867;1548,1886;1510,1905;1348,1981;1034,2143;738,2305;481,2457;281,2610;243,2648;205,2686;148,2753;129,2781;110,2810;90,2857;71,2895;90,2857;119,2819;138,2791;167,2762;233,2705;271,2676;319,2648;538,2533;805,2429;1110,2324;1443,2219;1615,2162;1662,2152;1710,2133;1805,2095;2139,1914" o:connectangles="0,0,0,0,0,0,0,0,0,0,0,0,0,0,0,0,0,0,0,0,0,0,0,0,0,0,0,0,0,0,0,0,0,0,0,0,0,0,0,0,0,0,0,0,0,0"/>
                </v:shape>
                <v:shape id="Freeform: Shape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1,1912;160,1969;198,2189;274,2617;341,3017;379,3379;379,3684;370,3751;360,3808;332,3913;313,3960;294,3998;265,4056;236,4103;274,4065;313,4008;332,3970;351,3932;398,3827;417,3770;436,3703;494,3389;513,3017;513,2608;503,2169;494,1941;494,1884;494,1836;494,1731;570,1350;751,1055;989,864;1227,788;1389,1760;2532,1274;1837,160;1761,131;1761,131;1503,74;1065,121;636,341;294,722;103,1207;84,1722;103,1846;151,1912" o:connectangles="0,0,0,0,0,0,0,0,0,0,0,0,0,0,0,0,0,0,0,0,0,0,0,0,0,0,0,0,0,0,0,0,0,0,0,0,0,0,0,0,0,0,0,0,0,0"/>
                </v:shape>
                <v:shape id="Freeform: Shape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v,-1904,,-952,,-952l233839,86291r,952l233839,89149v,10477,-3810,20002,-9525,27622c218599,123439,210979,129154,203359,131059v-1905,,-4763,952,-6668,952c195739,132011,193834,132011,192881,132011v-1905,,-3810,-952,-4762,-952c182404,122486,206216,84386,186214,61526,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-953l278606,72004r,-1905l277654,68193v-953,-2857,-1905,-6667,-3810,-8572c272891,56764,270986,54859,270034,52001,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/>
                </v:shape>
                <v:shape id="Freeform: Shape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,3043;1272,2948;1376,2853;1386,2843;1395,2834;1405,2824;1434,2805;1481,2757;1672,2548;1976,2119;2291,1253;2205,548;2062,329;1919,205;1862,167;1862,167;1576,72;938,824;1548,1605;2062,1281;1710,1948;1405,2310;1224,2472;1176,2510;1148,2529;1138,2538;1138,2538;1138,2538;1129,2548;1024,2624;71,3148;1014,3148;1043,3129;1157,3043" o:connectangles="0,0,0,0,0,0,0,0,0,0,0,0,0,0,0,0,0,0,0,0,0,0,0,0,0,0,0,0,0,0,0,0,0,0"/>
                </v:shape>
                <v:shape id="Freeform: Shape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,710;4948,653;4815,596;4748,567;4682,538;4615,510;4548,481;4396,415;4243,357;4167,329;4091,300;3939,253;3786,214;3634,176;3481,148;3329,119;3177,100;3100,91;3024,81;2881,71;2738,71;2596,71;2529,71;2462,71;2329,81;1815,157;957,415;338,720;71,901;195,901;395,815;1033,615;1872,472;2357,453;2872,481;3405,577;3539,615;3672,653;3805,700;3939,748;4005,777;4072,805;4205,862;4291,910;5653,910;5244,777;5091,710" o:connectangles="0,0,0,0,0,0,0,0,0,0,0,0,0,0,0,0,0,0,0,0,0,0,0,0,0,0,0,0,0,0,0,0,0,0,0,0,0,0,0,0,0,0,0,0,0,0,0"/>
                </v:shape>
                <v:shape id="Freeform: Shape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,4939;1443,4844;1557,4748;1671,4653;1728,4606;1786,4558;1843,4510;1900,4463;2024,4367;2147,4263;2205,4205;2262,4148;2376,4034;2481,3920;2586,3805;2681,3691;2776,3567;2862,3443;2900,3386;2938,3329;3014,3205;3081,3081;3147,2958;3176,2900;3205,2834;3262,2710;3443,2224;3624,1348;3652,662;3604,224;3595,157;3585,110;3576,71;3576,110;3576,224;3547,652;3424,1310;3157,2119;2947,2558;2681,2996;2347,3415;2252,3520;2157,3615;2052,3710;1947,3805;1890,3853;1833,3901;1719,3986;1605,4072;1576,4091;1538,4110;1471,4158;1405,4205;1338,4253;1205,4348;948,4548;71,5453;71,6396;452,5834;1328,4939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A8C"/>
    <w:rsid w:val="00065256"/>
    <w:rsid w:val="00072F2C"/>
    <w:rsid w:val="00073857"/>
    <w:rsid w:val="000751D3"/>
    <w:rsid w:val="00084669"/>
    <w:rsid w:val="00091335"/>
    <w:rsid w:val="000E4975"/>
    <w:rsid w:val="001302FD"/>
    <w:rsid w:val="00157B3F"/>
    <w:rsid w:val="00166FF3"/>
    <w:rsid w:val="001B0B44"/>
    <w:rsid w:val="001E42E8"/>
    <w:rsid w:val="00213851"/>
    <w:rsid w:val="00224298"/>
    <w:rsid w:val="0024053A"/>
    <w:rsid w:val="002573DD"/>
    <w:rsid w:val="0030161C"/>
    <w:rsid w:val="00340644"/>
    <w:rsid w:val="003532F5"/>
    <w:rsid w:val="003D0D60"/>
    <w:rsid w:val="003E30CD"/>
    <w:rsid w:val="00426225"/>
    <w:rsid w:val="00474A3F"/>
    <w:rsid w:val="00525676"/>
    <w:rsid w:val="00575204"/>
    <w:rsid w:val="00591A45"/>
    <w:rsid w:val="005D098C"/>
    <w:rsid w:val="006815C2"/>
    <w:rsid w:val="00682B8A"/>
    <w:rsid w:val="006C48F7"/>
    <w:rsid w:val="006E4409"/>
    <w:rsid w:val="00712ABA"/>
    <w:rsid w:val="007551D3"/>
    <w:rsid w:val="007632C7"/>
    <w:rsid w:val="00776A0D"/>
    <w:rsid w:val="00781022"/>
    <w:rsid w:val="007C425D"/>
    <w:rsid w:val="007E0F05"/>
    <w:rsid w:val="00802806"/>
    <w:rsid w:val="00825037"/>
    <w:rsid w:val="008C1733"/>
    <w:rsid w:val="008D32B0"/>
    <w:rsid w:val="008E138A"/>
    <w:rsid w:val="008F036F"/>
    <w:rsid w:val="009111CD"/>
    <w:rsid w:val="00912358"/>
    <w:rsid w:val="00920855"/>
    <w:rsid w:val="00934871"/>
    <w:rsid w:val="0094572F"/>
    <w:rsid w:val="009475C6"/>
    <w:rsid w:val="00962EF1"/>
    <w:rsid w:val="009B15E8"/>
    <w:rsid w:val="009B3B49"/>
    <w:rsid w:val="009C4304"/>
    <w:rsid w:val="009C5BA9"/>
    <w:rsid w:val="00A35286"/>
    <w:rsid w:val="00A76A8C"/>
    <w:rsid w:val="00A83E47"/>
    <w:rsid w:val="00A87F41"/>
    <w:rsid w:val="00AB7171"/>
    <w:rsid w:val="00AC749C"/>
    <w:rsid w:val="00B239D2"/>
    <w:rsid w:val="00B40EEC"/>
    <w:rsid w:val="00B435E4"/>
    <w:rsid w:val="00B607A1"/>
    <w:rsid w:val="00C47D02"/>
    <w:rsid w:val="00C66B92"/>
    <w:rsid w:val="00CB5F66"/>
    <w:rsid w:val="00CC1AB3"/>
    <w:rsid w:val="00CC2E8E"/>
    <w:rsid w:val="00CE0A3D"/>
    <w:rsid w:val="00CE3E6C"/>
    <w:rsid w:val="00CE4D7B"/>
    <w:rsid w:val="00D60823"/>
    <w:rsid w:val="00D90FD2"/>
    <w:rsid w:val="00DC2E57"/>
    <w:rsid w:val="00DE490A"/>
    <w:rsid w:val="00E35597"/>
    <w:rsid w:val="00E677C0"/>
    <w:rsid w:val="00E82EB1"/>
    <w:rsid w:val="00F00D19"/>
    <w:rsid w:val="00F23C69"/>
    <w:rsid w:val="00F37065"/>
    <w:rsid w:val="00F9647F"/>
    <w:rsid w:val="00FF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2A3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en-US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61C"/>
  </w:style>
  <w:style w:type="paragraph" w:styleId="Heading1">
    <w:name w:val="heading 1"/>
    <w:basedOn w:val="Normal"/>
    <w:next w:val="Normal"/>
    <w:link w:val="Heading1Char"/>
    <w:uiPriority w:val="9"/>
    <w:qFormat/>
    <w:rsid w:val="00781022"/>
    <w:pPr>
      <w:keepNext/>
      <w:keepLines/>
      <w:spacing w:before="240" w:after="0"/>
      <w:outlineLvl w:val="0"/>
    </w:pPr>
    <w:rPr>
      <w:rFonts w:asciiTheme="majorHAnsi" w:eastAsia="Times New Roman" w:hAnsiTheme="majorHAnsi" w:cs="Arial Black"/>
      <w:b/>
      <w:bCs/>
      <w:sz w:val="48"/>
      <w:szCs w:val="48"/>
    </w:rPr>
  </w:style>
  <w:style w:type="paragraph" w:styleId="Heading2">
    <w:name w:val="heading 2"/>
    <w:basedOn w:val="Heading1"/>
    <w:link w:val="Heading2Char"/>
    <w:uiPriority w:val="9"/>
    <w:qFormat/>
    <w:rsid w:val="0030161C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825037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asciiTheme="majorHAnsi" w:hAnsiTheme="majorHAnsi" w:cs="Arial"/>
      <w:b/>
      <w:bCs/>
      <w:spacing w:val="22"/>
      <w:kern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503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0161C"/>
    <w:rPr>
      <w:rFonts w:asciiTheme="majorHAnsi" w:hAnsiTheme="majorHAnsi" w:cs="Arial"/>
      <w:b/>
      <w:szCs w:val="8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161C"/>
    <w:rPr>
      <w:rFonts w:asciiTheme="majorHAnsi" w:hAnsiTheme="majorHAnsi" w:cs="Arial"/>
      <w:b/>
      <w:bCs/>
      <w:spacing w:val="22"/>
      <w:kern w:val="3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81022"/>
    <w:rPr>
      <w:rFonts w:asciiTheme="majorHAnsi" w:eastAsia="Times New Roman" w:hAnsiTheme="majorHAnsi" w:cs="Arial Black"/>
      <w:b/>
      <w:bCs/>
      <w:color w:val="000000" w:themeColor="text1"/>
      <w:sz w:val="48"/>
      <w:szCs w:val="48"/>
      <w:lang w:eastAsia="en-US"/>
    </w:rPr>
  </w:style>
  <w:style w:type="table" w:customStyle="1" w:styleId="TableGridLight1">
    <w:name w:val="Table Grid Light1"/>
    <w:basedOn w:val="TableNormal"/>
    <w:uiPriority w:val="40"/>
    <w:rsid w:val="00A3528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semiHidden/>
    <w:rsid w:val="00A352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2806"/>
    <w:rPr>
      <w:rFonts w:cs="Times New Roman"/>
      <w:noProof/>
      <w:color w:val="000000" w:themeColor="text1"/>
      <w:sz w:val="3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A352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2806"/>
    <w:rPr>
      <w:rFonts w:cs="Times New Roman"/>
      <w:noProof/>
      <w:color w:val="000000" w:themeColor="text1"/>
      <w:sz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474A3F"/>
    <w:rPr>
      <w:b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A3F"/>
    <w:rPr>
      <w:rFonts w:cs="Times New Roman"/>
      <w:b/>
      <w:noProof/>
      <w:color w:val="000000" w:themeColor="text1"/>
      <w:sz w:val="96"/>
      <w:szCs w:val="5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74A3F"/>
    <w:rPr>
      <w:color w:val="808080"/>
    </w:rPr>
  </w:style>
  <w:style w:type="character" w:styleId="Strong">
    <w:name w:val="Strong"/>
    <w:basedOn w:val="DefaultParagraphFont"/>
    <w:uiPriority w:val="22"/>
    <w:qFormat/>
    <w:rsid w:val="003016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UTERS&amp;ELECTRONICS\AppData\Roaming\Microsoft\Templates\Religious%20service%20program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07BFAFE-8A98-4712-B6DD-98B7498C7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Religious service program.dotx</Template>
  <TotalTime>0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2023-10-11T15:50:00Z</dcterms:created>
  <dcterms:modified xsi:type="dcterms:W3CDTF">2023-10-11T15:50:00Z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